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DC" w:rsidRDefault="000320DC" w:rsidP="00A372A9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0320DC" w:rsidRPr="00CE5F42" w:rsidRDefault="000320DC" w:rsidP="00A372A9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E5F42">
        <w:rPr>
          <w:rFonts w:ascii="Times New Roman" w:hAnsi="Times New Roman"/>
          <w:b/>
          <w:sz w:val="24"/>
          <w:szCs w:val="24"/>
        </w:rPr>
        <w:t xml:space="preserve">Школьный музей как средство воспитания и образования. </w:t>
      </w:r>
    </w:p>
    <w:p w:rsidR="000320DC" w:rsidRPr="00CE5F42" w:rsidRDefault="000320DC" w:rsidP="00A372A9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320DC" w:rsidRDefault="000320DC" w:rsidP="00932B49">
      <w:pPr>
        <w:spacing w:after="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</w:rPr>
      </w:pPr>
      <w:r w:rsidRPr="00CE5F42">
        <w:rPr>
          <w:rFonts w:ascii="Times New Roman" w:hAnsi="Times New Roman"/>
          <w:b/>
          <w:i/>
          <w:sz w:val="24"/>
          <w:szCs w:val="24"/>
        </w:rPr>
        <w:t xml:space="preserve">Скажи мне – и я забуду, </w:t>
      </w:r>
    </w:p>
    <w:p w:rsidR="000320DC" w:rsidRPr="00CE5F42" w:rsidRDefault="000320DC" w:rsidP="00932B49">
      <w:pPr>
        <w:spacing w:after="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</w:rPr>
      </w:pPr>
      <w:r w:rsidRPr="00CE5F42">
        <w:rPr>
          <w:rFonts w:ascii="Times New Roman" w:hAnsi="Times New Roman"/>
          <w:b/>
          <w:i/>
          <w:sz w:val="24"/>
          <w:szCs w:val="24"/>
        </w:rPr>
        <w:t xml:space="preserve">покажи мне – и я запомню, </w:t>
      </w:r>
    </w:p>
    <w:p w:rsidR="000320DC" w:rsidRPr="00CE5F42" w:rsidRDefault="000320DC" w:rsidP="00932B49">
      <w:pPr>
        <w:spacing w:after="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</w:rPr>
      </w:pPr>
      <w:r w:rsidRPr="00CE5F42">
        <w:rPr>
          <w:rFonts w:ascii="Times New Roman" w:hAnsi="Times New Roman"/>
          <w:b/>
          <w:i/>
          <w:sz w:val="24"/>
          <w:szCs w:val="24"/>
        </w:rPr>
        <w:t>дай мне сделать – и я пойму». (Конфуций)</w:t>
      </w:r>
    </w:p>
    <w:p w:rsidR="000320DC" w:rsidRPr="00CE5F42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Pr="00CE5F42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>В Москве большое количество музеев - государственных, частных. Но есть и еще одна категория музеев – школьные.  В нашей школе № 1499 есть несколько музеев</w:t>
      </w:r>
      <w:r>
        <w:rPr>
          <w:rFonts w:ascii="Times New Roman" w:hAnsi="Times New Roman"/>
          <w:sz w:val="24"/>
          <w:szCs w:val="24"/>
        </w:rPr>
        <w:t>: военно-исторические</w:t>
      </w:r>
      <w:r w:rsidRPr="00CE5F42">
        <w:rPr>
          <w:rFonts w:ascii="Times New Roman" w:hAnsi="Times New Roman"/>
          <w:sz w:val="24"/>
          <w:szCs w:val="24"/>
        </w:rPr>
        <w:t>, историко-краеведчески</w:t>
      </w:r>
      <w:r>
        <w:rPr>
          <w:rFonts w:ascii="Times New Roman" w:hAnsi="Times New Roman"/>
          <w:sz w:val="24"/>
          <w:szCs w:val="24"/>
        </w:rPr>
        <w:t>е</w:t>
      </w:r>
      <w:r w:rsidRPr="00CE5F42">
        <w:rPr>
          <w:rFonts w:ascii="Times New Roman" w:hAnsi="Times New Roman"/>
          <w:sz w:val="24"/>
          <w:szCs w:val="24"/>
        </w:rPr>
        <w:t xml:space="preserve">. </w:t>
      </w:r>
    </w:p>
    <w:p w:rsidR="000320DC" w:rsidRPr="00CE5F42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 xml:space="preserve">Школьный музей предполагает участие в его деятельности учащихся школы, поэтому у нас есть музейный актив. Ребята проводят экскурсии, мероприятия к памятным датам, участвуют в конкурсах, проектно-исследовательских работах.  </w:t>
      </w:r>
    </w:p>
    <w:p w:rsidR="000320DC" w:rsidRPr="00CE5F42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>Безусловно,  когда являешься не только пассивным слушателем, но и непосредственным участником события, погружение в материал и овладение информацией происходит быстрее и доступнее. Не зря древний мыслитель и философ Конфуций сказал: «Скажи мне – и я забуду, покажи мне – и я запомню, дай мне сделать – и я пойму».</w:t>
      </w: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style="position:absolute;left:0;text-align:left;margin-left:249.45pt;margin-top:161.85pt;width:168pt;height:226.1pt;z-index:251659264;visibility:visible;mso-wrap-distance-top:.48pt;mso-wrap-distance-bottom:.9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">
            <v:imagedata r:id="rId4" o:title=""/>
            <o:lock v:ext="edit" aspectratio="f"/>
          </v:shape>
        </w:pict>
      </w:r>
      <w:r w:rsidRPr="00CE5F42">
        <w:rPr>
          <w:rFonts w:ascii="Times New Roman" w:hAnsi="Times New Roman"/>
          <w:sz w:val="24"/>
          <w:szCs w:val="24"/>
        </w:rPr>
        <w:t xml:space="preserve">Школьные исторические и краеведческие музеи служат хорошим наглядным подспорьем для уроков истории. </w:t>
      </w:r>
      <w:r>
        <w:rPr>
          <w:rFonts w:ascii="Times New Roman" w:hAnsi="Times New Roman"/>
          <w:sz w:val="24"/>
          <w:szCs w:val="24"/>
        </w:rPr>
        <w:t>Исторические факты на уроках истории</w:t>
      </w:r>
      <w:r w:rsidRPr="00CE5F42">
        <w:rPr>
          <w:rFonts w:ascii="Times New Roman" w:hAnsi="Times New Roman"/>
          <w:sz w:val="24"/>
          <w:szCs w:val="24"/>
        </w:rPr>
        <w:t xml:space="preserve"> часто не запоминаются с первого раза.  </w:t>
      </w:r>
      <w:r>
        <w:rPr>
          <w:rFonts w:ascii="Times New Roman" w:hAnsi="Times New Roman"/>
          <w:sz w:val="24"/>
          <w:szCs w:val="24"/>
        </w:rPr>
        <w:t>С</w:t>
      </w:r>
      <w:r w:rsidRPr="00CE5F42">
        <w:rPr>
          <w:rFonts w:ascii="Times New Roman" w:hAnsi="Times New Roman"/>
          <w:sz w:val="24"/>
          <w:szCs w:val="24"/>
        </w:rPr>
        <w:t xml:space="preserve"> картинк</w:t>
      </w:r>
      <w:r>
        <w:rPr>
          <w:rFonts w:ascii="Times New Roman" w:hAnsi="Times New Roman"/>
          <w:sz w:val="24"/>
          <w:szCs w:val="24"/>
        </w:rPr>
        <w:t>ой</w:t>
      </w:r>
      <w:r w:rsidRPr="00CE5F42">
        <w:rPr>
          <w:rFonts w:ascii="Times New Roman" w:hAnsi="Times New Roman"/>
          <w:sz w:val="24"/>
          <w:szCs w:val="24"/>
        </w:rPr>
        <w:t xml:space="preserve"> в учебнике или слайд</w:t>
      </w:r>
      <w:r>
        <w:rPr>
          <w:rFonts w:ascii="Times New Roman" w:hAnsi="Times New Roman"/>
          <w:sz w:val="24"/>
          <w:szCs w:val="24"/>
        </w:rPr>
        <w:t>ом</w:t>
      </w:r>
      <w:r w:rsidRPr="00CE5F42">
        <w:rPr>
          <w:rFonts w:ascii="Times New Roman" w:hAnsi="Times New Roman"/>
          <w:sz w:val="24"/>
          <w:szCs w:val="24"/>
        </w:rPr>
        <w:t xml:space="preserve"> в презентации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5F42">
        <w:rPr>
          <w:rFonts w:ascii="Times New Roman" w:hAnsi="Times New Roman"/>
          <w:sz w:val="24"/>
          <w:szCs w:val="24"/>
        </w:rPr>
        <w:t xml:space="preserve">запоминание происходит лучше. А когда ученик приходит в музей и видит стенды с фотографиями, </w:t>
      </w:r>
      <w:r>
        <w:rPr>
          <w:rFonts w:ascii="Times New Roman" w:hAnsi="Times New Roman"/>
          <w:sz w:val="24"/>
          <w:szCs w:val="24"/>
        </w:rPr>
        <w:t xml:space="preserve"> экспонаты «с историей»</w:t>
      </w:r>
      <w:r w:rsidRPr="00CE5F42">
        <w:rPr>
          <w:rFonts w:ascii="Times New Roman" w:hAnsi="Times New Roman"/>
          <w:sz w:val="24"/>
          <w:szCs w:val="24"/>
        </w:rPr>
        <w:t xml:space="preserve">, слушает экскурсию с демонстрацией этих экспонатов – можно быть уверенным, что эта информация запомнится надолго. А </w:t>
      </w:r>
      <w:r>
        <w:rPr>
          <w:rFonts w:ascii="Times New Roman" w:hAnsi="Times New Roman"/>
          <w:sz w:val="24"/>
          <w:szCs w:val="24"/>
        </w:rPr>
        <w:t>если</w:t>
      </w:r>
      <w:r w:rsidRPr="00CE5F42">
        <w:rPr>
          <w:rFonts w:ascii="Times New Roman" w:hAnsi="Times New Roman"/>
          <w:sz w:val="24"/>
          <w:szCs w:val="24"/>
        </w:rPr>
        <w:t xml:space="preserve"> еще и «дают сделать», </w:t>
      </w:r>
      <w:r>
        <w:rPr>
          <w:rFonts w:ascii="Times New Roman" w:hAnsi="Times New Roman"/>
          <w:sz w:val="24"/>
          <w:szCs w:val="24"/>
        </w:rPr>
        <w:t xml:space="preserve">то есть поучаствовать в работе музейного актива, то </w:t>
      </w:r>
      <w:r w:rsidRPr="00CE5F42">
        <w:rPr>
          <w:rFonts w:ascii="Times New Roman" w:hAnsi="Times New Roman"/>
          <w:sz w:val="24"/>
          <w:szCs w:val="24"/>
        </w:rPr>
        <w:t>возможно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CE5F42">
        <w:rPr>
          <w:rFonts w:ascii="Times New Roman" w:hAnsi="Times New Roman"/>
          <w:sz w:val="24"/>
          <w:szCs w:val="24"/>
        </w:rPr>
        <w:t xml:space="preserve"> навсегда.</w:t>
      </w:r>
    </w:p>
    <w:p w:rsidR="000320DC" w:rsidRPr="00CE5F42" w:rsidRDefault="000320DC" w:rsidP="00932B4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8" o:spid="_x0000_s1027" type="#_x0000_t75" style="position:absolute;left:0;text-align:left;margin-left:-7.55pt;margin-top:4.55pt;width:228.95pt;height:161.3pt;z-index:251658240;visibility:visible;mso-wrap-distance-left:9.48pt;mso-wrap-distance-top:.48pt;mso-wrap-distance-right:9.06pt;mso-wrap-distance-bottom:.7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">
            <v:imagedata r:id="rId5" o:title=""/>
            <o:lock v:ext="edit" aspectratio="f"/>
          </v:shape>
        </w:pict>
      </w: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1" o:spid="_x0000_s1028" type="#_x0000_t75" alt="https://um.mos.ru/upload/resize_cache/iblock/746/620_380_0/Screenshot_2016-01-13-14-07-05-1.png" style="position:absolute;left:0;text-align:left;margin-left:192.35pt;margin-top:117.6pt;width:249.6pt;height:148.3pt;z-index:251657216;visibility:visible;mso-wrap-distance-left:10.92pt;mso-wrap-distance-top:2.88pt;mso-wrap-distance-right:11.48pt;mso-wrap-distance-bottom:3.3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">
            <v:imagedata r:id="rId6" o:title=""/>
            <o:lock v:ext="edit" aspectratio="f"/>
          </v:shape>
        </w:pict>
      </w:r>
      <w:r w:rsidRPr="00CE5F42">
        <w:rPr>
          <w:rFonts w:ascii="Times New Roman" w:hAnsi="Times New Roman"/>
          <w:sz w:val="24"/>
          <w:szCs w:val="24"/>
        </w:rPr>
        <w:t>Большинство учащихся школы родились и выросли в нашем районе Ростокино на Северо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5F4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5F42">
        <w:rPr>
          <w:rFonts w:ascii="Times New Roman" w:hAnsi="Times New Roman"/>
          <w:sz w:val="24"/>
          <w:szCs w:val="24"/>
        </w:rPr>
        <w:t xml:space="preserve">Востоке Москвы. Они часто гуляют в парке «Акведук», но для </w:t>
      </w:r>
      <w:r>
        <w:rPr>
          <w:rFonts w:ascii="Times New Roman" w:hAnsi="Times New Roman"/>
          <w:sz w:val="24"/>
          <w:szCs w:val="24"/>
        </w:rPr>
        <w:t xml:space="preserve">многих из </w:t>
      </w:r>
      <w:r w:rsidRPr="00CE5F42">
        <w:rPr>
          <w:rFonts w:ascii="Times New Roman" w:hAnsi="Times New Roman"/>
          <w:sz w:val="24"/>
          <w:szCs w:val="24"/>
        </w:rPr>
        <w:t xml:space="preserve">них это просто непонятное название. Когда же </w:t>
      </w:r>
      <w:r>
        <w:rPr>
          <w:rFonts w:ascii="Times New Roman" w:hAnsi="Times New Roman"/>
          <w:sz w:val="24"/>
          <w:szCs w:val="24"/>
        </w:rPr>
        <w:t>ребята</w:t>
      </w:r>
      <w:r w:rsidRPr="00CE5F42">
        <w:rPr>
          <w:rFonts w:ascii="Times New Roman" w:hAnsi="Times New Roman"/>
          <w:sz w:val="24"/>
          <w:szCs w:val="24"/>
        </w:rPr>
        <w:t xml:space="preserve"> приходят в </w:t>
      </w:r>
      <w:r>
        <w:rPr>
          <w:rFonts w:ascii="Times New Roman" w:hAnsi="Times New Roman"/>
          <w:sz w:val="24"/>
          <w:szCs w:val="24"/>
        </w:rPr>
        <w:t xml:space="preserve">наш краеведческий </w:t>
      </w:r>
      <w:r w:rsidRPr="00CE5F42">
        <w:rPr>
          <w:rFonts w:ascii="Times New Roman" w:hAnsi="Times New Roman"/>
          <w:sz w:val="24"/>
          <w:szCs w:val="24"/>
        </w:rPr>
        <w:t>музей</w:t>
      </w:r>
      <w:r>
        <w:rPr>
          <w:rFonts w:ascii="Times New Roman" w:hAnsi="Times New Roman"/>
          <w:sz w:val="24"/>
          <w:szCs w:val="24"/>
        </w:rPr>
        <w:t xml:space="preserve"> «Ростокино: вчера, сегодня, завтра»</w:t>
      </w:r>
      <w:r w:rsidRPr="00CE5F42">
        <w:rPr>
          <w:rFonts w:ascii="Times New Roman" w:hAnsi="Times New Roman"/>
          <w:sz w:val="24"/>
          <w:szCs w:val="24"/>
        </w:rPr>
        <w:t xml:space="preserve">, то узнают, что </w:t>
      </w:r>
      <w:r w:rsidRPr="00CE5F42">
        <w:rPr>
          <w:rFonts w:ascii="Times New Roman" w:hAnsi="Times New Roman"/>
          <w:i/>
          <w:sz w:val="24"/>
          <w:szCs w:val="24"/>
        </w:rPr>
        <w:t>Ростокинский акведук – достопримечательность не только нашего района, но и Москвы, единственный из пяти существовавших акведуков, которые входили в водопроводную систему города, сохранившийся до нашего времени</w:t>
      </w:r>
      <w:r w:rsidRPr="00CE5F42">
        <w:rPr>
          <w:rFonts w:ascii="Times New Roman" w:hAnsi="Times New Roman"/>
          <w:sz w:val="24"/>
          <w:szCs w:val="24"/>
        </w:rPr>
        <w:t>.</w:t>
      </w:r>
    </w:p>
    <w:p w:rsidR="000320DC" w:rsidRDefault="000320DC" w:rsidP="00A372A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320DC" w:rsidRPr="00CE5F42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Pr="00CE5F42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 xml:space="preserve">В музее они узнают, что </w:t>
      </w:r>
      <w:r w:rsidRPr="00CE5F42">
        <w:rPr>
          <w:rFonts w:ascii="Times New Roman" w:hAnsi="Times New Roman"/>
          <w:i/>
          <w:sz w:val="24"/>
          <w:szCs w:val="24"/>
        </w:rPr>
        <w:t>возводился мост во времена царствования Екатерины II и по праву считался одним из крупнейших каменных мостов тогдашней России. Построили его для доставки воды из Мытищ в Москву</w:t>
      </w:r>
      <w:r w:rsidRPr="00CE5F42">
        <w:rPr>
          <w:rFonts w:ascii="Times New Roman" w:hAnsi="Times New Roman"/>
          <w:sz w:val="24"/>
          <w:szCs w:val="24"/>
        </w:rPr>
        <w:t>.</w:t>
      </w:r>
    </w:p>
    <w:p w:rsidR="000320DC" w:rsidRPr="00CE5F42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Первоклассникам и д</w:t>
      </w:r>
      <w:r w:rsidRPr="00CE5F42">
        <w:rPr>
          <w:rFonts w:ascii="Times New Roman" w:hAnsi="Times New Roman"/>
          <w:sz w:val="24"/>
          <w:szCs w:val="24"/>
        </w:rPr>
        <w:t xml:space="preserve">ошколятам на экскурсиях рассказывают легенду, что </w:t>
      </w:r>
      <w:r w:rsidRPr="00CE5F42">
        <w:rPr>
          <w:rFonts w:ascii="Times New Roman" w:hAnsi="Times New Roman"/>
          <w:i/>
          <w:sz w:val="24"/>
          <w:szCs w:val="24"/>
        </w:rPr>
        <w:t>по дороге в Троице-Сергиев монастырь остановилась императрица Екатерина в Мытищах и очень понравилась ей мытищинская вода. Положение с чистой водой в Москве к концу 18 века становилось катастрофическим в связи с промышленными стоками предприятий, а  страшная эпидемия чумы, вспыхнувшая в Москве ухудшила ситуацию. Императрица издает указ о строительстве в столице централизованного водоснабжения. Так началось строительство Мытищинского водопровода. Строили его почти 25 лет, на возведение акведука ушла огромная по тем временам сумма: более полутора миллиона рублей, поэтому мост называется Миллионным</w:t>
      </w:r>
      <w:r w:rsidRPr="00CE5F42">
        <w:rPr>
          <w:rFonts w:ascii="Times New Roman" w:hAnsi="Times New Roman"/>
          <w:sz w:val="24"/>
          <w:szCs w:val="24"/>
        </w:rPr>
        <w:t xml:space="preserve">. </w:t>
      </w: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3" o:spid="_x0000_s1029" type="#_x0000_t75" alt="http://data21.i.gallery.ru/albums/gallery/345179-25548-63738602-m750x740-u42461.jpg" style="position:absolute;left:0;text-align:left;margin-left:232.35pt;margin-top:60.75pt;width:252pt;height:129.6pt;z-index:251656192;visibility:visible;mso-wrap-distance-left:10.92pt;mso-wrap-distance-top:2.88pt;mso-wrap-distance-right:11.58pt;mso-wrap-distance-bottom:3.5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">
            <v:imagedata r:id="rId7" o:title=""/>
            <o:lock v:ext="edit" aspectratio="f"/>
          </v:shape>
        </w:pict>
      </w:r>
      <w:r w:rsidRPr="00CE5F42">
        <w:rPr>
          <w:rFonts w:ascii="Times New Roman" w:hAnsi="Times New Roman"/>
          <w:sz w:val="24"/>
          <w:szCs w:val="24"/>
        </w:rPr>
        <w:t>В этом месте дети обычно очень оживляются, так как жители нашего района называют гору, на которой стоит акведук - «Миллионка» и</w:t>
      </w:r>
      <w:r w:rsidRPr="00932B49">
        <w:rPr>
          <w:rFonts w:ascii="Times New Roman" w:hAnsi="Times New Roman"/>
          <w:sz w:val="24"/>
          <w:szCs w:val="24"/>
        </w:rPr>
        <w:t xml:space="preserve"> </w:t>
      </w:r>
      <w:r w:rsidRPr="00CE5F42">
        <w:rPr>
          <w:rFonts w:ascii="Times New Roman" w:hAnsi="Times New Roman"/>
          <w:sz w:val="24"/>
          <w:szCs w:val="24"/>
        </w:rPr>
        <w:t>дети часто слышат это название. Но</w:t>
      </w:r>
      <w:r w:rsidRPr="00932B49">
        <w:rPr>
          <w:rFonts w:ascii="Times New Roman" w:hAnsi="Times New Roman"/>
          <w:sz w:val="24"/>
          <w:szCs w:val="24"/>
        </w:rPr>
        <w:t xml:space="preserve"> </w:t>
      </w:r>
      <w:r w:rsidRPr="00CE5F42">
        <w:rPr>
          <w:rFonts w:ascii="Times New Roman" w:hAnsi="Times New Roman"/>
          <w:sz w:val="24"/>
          <w:szCs w:val="24"/>
        </w:rPr>
        <w:t>откуда оно произошло, они узнают у нас в музее.</w:t>
      </w: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 xml:space="preserve"> </w:t>
      </w:r>
    </w:p>
    <w:p w:rsidR="000320DC" w:rsidRPr="00CE5F42" w:rsidRDefault="000320DC" w:rsidP="00A372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A37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3262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20DC" w:rsidRDefault="000320DC" w:rsidP="003262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>А название района Ростокино?</w:t>
      </w:r>
      <w:r>
        <w:rPr>
          <w:rFonts w:ascii="Times New Roman" w:hAnsi="Times New Roman"/>
          <w:sz w:val="24"/>
          <w:szCs w:val="24"/>
        </w:rPr>
        <w:t xml:space="preserve"> Не</w:t>
      </w:r>
      <w:r w:rsidRPr="00CE5F42">
        <w:rPr>
          <w:rFonts w:ascii="Times New Roman" w:hAnsi="Times New Roman"/>
          <w:sz w:val="24"/>
          <w:szCs w:val="24"/>
        </w:rPr>
        <w:t xml:space="preserve">многие дети, даже став учениками, знают название своего района.  </w:t>
      </w:r>
      <w:r>
        <w:rPr>
          <w:rFonts w:ascii="Times New Roman" w:hAnsi="Times New Roman"/>
          <w:sz w:val="24"/>
          <w:szCs w:val="24"/>
        </w:rPr>
        <w:t>П</w:t>
      </w:r>
      <w:r w:rsidRPr="00CE5F42">
        <w:rPr>
          <w:rFonts w:ascii="Times New Roman" w:hAnsi="Times New Roman"/>
          <w:sz w:val="24"/>
          <w:szCs w:val="24"/>
        </w:rPr>
        <w:t xml:space="preserve">осетив школьный музей, узнают не только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CE5F42">
        <w:rPr>
          <w:rFonts w:ascii="Times New Roman" w:hAnsi="Times New Roman"/>
          <w:sz w:val="24"/>
          <w:szCs w:val="24"/>
        </w:rPr>
        <w:t>название, но и историю происхождения. Ведь на месте многих районов Москвы раньше были деревни. И наш район когда-то был окраиной Москвы, а еще раньше – большим монастырским селом Ростокино. Эта информация отправляет нас в далекий 15 век, ведь именно в то время появились первые упоминания о селе. А говоря о том времени, мы конечно же упоминаем и историю развития древних сел, деятельность и быт жив</w:t>
      </w:r>
      <w:r>
        <w:rPr>
          <w:rFonts w:ascii="Times New Roman" w:hAnsi="Times New Roman"/>
          <w:sz w:val="24"/>
          <w:szCs w:val="24"/>
        </w:rPr>
        <w:t>ших</w:t>
      </w:r>
      <w:r w:rsidRPr="00CE5F42">
        <w:rPr>
          <w:rFonts w:ascii="Times New Roman" w:hAnsi="Times New Roman"/>
          <w:sz w:val="24"/>
          <w:szCs w:val="24"/>
        </w:rPr>
        <w:t xml:space="preserve"> в них крестьян и</w:t>
      </w:r>
      <w:r>
        <w:rPr>
          <w:rFonts w:ascii="Times New Roman" w:hAnsi="Times New Roman"/>
          <w:sz w:val="24"/>
          <w:szCs w:val="24"/>
        </w:rPr>
        <w:t>,</w:t>
      </w:r>
      <w:r w:rsidRPr="00CE5F42">
        <w:rPr>
          <w:rFonts w:ascii="Times New Roman" w:hAnsi="Times New Roman"/>
          <w:sz w:val="24"/>
          <w:szCs w:val="24"/>
        </w:rPr>
        <w:t xml:space="preserve"> конечно же, общественный строй того времени.  </w:t>
      </w:r>
    </w:p>
    <w:p w:rsidR="000320DC" w:rsidRDefault="000320DC" w:rsidP="0032626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CE5F42">
        <w:rPr>
          <w:rFonts w:ascii="Times New Roman" w:hAnsi="Times New Roman"/>
          <w:sz w:val="24"/>
          <w:szCs w:val="24"/>
        </w:rPr>
        <w:t xml:space="preserve">емонстрируем экспонаты – находки с мест раскопок: старинные монеты, камни, а также глиняные горшки, керосиновые лампы, </w:t>
      </w:r>
      <w:r>
        <w:rPr>
          <w:rFonts w:ascii="Times New Roman" w:hAnsi="Times New Roman"/>
          <w:sz w:val="24"/>
          <w:szCs w:val="24"/>
        </w:rPr>
        <w:t xml:space="preserve">старинные </w:t>
      </w:r>
      <w:r w:rsidRPr="00CE5F42">
        <w:rPr>
          <w:rFonts w:ascii="Times New Roman" w:hAnsi="Times New Roman"/>
          <w:sz w:val="24"/>
          <w:szCs w:val="24"/>
        </w:rPr>
        <w:t xml:space="preserve">утюги. Предметам быта в музее посвящена отдельная экскурсия «История простых вещей». Из нее гости музея узнают про эволюцию утюгов, про удивительные свойства глиняного горшка и историю появления самовара. </w:t>
      </w:r>
    </w:p>
    <w:p w:rsidR="000320DC" w:rsidRDefault="000320DC" w:rsidP="00A372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E773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25" type="#_x0000_t75" style="width:294pt;height:174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">
            <v:imagedata r:id="rId8" o:title="" croptop="-1106f" cropbottom="-1258f" cropleft="-429f" cropright="-486f"/>
            <o:lock v:ext="edit" aspectratio="f"/>
          </v:shape>
        </w:pict>
      </w:r>
    </w:p>
    <w:p w:rsidR="000320DC" w:rsidRPr="00CE5F42" w:rsidRDefault="000320DC" w:rsidP="00A372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20DC" w:rsidRPr="00CE5F42" w:rsidRDefault="000320DC" w:rsidP="00A372A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F42">
        <w:rPr>
          <w:rFonts w:ascii="Times New Roman" w:hAnsi="Times New Roman"/>
          <w:sz w:val="24"/>
          <w:szCs w:val="24"/>
        </w:rPr>
        <w:t xml:space="preserve">В конце экскурсии дети, перебивая друг друга, отвечают на вопросы, почему наш район называется Ростокино, кто принимал участие в строительстве </w:t>
      </w:r>
      <w:r>
        <w:rPr>
          <w:rFonts w:ascii="Times New Roman" w:hAnsi="Times New Roman"/>
          <w:sz w:val="24"/>
          <w:szCs w:val="24"/>
        </w:rPr>
        <w:t>а</w:t>
      </w:r>
      <w:r w:rsidRPr="00CE5F42">
        <w:rPr>
          <w:rFonts w:ascii="Times New Roman" w:hAnsi="Times New Roman"/>
          <w:sz w:val="24"/>
          <w:szCs w:val="24"/>
        </w:rPr>
        <w:t xml:space="preserve">кведука и многое другое, что </w:t>
      </w:r>
      <w:r w:rsidRPr="00CE5F42">
        <w:rPr>
          <w:rFonts w:ascii="Times New Roman" w:hAnsi="Times New Roman"/>
          <w:b/>
          <w:i/>
          <w:sz w:val="24"/>
          <w:szCs w:val="24"/>
        </w:rPr>
        <w:t>запомнили</w:t>
      </w:r>
      <w:r w:rsidRPr="00CE5F42">
        <w:rPr>
          <w:rFonts w:ascii="Times New Roman" w:hAnsi="Times New Roman"/>
          <w:sz w:val="24"/>
          <w:szCs w:val="24"/>
        </w:rPr>
        <w:t xml:space="preserve"> на экскурсии. А когда подрастут, может быть</w:t>
      </w:r>
      <w:r>
        <w:rPr>
          <w:rFonts w:ascii="Times New Roman" w:hAnsi="Times New Roman"/>
          <w:sz w:val="24"/>
          <w:szCs w:val="24"/>
        </w:rPr>
        <w:t>,</w:t>
      </w:r>
      <w:r w:rsidRPr="00CE5F42">
        <w:rPr>
          <w:rFonts w:ascii="Times New Roman" w:hAnsi="Times New Roman"/>
          <w:sz w:val="24"/>
          <w:szCs w:val="24"/>
        </w:rPr>
        <w:t xml:space="preserve"> они придут в этот музей, чтобы </w:t>
      </w:r>
      <w:r w:rsidRPr="00CE5F42">
        <w:rPr>
          <w:rFonts w:ascii="Times New Roman" w:hAnsi="Times New Roman"/>
          <w:b/>
          <w:i/>
          <w:sz w:val="24"/>
          <w:szCs w:val="24"/>
        </w:rPr>
        <w:t xml:space="preserve">сделать самим - </w:t>
      </w:r>
      <w:r w:rsidRPr="00CE5F42">
        <w:rPr>
          <w:rFonts w:ascii="Times New Roman" w:hAnsi="Times New Roman"/>
          <w:sz w:val="24"/>
          <w:szCs w:val="24"/>
        </w:rPr>
        <w:t>и тогда они</w:t>
      </w:r>
      <w:r w:rsidRPr="00CE5F42">
        <w:rPr>
          <w:rFonts w:ascii="Times New Roman" w:hAnsi="Times New Roman"/>
          <w:b/>
          <w:i/>
          <w:sz w:val="24"/>
          <w:szCs w:val="24"/>
        </w:rPr>
        <w:t xml:space="preserve"> поймут. </w:t>
      </w:r>
      <w:r w:rsidRPr="00CE5F42">
        <w:rPr>
          <w:rFonts w:ascii="Times New Roman" w:hAnsi="Times New Roman"/>
          <w:sz w:val="24"/>
          <w:szCs w:val="24"/>
        </w:rPr>
        <w:t>Поймут, что любовь к своей стране, своей Родине, начинается именно с понимания и знания ее истории.</w:t>
      </w:r>
    </w:p>
    <w:p w:rsidR="000320DC" w:rsidRPr="00CE5F42" w:rsidRDefault="000320DC" w:rsidP="00A372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E773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26" type="#_x0000_t75" style="width:261pt;height:17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">
            <v:imagedata r:id="rId9" o:title="" croptop="-1109f" cropbottom="-1243f" cropleft="-476f" cropright="-626f"/>
            <o:lock v:ext="edit" aspectratio="f"/>
          </v:shape>
        </w:pict>
      </w:r>
    </w:p>
    <w:sectPr w:rsidR="000320DC" w:rsidRPr="00CE5F42" w:rsidSect="00932B4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0BE5"/>
    <w:rsid w:val="000154B8"/>
    <w:rsid w:val="000320DC"/>
    <w:rsid w:val="00035E8E"/>
    <w:rsid w:val="000B005A"/>
    <w:rsid w:val="00134742"/>
    <w:rsid w:val="00280BE5"/>
    <w:rsid w:val="00326261"/>
    <w:rsid w:val="00392809"/>
    <w:rsid w:val="003A06BB"/>
    <w:rsid w:val="00404C0A"/>
    <w:rsid w:val="004368E3"/>
    <w:rsid w:val="004978C9"/>
    <w:rsid w:val="00505AAE"/>
    <w:rsid w:val="00550351"/>
    <w:rsid w:val="005515B2"/>
    <w:rsid w:val="0057386B"/>
    <w:rsid w:val="00590A1E"/>
    <w:rsid w:val="005E7739"/>
    <w:rsid w:val="00655E8B"/>
    <w:rsid w:val="006653AB"/>
    <w:rsid w:val="00686F46"/>
    <w:rsid w:val="00706933"/>
    <w:rsid w:val="00750B15"/>
    <w:rsid w:val="007660DB"/>
    <w:rsid w:val="007C076F"/>
    <w:rsid w:val="007C0C51"/>
    <w:rsid w:val="007F7146"/>
    <w:rsid w:val="00932B49"/>
    <w:rsid w:val="0095250C"/>
    <w:rsid w:val="009C321F"/>
    <w:rsid w:val="00A17497"/>
    <w:rsid w:val="00A372A9"/>
    <w:rsid w:val="00B92AE2"/>
    <w:rsid w:val="00BE4BC4"/>
    <w:rsid w:val="00C026FE"/>
    <w:rsid w:val="00CC6A27"/>
    <w:rsid w:val="00CE5F42"/>
    <w:rsid w:val="00D63D97"/>
    <w:rsid w:val="00DB7148"/>
    <w:rsid w:val="00DC1389"/>
    <w:rsid w:val="00DD3FBB"/>
    <w:rsid w:val="00E00E76"/>
    <w:rsid w:val="00E556AF"/>
    <w:rsid w:val="00E66F07"/>
    <w:rsid w:val="00E72064"/>
    <w:rsid w:val="00EC1BFE"/>
    <w:rsid w:val="00F23232"/>
    <w:rsid w:val="00F80D37"/>
    <w:rsid w:val="00F8328B"/>
    <w:rsid w:val="00F908B5"/>
    <w:rsid w:val="00FB30F7"/>
    <w:rsid w:val="00FB3CDD"/>
    <w:rsid w:val="00FF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BF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076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7C07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076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C076F"/>
    <w:rPr>
      <w:rFonts w:ascii="Times New Roman" w:hAnsi="Times New Roman" w:cs="Times New Roman"/>
      <w:b/>
      <w:bCs/>
      <w:sz w:val="36"/>
      <w:szCs w:val="36"/>
      <w:lang w:eastAsia="ru-RU"/>
    </w:rPr>
  </w:style>
  <w:style w:type="table" w:styleId="TableGrid">
    <w:name w:val="Table Grid"/>
    <w:basedOn w:val="TableNormal"/>
    <w:uiPriority w:val="99"/>
    <w:rsid w:val="00E66F0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A1749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7660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">
    <w:name w:val="nowrap"/>
    <w:basedOn w:val="DefaultParagraphFont"/>
    <w:uiPriority w:val="99"/>
    <w:rsid w:val="007C076F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CE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E5F42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3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7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07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07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658</Words>
  <Characters>3755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Школьный музей как средство воспитания и образования</dc:title>
  <dc:subject/>
  <dc:creator>114</dc:creator>
  <cp:keywords/>
  <dc:description/>
  <cp:lastModifiedBy>Samsung</cp:lastModifiedBy>
  <cp:revision>2</cp:revision>
  <cp:lastPrinted>2017-02-07T08:03:00Z</cp:lastPrinted>
  <dcterms:created xsi:type="dcterms:W3CDTF">2021-08-30T08:57:00Z</dcterms:created>
  <dcterms:modified xsi:type="dcterms:W3CDTF">2021-08-30T08:57:00Z</dcterms:modified>
</cp:coreProperties>
</file>