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C6D89" w14:textId="77777777" w:rsidR="0041371B" w:rsidRDefault="0041371B" w:rsidP="00AF72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3A5D2D" w14:textId="77777777" w:rsidR="0041371B" w:rsidRDefault="0041371B" w:rsidP="00AF72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155726" w14:textId="77777777" w:rsidR="00F03028" w:rsidRP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«</w:t>
      </w:r>
      <w:proofErr w:type="spellStart"/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Верхнелащинская</w:t>
      </w:r>
      <w:proofErr w:type="spellEnd"/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общеобразовательная школа </w:t>
      </w:r>
      <w:proofErr w:type="spellStart"/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Буинского</w:t>
      </w:r>
      <w:proofErr w:type="spellEnd"/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Татарстан»</w:t>
      </w:r>
    </w:p>
    <w:p w14:paraId="3DBD1171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2DE37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23A65F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23B71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9F28FA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F3F13D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7A72B8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FFA94" w14:textId="77777777" w:rsidR="001F7C44" w:rsidRDefault="001F7C44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CAB4D" w14:textId="77777777" w:rsidR="001F7C44" w:rsidRDefault="001F7C44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9470E7" w14:textId="77777777" w:rsidR="001F7C44" w:rsidRDefault="001F7C44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C3624" w14:textId="77777777" w:rsidR="001F7C44" w:rsidRDefault="001F7C44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5F651" w14:textId="77777777" w:rsidR="001F7C44" w:rsidRDefault="0041371B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14:paraId="4B776933" w14:textId="77777777" w:rsidR="00F03028" w:rsidRPr="00F03028" w:rsidRDefault="00F03028" w:rsidP="004137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BB952" w14:textId="7306EA5D" w:rsidR="00F03028" w:rsidRDefault="00805246" w:rsidP="00805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 математики</w:t>
      </w:r>
    </w:p>
    <w:p w14:paraId="3FD158EE" w14:textId="77777777" w:rsidR="00F03028" w:rsidRP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D69A4" w14:textId="4B090959" w:rsidR="003267A2" w:rsidRDefault="00791DB0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1371B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теме</w:t>
      </w:r>
      <w:r w:rsidR="00F03028"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="00F03028"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Внетабличное</w:t>
      </w:r>
      <w:proofErr w:type="spellEnd"/>
      <w:r w:rsidR="00F03028"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умножение и деление. </w:t>
      </w:r>
    </w:p>
    <w:p w14:paraId="7DDAA7D8" w14:textId="77777777" w:rsidR="00F03028" w:rsidRP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Закрепление»</w:t>
      </w:r>
    </w:p>
    <w:p w14:paraId="4865FF8E" w14:textId="77777777" w:rsidR="003267A2" w:rsidRDefault="0041371B" w:rsidP="004137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</w:t>
      </w:r>
    </w:p>
    <w:p w14:paraId="0C09CE9E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4849AE" w14:textId="36AA27C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C4C274" w14:textId="0D3C81A4" w:rsidR="00805246" w:rsidRDefault="00805246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462F5E" w14:textId="3E7E092C" w:rsidR="00805246" w:rsidRDefault="00805246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32B6C1" w14:textId="557DBB19" w:rsidR="00805246" w:rsidRDefault="00805246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7F842C" w14:textId="7BF2B979" w:rsidR="00805246" w:rsidRDefault="00805246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C2573C" w14:textId="314E4FCE" w:rsidR="00805246" w:rsidRDefault="00805246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86DB3" w14:textId="77777777" w:rsidR="00805246" w:rsidRPr="00F03028" w:rsidRDefault="00805246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3F8096" w14:textId="77777777" w:rsidR="00F03028" w:rsidRP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Александрова Луиза Ивановна</w:t>
      </w:r>
    </w:p>
    <w:p w14:paraId="7634D561" w14:textId="77777777" w:rsidR="00F03028" w:rsidRP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0302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начальных классов</w:t>
      </w:r>
    </w:p>
    <w:p w14:paraId="63EAD0BD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56CF15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532C1A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CFA242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09C62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C56B5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274861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076FF" w14:textId="77777777" w:rsidR="00F03028" w:rsidRDefault="00F03028" w:rsidP="00F030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E62403" w14:textId="3E5F50D7" w:rsidR="00D81696" w:rsidRDefault="00D81696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FD1755" w14:textId="77777777" w:rsidR="00D81696" w:rsidRDefault="00D81696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A1D0D2" w14:textId="77777777" w:rsidR="00D81696" w:rsidRDefault="00D81696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6ECBB2" w14:textId="77777777" w:rsidR="00D81696" w:rsidRDefault="00D81696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1C474C" w14:textId="55341755" w:rsidR="00D81696" w:rsidRDefault="00D81696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D0EE02" w14:textId="0C3D1FCC" w:rsidR="0041371B" w:rsidRPr="00D81696" w:rsidRDefault="00D81696" w:rsidP="00D816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23.01.2023год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466022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BEB981" w14:textId="6994BE45" w:rsidR="00A8271B" w:rsidRPr="00C02F6F" w:rsidRDefault="00A8271B">
          <w:pPr>
            <w:pStyle w:val="ab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C02F6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1B622CAB" w14:textId="254D4583" w:rsidR="00C02F6F" w:rsidRPr="00C02F6F" w:rsidRDefault="00A8271B">
          <w:pPr>
            <w:pStyle w:val="1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02F6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C02F6F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C02F6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25556789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Введение.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_Toc125556789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584B54" w14:textId="5DA176D2" w:rsidR="00C02F6F" w:rsidRPr="00C02F6F" w:rsidRDefault="00C5189A">
          <w:pPr>
            <w:pStyle w:val="1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0" w:history="1">
            <w:r w:rsidR="00C02F6F" w:rsidRPr="00C02F6F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Конспект урока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_Toc125556790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4E999F" w14:textId="375E3804" w:rsidR="00C02F6F" w:rsidRPr="00C02F6F" w:rsidRDefault="00C5189A">
          <w:pPr>
            <w:pStyle w:val="2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1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Цели: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_Toc125556791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686D3C" w14:textId="30A6D827" w:rsidR="00C02F6F" w:rsidRPr="00C02F6F" w:rsidRDefault="00C5189A">
          <w:pPr>
            <w:pStyle w:val="2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2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План урока: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_Toc125556792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337609" w14:textId="58F29D54" w:rsidR="00C02F6F" w:rsidRPr="00C02F6F" w:rsidRDefault="00C5189A">
          <w:pPr>
            <w:pStyle w:val="2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3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Ход урока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_Toc125556793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43E594" w14:textId="71D46CD2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4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eastAsia="ru-RU"/>
              </w:rPr>
              <w:t>I. 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Организация обучающихся на урок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_Toc125556794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CB1BFB" w14:textId="7F5AE641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5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>II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.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Целеполагание. Мотивация учебной деятельности учащихся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_Toc125556795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D60E2" w14:textId="7827A6EE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6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1.Игра «Найди лишнее»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_Toc125556796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AA786" w14:textId="313E4348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7" w:history="1">
            <w:r w:rsidR="00C02F6F" w:rsidRPr="00C02F6F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2.Прием «Азбука хороших слов».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_Toc125556797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79AF66" w14:textId="538D577E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8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>III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. 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Актуализация знаний.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_Toc125556798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4AAF3A" w14:textId="38C5172E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799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1.Игра «Из каких фигур построим корабль»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_Toc125556799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310F61" w14:textId="6B96E7FB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0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>IV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. 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Обобщение и систематизация знаний.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_Toc125556800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279E68" w14:textId="6F6AFDB4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1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1.Игра  «Разгони тучи» 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_Toc125556801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F4CF06" w14:textId="692A3FFC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2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2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none"/>
                <w:lang w:eastAsia="ru-RU"/>
              </w:rPr>
              <w:t xml:space="preserve">.Решение задач  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_Toc125556802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B711D0" w14:textId="0309B302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3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3.Физкультминутка (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под музыку)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_Toc125556803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33437D" w14:textId="1DF78F8A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4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4.Игра «Собери пословицу» (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работа в группе)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_Toc125556804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0CD9A" w14:textId="5C2CD994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5" w:history="1">
            <w:r w:rsidR="00C82BD6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5.Игра 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«Посади дерево»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_Toc125556805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CC79D0" w14:textId="7369E7D1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6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VII</w:t>
            </w:r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.Рефлексия. Итог урока.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_Toc125556806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6A1DD7" w14:textId="069FF53E" w:rsidR="00C02F6F" w:rsidRPr="00C02F6F" w:rsidRDefault="00C5189A">
          <w:pPr>
            <w:pStyle w:val="3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7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1.Приём «Собери пазл»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_Toc125556807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07B5EB" w14:textId="1672455C" w:rsidR="00C02F6F" w:rsidRPr="00C02F6F" w:rsidRDefault="00C5189A">
          <w:pPr>
            <w:pStyle w:val="1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8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Список литературы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_Toc125556808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DAD907" w14:textId="0209AA3D" w:rsidR="00C02F6F" w:rsidRPr="00C02F6F" w:rsidRDefault="00C5189A">
          <w:pPr>
            <w:pStyle w:val="1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556809" w:history="1">
            <w:r w:rsidR="00C02F6F" w:rsidRPr="00C02F6F">
              <w:rPr>
                <w:rStyle w:val="a6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Приложение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_Toc125556809 \h </w:instrTex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02F6F" w:rsidRPr="00C02F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DF5743" w14:textId="53205B7A" w:rsidR="00A8271B" w:rsidRDefault="00A8271B">
          <w:r w:rsidRPr="00C02F6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AC1C377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502708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33021D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4359EC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DB2088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1F7B5C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380DE4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DFC979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96CDA0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DDC684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33EDF1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9B8B80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B39E92" w14:textId="5D32AB87" w:rsidR="002C27A0" w:rsidRDefault="002C27A0" w:rsidP="00A8271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47BDE8" w14:textId="4A8321C7" w:rsidR="007F70DD" w:rsidRPr="002C27A0" w:rsidRDefault="007F70DD" w:rsidP="002C27A0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0" w:name="_Toc125556789"/>
      <w:r w:rsidRPr="002C27A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Введение.</w:t>
      </w:r>
      <w:bookmarkEnd w:id="0"/>
    </w:p>
    <w:p w14:paraId="164D5ECD" w14:textId="77777777" w:rsidR="007F70DD" w:rsidRPr="007F70DD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A9925" w14:textId="1F4897C8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</w:t>
      </w:r>
      <w:r w:rsidR="00B6169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школах наблюдается большой интерес к повышению познавательной активности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Многие учителя используют в своей практике различные </w:t>
      </w:r>
      <w:r w:rsidR="00791DB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методики, чтобы помочь ученикам стать</w:t>
      </w:r>
      <w:r w:rsidR="00B6169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активными участниками учебного процесса.</w:t>
      </w:r>
    </w:p>
    <w:p w14:paraId="3846412C" w14:textId="37F92741" w:rsidR="007F70DD" w:rsidRPr="00582029" w:rsidRDefault="007F70DD" w:rsidP="00B6169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6169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играют важную роль, поскольку когнитивная деятельность формируется в процессе жизни человека. Дети не рождаю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с готовым </w:t>
      </w:r>
      <w:r w:rsidR="00B6169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разумом и готовыми познавательными способностями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Учебная деятельность требует от ученика вполне определенных познавательных средств. И учитель должен знать, располагает ли этими </w:t>
      </w:r>
      <w:r w:rsidR="00B6169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для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 большую трудность в усвоении. Поэтому, чтобы повысить интерес к изучению данного раздела, необходимо использовать приёмы активизации познавательной деятельности. К таким приёмам относят: дидактические игры, логические задачи, самостоятельные работы и т.д. </w:t>
      </w:r>
    </w:p>
    <w:p w14:paraId="7A3F00CF" w14:textId="6B466751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большую роль играет развивающее обучение, одним из основателей которого был Леонид Владимирович </w:t>
      </w:r>
      <w:proofErr w:type="spellStart"/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Занков</w:t>
      </w:r>
      <w:proofErr w:type="spellEnd"/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Методы активизации рассматриваются как средство организации целенаправленной и систематической работы по развитию учащихся в процессе обучения математике. Они позволяют ученикам приобретать новые знания и методы умственной деятельности, укреплять и совершенствовать свои способности.</w:t>
      </w:r>
    </w:p>
    <w:p w14:paraId="5E0EFE82" w14:textId="2319B6DA" w:rsidR="007F70DD" w:rsidRPr="00582029" w:rsidRDefault="007F70DD" w:rsidP="007F70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74BE4" w:rsidRPr="00582029">
        <w:rPr>
          <w:rFonts w:ascii="Times New Roman" w:hAnsi="Times New Roman" w:cs="Times New Roman"/>
          <w:sz w:val="28"/>
          <w:szCs w:val="28"/>
        </w:rPr>
        <w:t>Использование методов активизации учеников в процессе обучения делает обучение интересным, ярким и увлекательным для учеников. Это помогает повысить уровень успешности младших школьников.</w:t>
      </w:r>
    </w:p>
    <w:p w14:paraId="00469E11" w14:textId="01942475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Задача каждог</w:t>
      </w:r>
      <w:r w:rsidR="00FB1922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учителя-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FB1922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познавательную деятельность всех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</w:t>
      </w:r>
      <w:r w:rsidR="00774BE4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Те, кто берется преподавать, должны уметь </w:t>
      </w:r>
      <w:r w:rsidR="00582029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преподавать.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FB1922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интенсивное развитие детей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достигается</w:t>
      </w:r>
      <w:r w:rsidR="00FB1922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полному спектру продуманных действий по преподаванию и обучению, включая приобретение знаний, овладение навыками и создание мотивации к обучению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A3216E" w14:textId="1F6576D9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B1922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многих учащихся к математике почти всегда зависит от работы учителя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B1922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все учителя должны знать требования к эффективному управлению учебным процессом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В связи </w:t>
      </w:r>
      <w:r w:rsidR="00E82AD6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82AD6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</w:t>
      </w:r>
      <w:r w:rsidR="00E82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отметить, 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учитель, планируя работу по формированию знаний, различных видов познавательной деятельности, должен брать за основу не урок, а цикл обучения, т. е. необходимую совокупность действий обучающего и учащегося.</w:t>
      </w:r>
    </w:p>
    <w:p w14:paraId="50464C81" w14:textId="30A27C87" w:rsidR="007F70DD" w:rsidRPr="00582029" w:rsidRDefault="009C08BB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В современных школах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умственная нагрузка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математики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возрастает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нужно подумать о том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поддерживать интерес и активность учащихся во время уроков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F1DF02" w14:textId="263856E2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08BB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требует диверсификации обучения, т.е. включения в структуру урока развивающих заданий. Развивающее обучение само по себе обладает огромным потенциалом, поэтому поощряет учащихся быть активными и независимыми во всех видах учебной деятельности</w:t>
      </w:r>
    </w:p>
    <w:p w14:paraId="61052A03" w14:textId="34BC68C5" w:rsidR="007F70DD" w:rsidRPr="00582029" w:rsidRDefault="009C08BB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Более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в практике </w:t>
      </w:r>
      <w:r w:rsidR="008B33D1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стандартизированное обучение играет не последнюю роль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33D1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стимулировании познавательной активности. Это может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интер</w:t>
      </w:r>
      <w:r w:rsidR="008B33D1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ес детей не только к данному разделу, но и к</w:t>
      </w:r>
      <w:r w:rsidR="007F70DD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предмету в целом.</w:t>
      </w:r>
    </w:p>
    <w:p w14:paraId="1E29B093" w14:textId="1A2DCEF2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важно помнить, что занятия не должны быть чрезмерными,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интенсивное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к тому, что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будут воспринимать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только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игру.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приведет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результатам. Дети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серьезно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относиться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процессу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обучения,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формированию знаний,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E3C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установок.</w:t>
      </w:r>
    </w:p>
    <w:p w14:paraId="4067B811" w14:textId="53B618E7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64930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упоминалось ранее, подготовка учителя играет важную роль в обучении учащихся. Поэтому учителям необходимо продумать различные методы и приемы, которые они будут использовать на своих уроках.</w:t>
      </w:r>
    </w:p>
    <w:p w14:paraId="660D34A6" w14:textId="6B941711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Почти всегда учащиеся активны лишь</w:t>
      </w:r>
      <w:r w:rsidR="008B33D1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тех уроках, где есть </w:t>
      </w:r>
      <w:r w:rsidR="00316B5A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достаточная подготовка</w:t>
      </w:r>
      <w:r w:rsidR="008B33D1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</w:t>
      </w:r>
      <w:r w:rsidR="00316B5A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теля, быстрый темп его работы и  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приёмов</w:t>
      </w:r>
      <w:r w:rsidR="00316B5A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активизации для запоминания ранее изученного материала</w:t>
      </w: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3A9A14B" w14:textId="02D0DC1C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Из исследований, проведённых среди учащихся 3 классов, изучавших </w:t>
      </w:r>
      <w:proofErr w:type="spellStart"/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внетабличное</w:t>
      </w:r>
      <w:proofErr w:type="spellEnd"/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деление и умножение, было выявлено: дети, не усвоившие табличные случаи умножения и деления, испытывают трудности при изучении </w:t>
      </w:r>
      <w:proofErr w:type="spellStart"/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внетабличных</w:t>
      </w:r>
      <w:proofErr w:type="spellEnd"/>
      <w:r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случаев. </w:t>
      </w:r>
      <w:r w:rsidR="00462023" w:rsidRPr="0058202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преодолеть эти трудности, преподаватели должны предпринять все необходимые меры для того, чтобы учащиеся усвоили трудный материал. При этом учителя могут помогать им логическими задачами, дидактическими играми и проблемными заданиями.</w:t>
      </w:r>
    </w:p>
    <w:p w14:paraId="3D9D7DAF" w14:textId="77777777" w:rsidR="007F70DD" w:rsidRPr="00582029" w:rsidRDefault="007F70DD" w:rsidP="007F70DD">
      <w:pPr>
        <w:jc w:val="both"/>
        <w:rPr>
          <w:rFonts w:ascii="Times New Roman" w:hAnsi="Times New Roman" w:cs="Times New Roman"/>
          <w:sz w:val="28"/>
          <w:szCs w:val="28"/>
        </w:rPr>
      </w:pPr>
      <w:r w:rsidRPr="00582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582029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Цель методической разработки</w:t>
      </w:r>
      <w:r w:rsidRPr="0058202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: активизировать познавательную деятельность учащихся при закреплении </w:t>
      </w:r>
      <w:proofErr w:type="spellStart"/>
      <w:r w:rsidRPr="0058202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внетабличного</w:t>
      </w:r>
      <w:proofErr w:type="spellEnd"/>
      <w:r w:rsidRPr="0058202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умножения и деления.</w:t>
      </w:r>
    </w:p>
    <w:p w14:paraId="5DEB6855" w14:textId="693AB7BB" w:rsidR="007F70DD" w:rsidRPr="00582029" w:rsidRDefault="007F70DD" w:rsidP="0041371B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E62D7" w14:textId="77777777" w:rsidR="007F70DD" w:rsidRPr="00582029" w:rsidRDefault="007F70DD" w:rsidP="007F70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14:paraId="3AEE516E" w14:textId="2433F4EB" w:rsidR="00104F14" w:rsidRPr="00582029" w:rsidRDefault="00104F14" w:rsidP="002C27A0">
      <w:pPr>
        <w:tabs>
          <w:tab w:val="left" w:pos="2977"/>
        </w:tabs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1F2A367" w14:textId="78A3B1F1" w:rsidR="007F70DD" w:rsidRPr="002C27A0" w:rsidRDefault="007F70DD" w:rsidP="002C27A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" w:name="_Toc125556790"/>
      <w:r w:rsidRPr="002C27A0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Конспект урока</w:t>
      </w:r>
      <w:bookmarkEnd w:id="1"/>
    </w:p>
    <w:p w14:paraId="34738355" w14:textId="77777777" w:rsidR="007F70DD" w:rsidRPr="007F70DD" w:rsidRDefault="007F70DD" w:rsidP="007F70DD">
      <w:pPr>
        <w:tabs>
          <w:tab w:val="left" w:pos="297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6840">
        <w:rPr>
          <w:rFonts w:ascii="Times New Roman" w:hAnsi="Times New Roman" w:cs="Times New Roman"/>
          <w:b/>
          <w:sz w:val="28"/>
          <w:szCs w:val="28"/>
          <w:lang w:eastAsia="ru-RU"/>
        </w:rPr>
        <w:t>Предмет:</w:t>
      </w:r>
      <w:r w:rsidRPr="007F70DD">
        <w:rPr>
          <w:rFonts w:ascii="Times New Roman" w:hAnsi="Times New Roman" w:cs="Times New Roman"/>
          <w:sz w:val="28"/>
          <w:szCs w:val="28"/>
          <w:lang w:eastAsia="ru-RU"/>
        </w:rPr>
        <w:t xml:space="preserve"> математика </w:t>
      </w:r>
    </w:p>
    <w:p w14:paraId="4E821058" w14:textId="6ADF59E4" w:rsidR="007F70DD" w:rsidRPr="007F70DD" w:rsidRDefault="007F70DD" w:rsidP="007F70DD">
      <w:pPr>
        <w:tabs>
          <w:tab w:val="left" w:pos="297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6840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Pr="007F70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70DD">
        <w:rPr>
          <w:rFonts w:ascii="Times New Roman" w:hAnsi="Times New Roman" w:cs="Times New Roman"/>
          <w:sz w:val="28"/>
          <w:szCs w:val="28"/>
          <w:lang w:eastAsia="ru-RU"/>
        </w:rPr>
        <w:t>Внетабличное</w:t>
      </w:r>
      <w:proofErr w:type="spellEnd"/>
      <w:r w:rsidRPr="007F70DD">
        <w:rPr>
          <w:rFonts w:ascii="Times New Roman" w:hAnsi="Times New Roman" w:cs="Times New Roman"/>
          <w:sz w:val="28"/>
          <w:szCs w:val="28"/>
          <w:lang w:eastAsia="ru-RU"/>
        </w:rPr>
        <w:t xml:space="preserve"> у</w:t>
      </w:r>
      <w:r w:rsidR="00104F14">
        <w:rPr>
          <w:rFonts w:ascii="Times New Roman" w:hAnsi="Times New Roman" w:cs="Times New Roman"/>
          <w:sz w:val="28"/>
          <w:szCs w:val="28"/>
          <w:lang w:eastAsia="ru-RU"/>
        </w:rPr>
        <w:t xml:space="preserve">множение и деление. </w:t>
      </w:r>
    </w:p>
    <w:p w14:paraId="6EB9F035" w14:textId="77777777" w:rsidR="007F70DD" w:rsidRPr="007F70DD" w:rsidRDefault="007F70DD" w:rsidP="007F70DD">
      <w:pPr>
        <w:tabs>
          <w:tab w:val="left" w:pos="297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6840">
        <w:rPr>
          <w:rFonts w:ascii="Times New Roman" w:hAnsi="Times New Roman" w:cs="Times New Roman"/>
          <w:b/>
          <w:sz w:val="28"/>
          <w:szCs w:val="28"/>
          <w:lang w:eastAsia="ru-RU"/>
        </w:rPr>
        <w:t>Тип урока:</w:t>
      </w:r>
      <w:r w:rsidRPr="007F70DD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закрепление</w:t>
      </w:r>
    </w:p>
    <w:p w14:paraId="543D10C9" w14:textId="77777777" w:rsidR="007F70DD" w:rsidRPr="007F70DD" w:rsidRDefault="007F70DD" w:rsidP="00EC26E6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hAnsi="Times New Roman" w:cs="Times New Roman"/>
          <w:b/>
          <w:sz w:val="28"/>
          <w:szCs w:val="28"/>
          <w:lang w:eastAsia="ru-RU"/>
        </w:rPr>
        <w:t>Форма организации учебной деятельности</w:t>
      </w:r>
      <w:r w:rsidRPr="007F70DD">
        <w:rPr>
          <w:rFonts w:ascii="Times New Roman" w:hAnsi="Times New Roman" w:cs="Times New Roman"/>
          <w:sz w:val="28"/>
          <w:szCs w:val="28"/>
          <w:lang w:eastAsia="ru-RU"/>
        </w:rPr>
        <w:t>: фронтальная, индивидуальная, парная.</w:t>
      </w:r>
    </w:p>
    <w:p w14:paraId="45B9C137" w14:textId="77777777" w:rsidR="007F70DD" w:rsidRPr="007F70DD" w:rsidRDefault="007F70DD" w:rsidP="007F70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Методы</w:t>
      </w:r>
      <w:r w:rsidRPr="007F70D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  <w:r w:rsidRPr="007F70DD">
        <w:rPr>
          <w:rFonts w:ascii="Times New Roman" w:hAnsi="Times New Roman" w:cs="Times New Roman"/>
          <w:sz w:val="28"/>
          <w:szCs w:val="28"/>
          <w:shd w:val="clear" w:color="auto" w:fill="FFFFFF"/>
        </w:rPr>
        <w:t> словесный, наглядный, практический.</w:t>
      </w:r>
    </w:p>
    <w:p w14:paraId="02363ECA" w14:textId="77777777" w:rsidR="007F70DD" w:rsidRPr="007F70DD" w:rsidRDefault="007F70DD" w:rsidP="007F70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pacing w:val="-11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ru-RU"/>
        </w:rPr>
        <w:t>Вид урока:</w:t>
      </w:r>
      <w:r w:rsidRPr="007F70DD">
        <w:rPr>
          <w:rFonts w:ascii="Times New Roman" w:eastAsia="Times New Roman" w:hAnsi="Times New Roman" w:cs="Times New Roman"/>
          <w:bCs/>
          <w:spacing w:val="-11"/>
          <w:sz w:val="28"/>
          <w:szCs w:val="28"/>
          <w:lang w:eastAsia="ru-RU"/>
        </w:rPr>
        <w:t xml:space="preserve"> урок- путешествие.</w:t>
      </w:r>
    </w:p>
    <w:p w14:paraId="76137CC2" w14:textId="77777777" w:rsidR="007F70DD" w:rsidRPr="007F70DD" w:rsidRDefault="007F70DD" w:rsidP="002C27A0">
      <w:pPr>
        <w:pStyle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_Toc125556791"/>
      <w:r w:rsidRPr="002C27A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Цели:</w:t>
      </w:r>
      <w:bookmarkEnd w:id="2"/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523C15BF" w14:textId="383A3BEE" w:rsidR="007F70DD" w:rsidRPr="00EC26E6" w:rsidRDefault="007F70DD" w:rsidP="00EC26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C26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Образовательная:</w:t>
      </w:r>
      <w:r w:rsidRPr="007F70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правил умножения и деления двузначных чисел, оканчивающихся на ноль, на однозначное число; совершенствовать вычислительные навыки, умение решать задачи.</w:t>
      </w:r>
    </w:p>
    <w:p w14:paraId="3AE93C4D" w14:textId="6C2B9C4E" w:rsidR="007F70DD" w:rsidRPr="00EC26E6" w:rsidRDefault="007F70DD" w:rsidP="00EC26E6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C26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Развивающая:</w:t>
      </w:r>
      <w:r w:rsidRPr="00EC26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внимание, речь, познавательную активность, мыслительные процессы, креативность, способность самоконтролю.</w:t>
      </w:r>
    </w:p>
    <w:p w14:paraId="4657450E" w14:textId="579171D0" w:rsidR="007F70DD" w:rsidRPr="00EC26E6" w:rsidRDefault="007F70DD" w:rsidP="00EC26E6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C26E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Воспитательная:</w:t>
      </w:r>
      <w:r w:rsidRPr="00EC26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доброжелательность, интерес к предмету, любознательность, самостоятельность, аккуратность, готовность к взаимопомощи.</w:t>
      </w:r>
    </w:p>
    <w:p w14:paraId="1D010ECB" w14:textId="77777777" w:rsidR="007F70DD" w:rsidRPr="007F70DD" w:rsidRDefault="007F70DD" w:rsidP="00766840">
      <w:pPr>
        <w:spacing w:after="0" w:line="36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</w:p>
    <w:p w14:paraId="4CA13A04" w14:textId="77777777" w:rsidR="007F70DD" w:rsidRPr="007F70DD" w:rsidRDefault="007F70DD" w:rsidP="007F70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</w:t>
      </w:r>
      <w:r w:rsidRPr="007F7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уточнение знаний детей по изученной теме; улучшить навыки вычислений, умение решать задачи; закрепление знаний о соотношении компонентов действия, повторить особые случаи деления и умножения; развитие навыков решения уравнений; развитие логического мышления.</w:t>
      </w:r>
    </w:p>
    <w:p w14:paraId="603B951A" w14:textId="77777777" w:rsidR="007F70DD" w:rsidRPr="007F70DD" w:rsidRDefault="007F70DD" w:rsidP="007F70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Регулятивные</w:t>
      </w:r>
      <w:r w:rsidRPr="007F7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принимать и сохранять учебную задачу, контролировать и оценивать свои действия; адекватно воспринимать оценку как учителя, так и учеников как руководителей. </w:t>
      </w:r>
    </w:p>
    <w:p w14:paraId="23F6DAB1" w14:textId="664E9408" w:rsidR="007F70DD" w:rsidRPr="007F70DD" w:rsidRDefault="007F70DD" w:rsidP="00EC26E6">
      <w:pPr>
        <w:spacing w:after="0" w:line="360" w:lineRule="auto"/>
        <w:ind w:lef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Коммуникативные: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контролировать свои действия в коллективной и индивидуальной работе, уметь выполнять работу в паре, в группе, уметь проводить взаимную проверку.</w:t>
      </w:r>
    </w:p>
    <w:p w14:paraId="503088D9" w14:textId="77777777" w:rsidR="007F70DD" w:rsidRPr="007F70DD" w:rsidRDefault="007F70DD" w:rsidP="007F70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Познавательные</w:t>
      </w:r>
      <w:r w:rsidRPr="007F7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общеучебные</w:t>
      </w:r>
      <w:proofErr w:type="spellEnd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(способность сравнивать) строить аналогии, учиться различать основные характеристики, обобщать. </w:t>
      </w:r>
    </w:p>
    <w:p w14:paraId="70FED0C9" w14:textId="1C52A8AE" w:rsidR="007F70DD" w:rsidRDefault="007F70DD" w:rsidP="007F70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Личностные</w:t>
      </w:r>
      <w:r w:rsidRPr="007F7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внимательность, самостоятельность, развивать навыки сотрудничества со сверстниками, развивать способность наблюдать и делать выводы, формировать интерес к учебной деятельности, понимать роль математики в жизни человека.</w:t>
      </w:r>
    </w:p>
    <w:p w14:paraId="2A1DD282" w14:textId="0BEE65B5" w:rsidR="00656749" w:rsidRPr="00656749" w:rsidRDefault="00656749" w:rsidP="007F70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Современные образовательные технологии:</w:t>
      </w:r>
      <w:r w:rsidRPr="006567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ИКТ, технология обучения в сотрудничестве, проблемное обучение, игровые технологии</w:t>
      </w:r>
    </w:p>
    <w:p w14:paraId="7A9C94B2" w14:textId="77777777" w:rsidR="007F70DD" w:rsidRPr="007F70DD" w:rsidRDefault="007F70DD" w:rsidP="007F70DD">
      <w:pPr>
        <w:spacing w:after="0" w:line="276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7F70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 урока и электронные образовательные ресурсы (ЭОР): </w:t>
      </w:r>
      <w:r w:rsidRPr="007F70DD">
        <w:rPr>
          <w:rFonts w:ascii="Times New Roman" w:hAnsi="Times New Roman" w:cs="Times New Roman"/>
          <w:iCs/>
          <w:sz w:val="28"/>
          <w:szCs w:val="28"/>
          <w:lang w:eastAsia="ru-RU"/>
        </w:rPr>
        <w:t>интерактивная доска, презентация, рисунки острова и деревьев, раздаточные материалы в форме облаков, карточки с пословицами, фломастеры (синие, красные, жёлтые), цветы для самооценки, клей.</w:t>
      </w:r>
    </w:p>
    <w:p w14:paraId="64015D3C" w14:textId="77777777" w:rsidR="007F70DD" w:rsidRPr="007F70DD" w:rsidRDefault="007F70DD" w:rsidP="007F70DD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362A848" w14:textId="5ACBE810" w:rsidR="007F70DD" w:rsidRPr="002C27A0" w:rsidRDefault="00B42BF4" w:rsidP="002C27A0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125556792"/>
      <w:r w:rsidRPr="002C27A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План урока</w:t>
      </w:r>
      <w:r w:rsidR="007F70DD" w:rsidRPr="002C27A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:</w:t>
      </w:r>
      <w:bookmarkEnd w:id="3"/>
      <w:r w:rsidR="007F70DD" w:rsidRPr="002C27A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</w:t>
      </w:r>
    </w:p>
    <w:p w14:paraId="20E986DF" w14:textId="0257F725" w:rsidR="00AF7236" w:rsidRDefault="00E462BB" w:rsidP="00E462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F70DD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Организация обучающихся на </w:t>
      </w:r>
      <w:r w:rsidR="007D2C54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</w:t>
      </w:r>
    </w:p>
    <w:p w14:paraId="0F3BBEAC" w14:textId="74DE7793" w:rsidR="00AF7236" w:rsidRDefault="00E462BB" w:rsidP="00E462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F70DD"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A20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Целеполагание</w:t>
      </w:r>
      <w:r w:rsidR="0076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62A20" w:rsidRPr="0076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A20"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Мотивация</w:t>
      </w:r>
      <w:r w:rsidR="00762A20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учебной деятельности учащихся</w:t>
      </w:r>
      <w:r w:rsidR="00104F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(игра «Найди лишнее», работа в группе) (приём «Азбука хороших слов»</w:t>
      </w:r>
      <w:r w:rsidR="00C02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фронтальная</w:t>
      </w:r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8EFADA1" w14:textId="76036952" w:rsidR="00AF7236" w:rsidRDefault="00E462BB" w:rsidP="00E462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62A20" w:rsidRPr="0076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A20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Актуализация знаний</w:t>
      </w:r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.Математическая разминка</w:t>
      </w:r>
      <w:r w:rsidR="00762A20" w:rsidRPr="007D2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2A20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 каких фигур построим корабль»</w:t>
      </w:r>
      <w:r w:rsidR="00762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(работа индивидуальная)</w:t>
      </w:r>
    </w:p>
    <w:p w14:paraId="7BEC60C0" w14:textId="77777777" w:rsidR="00762A20" w:rsidRDefault="00E462BB" w:rsidP="00762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F70DD"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A20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Обобщение и систематизация знаний</w:t>
      </w:r>
      <w:r w:rsidR="00762A20" w:rsidRPr="00AF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648B098" w14:textId="77777777" w:rsidR="00762A20" w:rsidRDefault="00762A20" w:rsidP="00762A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1.Игра «Разгони тучи» (индивидуальная работа, фронтальная)</w:t>
      </w:r>
    </w:p>
    <w:p w14:paraId="1DAB8107" w14:textId="77777777" w:rsidR="00762A20" w:rsidRDefault="00762A20" w:rsidP="00762A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2.Решение задач (самостоятельная работа, работа в паре)</w:t>
      </w:r>
    </w:p>
    <w:p w14:paraId="578199CC" w14:textId="77777777" w:rsidR="00762A20" w:rsidRDefault="00762A20" w:rsidP="00762A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3.Физкультминутка под музыку</w:t>
      </w:r>
    </w:p>
    <w:p w14:paraId="21F6000D" w14:textId="77777777" w:rsidR="00762A20" w:rsidRDefault="00762A20" w:rsidP="00762A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4.Игра «Собери пословицу» (групповая)</w:t>
      </w:r>
    </w:p>
    <w:p w14:paraId="587D15FD" w14:textId="04C57B71" w:rsidR="00AF7236" w:rsidRDefault="00C02F6F" w:rsidP="00C02F6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«Посади дерево» (решение уравнений, </w:t>
      </w:r>
      <w:proofErr w:type="gramStart"/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)</w:t>
      </w:r>
      <w:proofErr w:type="gramEnd"/>
    </w:p>
    <w:p w14:paraId="6F5AAB77" w14:textId="71E0EC3C" w:rsidR="007F70DD" w:rsidRDefault="00E462BB" w:rsidP="00762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62A20" w:rsidRPr="0076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62A20"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  <w:r w:rsidR="00762A20" w:rsidRPr="00EC26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6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17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урока.</w:t>
      </w:r>
      <w:r w:rsidR="00B17E60" w:rsidRPr="0023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«</w:t>
      </w:r>
      <w:r w:rsidR="00762A20" w:rsidRPr="0023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Собери </w:t>
      </w:r>
      <w:proofErr w:type="spellStart"/>
      <w:r w:rsidR="00762A20" w:rsidRPr="0023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="00762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фронтальная</w:t>
      </w:r>
      <w:r w:rsidR="00762A20" w:rsidRPr="002330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CD39EB9" w14:textId="3D7D12D2" w:rsidR="00104F14" w:rsidRDefault="00104F14" w:rsidP="00762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47E68C" w14:textId="77777777" w:rsidR="00104F14" w:rsidRPr="00762A20" w:rsidRDefault="00104F14" w:rsidP="00762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70D86A" w14:textId="77777777" w:rsidR="007F70DD" w:rsidRPr="002C27A0" w:rsidRDefault="007F70DD" w:rsidP="002C27A0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125556793"/>
      <w:r w:rsidRPr="002C27A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Ход урока</w:t>
      </w:r>
      <w:bookmarkEnd w:id="4"/>
    </w:p>
    <w:p w14:paraId="25EF97CA" w14:textId="3DE4AE2A" w:rsidR="007F70DD" w:rsidRPr="00762A20" w:rsidRDefault="007F70DD" w:rsidP="00766840">
      <w:pPr>
        <w:pStyle w:val="3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bookmarkStart w:id="5" w:name="_Toc125556794"/>
      <w:r w:rsidRPr="007F70DD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I. </w:t>
      </w:r>
      <w:r w:rsidRPr="0076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обучающихся на урок</w:t>
      </w:r>
      <w:bookmarkEnd w:id="5"/>
    </w:p>
    <w:p w14:paraId="739EF7D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</w:t>
      </w:r>
    </w:p>
    <w:p w14:paraId="34963285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меня хорошее настроение. И свое настроение я передам вам, а вы передайте друг другу. (улыбнитесь друг другу и делитесь своим настроением)</w:t>
      </w:r>
    </w:p>
    <w:p w14:paraId="011CDC48" w14:textId="31C27E20" w:rsidR="007F70DD" w:rsidRPr="00762A20" w:rsidRDefault="00E462BB" w:rsidP="00766840">
      <w:pPr>
        <w:pStyle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Toc125556795"/>
      <w:r w:rsidRPr="0080524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ru-RU"/>
        </w:rPr>
        <w:t>II</w:t>
      </w:r>
      <w:r w:rsidRPr="0080524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.</w:t>
      </w:r>
      <w:r w:rsidR="007F70DD" w:rsidRPr="0080524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="00DD4FF0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Целеполагание</w:t>
      </w:r>
      <w:r w:rsidR="00DD4F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D4FF0" w:rsidRPr="00762A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D4FF0"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Мотивация</w:t>
      </w:r>
      <w:r w:rsidR="00DD4FF0" w:rsidRPr="007D2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учебной деятельности учащихся</w:t>
      </w:r>
      <w:bookmarkEnd w:id="6"/>
    </w:p>
    <w:p w14:paraId="4B3B5FF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в группе</w:t>
      </w:r>
    </w:p>
    <w:p w14:paraId="3FDD6E35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узнать тему сегодняшнего урока вы поработаете в группе.</w:t>
      </w:r>
    </w:p>
    <w:p w14:paraId="2CD9C6A4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парте разложены выражения)</w:t>
      </w:r>
    </w:p>
    <w:p w14:paraId="39A63DD2" w14:textId="6F9F3E96" w:rsidR="007F70DD" w:rsidRPr="007F70DD" w:rsidRDefault="00104F14" w:rsidP="00805246">
      <w:pPr>
        <w:pStyle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" w:name="_Toc12555679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7F70DD" w:rsidRPr="007F7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«Найди лишнее»</w:t>
      </w:r>
      <w:bookmarkEnd w:id="7"/>
    </w:p>
    <w:p w14:paraId="399E7CA1" w14:textId="3DC287DB" w:rsidR="007F70DD" w:rsidRPr="007F70DD" w:rsidRDefault="00E82AD6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выражения.</w:t>
      </w:r>
      <w:r w:rsidR="007F70DD"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01FF014" w14:textId="14137F6F" w:rsidR="007F70DD" w:rsidRPr="007F70DD" w:rsidRDefault="007F70DD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20ꞏ3, 40 ꞏ</w:t>
      </w:r>
      <w:r w:rsidR="00A82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2, 80:4, 70:10, 7ꞏ 8, 90 :30, </w:t>
      </w:r>
      <w:proofErr w:type="gramStart"/>
      <w:r w:rsidR="00A82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</w:t>
      </w:r>
      <w:r w:rsidRPr="007F70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ꞏ 2</w:t>
      </w:r>
      <w:proofErr w:type="gramEnd"/>
      <w:r w:rsidRPr="007F70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60:3</w:t>
      </w:r>
    </w:p>
    <w:p w14:paraId="7F71EF04" w14:textId="3D02094F" w:rsidR="007F70DD" w:rsidRPr="00DD4FF0" w:rsidRDefault="007F70DD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выражений найдите лишнее.</w:t>
      </w:r>
      <w:r w:rsidR="00A8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(обсуждение</w:t>
      </w:r>
      <w:r w:rsid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82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</w:t>
      </w:r>
      <w:r w:rsidR="00A827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0EB68AF" w14:textId="03CCE8E3" w:rsidR="007F70DD" w:rsidRPr="007F70DD" w:rsidRDefault="007F70DD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Итак, тема нашего урока: «</w:t>
      </w:r>
      <w:proofErr w:type="spellStart"/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Внетабличное</w:t>
      </w:r>
      <w:proofErr w:type="spellEnd"/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умножение и деление» </w:t>
      </w:r>
      <w:hyperlink r:id="rId8" w:history="1">
        <w:r w:rsidRPr="00080EBE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(слайд 1)</w:t>
        </w:r>
      </w:hyperlink>
    </w:p>
    <w:p w14:paraId="721BE1B4" w14:textId="77777777" w:rsidR="007F70DD" w:rsidRPr="007F70DD" w:rsidRDefault="007F70DD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AFAFB0" wp14:editId="45F3D2B2">
            <wp:extent cx="1123315" cy="84248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14" cy="8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B851" w14:textId="20206E85" w:rsidR="007F70DD" w:rsidRPr="007F70DD" w:rsidRDefault="007F70DD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новая тема для нас? (ответы детей</w:t>
      </w:r>
      <w:r w:rsidR="00E82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высказывания</w:t>
      </w: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3E1D410" w14:textId="77777777" w:rsidR="007F70DD" w:rsidRPr="007F70DD" w:rsidRDefault="007F70DD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Мы сегодня закрепим </w:t>
      </w:r>
      <w:proofErr w:type="spellStart"/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внетабличное</w:t>
      </w:r>
      <w:proofErr w:type="spellEnd"/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умножение и деление круглых чисел. Что вам нужно знать, для того чтобы найти значение этих выражений? (таблицу умножения)</w:t>
      </w:r>
    </w:p>
    <w:p w14:paraId="39916572" w14:textId="77777777" w:rsidR="007F70DD" w:rsidRPr="007F70DD" w:rsidRDefault="007F70DD" w:rsidP="007F70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-Какие цели и задачи мы перед собой поставим? (решать примеры на </w:t>
      </w:r>
      <w:proofErr w:type="spellStart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внетабличное</w:t>
      </w:r>
      <w:proofErr w:type="spellEnd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умножение и деление круглых чисел, задачи, уравнения)</w:t>
      </w:r>
    </w:p>
    <w:p w14:paraId="35812518" w14:textId="3A13E22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и где он нам нужен? (ответы детей)</w:t>
      </w:r>
    </w:p>
    <w:p w14:paraId="3678C6D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Сегодня, проведем необычный урок. Мы с вами отправимся в морское путешествие.</w:t>
      </w:r>
    </w:p>
    <w:p w14:paraId="5271C82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понимаете слово «Путешествие» (ответы детей)</w:t>
      </w:r>
    </w:p>
    <w:p w14:paraId="72185F06" w14:textId="1FC5BE18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Путешествие</w:t>
      </w:r>
      <w:r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это настоящее приключение, которое начинается, как только вы поднимаетесь на борт. </w:t>
      </w:r>
      <w:r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Это- </w:t>
      </w:r>
      <w:r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удивительные открытия и самые яркие впечатления. По пути встречаются необычные острова и открываются </w:t>
      </w:r>
      <w:r w:rsidR="00104F14"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бесконечные морские</w:t>
      </w:r>
      <w:r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пейзажи. </w:t>
      </w:r>
    </w:p>
    <w:p w14:paraId="2C0267BC" w14:textId="77777777" w:rsidR="007F70DD" w:rsidRPr="007F70DD" w:rsidRDefault="007F70DD" w:rsidP="007F70DD">
      <w:pPr>
        <w:shd w:val="clear" w:color="auto" w:fill="FFFFFF"/>
        <w:tabs>
          <w:tab w:val="center" w:pos="4819"/>
        </w:tabs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путешественники ведут дневники и записывают в него самые интересные факты. Наш дневник будет в </w:t>
      </w:r>
      <w:r w:rsidRPr="007F7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форме цветка</w:t>
      </w: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свои достижения вы будете записывать на цветке. После выполнения задания вы раскрасите лепесток в выбранный вами цвет.</w:t>
      </w:r>
    </w:p>
    <w:p w14:paraId="73526931" w14:textId="77777777" w:rsidR="007F70DD" w:rsidRPr="007F70DD" w:rsidRDefault="007F70DD" w:rsidP="007F70DD">
      <w:pPr>
        <w:shd w:val="clear" w:color="auto" w:fill="FFFFFF"/>
        <w:tabs>
          <w:tab w:val="center" w:pos="4819"/>
        </w:tabs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Если вы ответили правильно, нарисуйте лепесток красным цветом.</w:t>
      </w:r>
    </w:p>
    <w:p w14:paraId="3B9A6B19" w14:textId="64AE9A18" w:rsidR="007F70DD" w:rsidRDefault="007F70DD" w:rsidP="007F70DD">
      <w:pPr>
        <w:shd w:val="clear" w:color="auto" w:fill="FFFFFF"/>
        <w:tabs>
          <w:tab w:val="center" w:pos="4819"/>
        </w:tabs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ошибка-лепесток синий, если больше, то желтым.</w:t>
      </w:r>
    </w:p>
    <w:p w14:paraId="209C500B" w14:textId="0F7F1AEE" w:rsidR="00B42BF4" w:rsidRPr="00104F14" w:rsidRDefault="00104F14" w:rsidP="009D7CD0">
      <w:pPr>
        <w:pStyle w:val="c0"/>
        <w:shd w:val="clear" w:color="auto" w:fill="FFFFFF"/>
        <w:spacing w:before="0" w:beforeAutospacing="0" w:after="0" w:afterAutospacing="0"/>
        <w:jc w:val="both"/>
        <w:outlineLvl w:val="2"/>
        <w:rPr>
          <w:rFonts w:ascii="Calibri" w:hAnsi="Calibri" w:cs="Calibri"/>
          <w:b/>
          <w:bCs/>
          <w:sz w:val="28"/>
          <w:szCs w:val="28"/>
        </w:rPr>
      </w:pPr>
      <w:bookmarkStart w:id="8" w:name="_Toc125556797"/>
      <w:r w:rsidRPr="00104F14">
        <w:rPr>
          <w:rStyle w:val="c3"/>
          <w:b/>
          <w:bCs/>
          <w:sz w:val="28"/>
          <w:szCs w:val="28"/>
        </w:rPr>
        <w:t>2.</w:t>
      </w:r>
      <w:r w:rsidR="00B42BF4" w:rsidRPr="00104F14">
        <w:rPr>
          <w:rStyle w:val="c3"/>
          <w:b/>
          <w:bCs/>
          <w:sz w:val="28"/>
          <w:szCs w:val="28"/>
        </w:rPr>
        <w:t>Прием «Азбука хороших слов».</w:t>
      </w:r>
      <w:bookmarkEnd w:id="8"/>
    </w:p>
    <w:p w14:paraId="195A86F4" w14:textId="1B6E1C64" w:rsidR="00B42BF4" w:rsidRPr="00104F14" w:rsidRDefault="00B42BF4" w:rsidP="000F7FD7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  <w:r w:rsidRPr="00104F14">
        <w:rPr>
          <w:rStyle w:val="c3"/>
        </w:rPr>
        <w:t> </w:t>
      </w:r>
      <w:r w:rsidR="00114CCB">
        <w:rPr>
          <w:rStyle w:val="c3"/>
          <w:sz w:val="28"/>
          <w:szCs w:val="28"/>
        </w:rPr>
        <w:t>-В</w:t>
      </w:r>
      <w:r w:rsidRPr="00104F14">
        <w:rPr>
          <w:rStyle w:val="c3"/>
          <w:sz w:val="28"/>
          <w:szCs w:val="28"/>
        </w:rPr>
        <w:t>спомните добрые, хорошие слова на букву «Д» (добрый, душевный, доброжелательный, достойный, добросовестный, дружный, дружелюбный, добродушный и др.).</w:t>
      </w:r>
    </w:p>
    <w:p w14:paraId="6A9806AD" w14:textId="77777777" w:rsidR="000F7FD7" w:rsidRPr="000F7FD7" w:rsidRDefault="000F7FD7" w:rsidP="000F7FD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E0B5FF2" w14:textId="0E050146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как вы понимаете слово «доброта» (ответы </w:t>
      </w:r>
      <w:r w:rsidR="00C02F6F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C02F6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высказывания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56C93CB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Доброта – это желание помочь другим без благодарности.</w:t>
      </w:r>
    </w:p>
    <w:p w14:paraId="316E9429" w14:textId="2841CE43" w:rsidR="007F70DD" w:rsidRPr="007F70DD" w:rsidRDefault="000F7FD7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7F70DD" w:rsidRPr="007F70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опишите качества доброго человека. (ответы детей)</w:t>
      </w:r>
    </w:p>
    <w:p w14:paraId="7A36B252" w14:textId="7F92A425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Отзывчивость, честность, вежливость, доброжелательность, великодушие, сострадание, справедливость и т.д.</w:t>
      </w:r>
    </w:p>
    <w:p w14:paraId="1F63F44B" w14:textId="550C9A35" w:rsidR="007F70DD" w:rsidRPr="007F70DD" w:rsidRDefault="007F70DD" w:rsidP="007F70DD">
      <w:pPr>
        <w:shd w:val="clear" w:color="auto" w:fill="FFFFFF"/>
        <w:tabs>
          <w:tab w:val="center" w:pos="481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0F7FD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о-настоящему добрый человек никому не причинит боли и страдания. Он не делает добрые поступки из соображений выгоды. Напротив, хороший 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человек делает добро от всего сердца и не ожидает похвалы или награды. </w:t>
      </w:r>
      <w:r w:rsidRPr="007F7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человек никогда не проявит безразличия. Он обязательно поможет попавшему в беду.</w:t>
      </w:r>
    </w:p>
    <w:p w14:paraId="589FA880" w14:textId="1C0B6A76" w:rsidR="007F70DD" w:rsidRPr="009D7CD0" w:rsidRDefault="00DD4FF0" w:rsidP="00766840">
      <w:pPr>
        <w:pStyle w:val="3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</w:pPr>
      <w:bookmarkStart w:id="9" w:name="_Toc125556798"/>
      <w:r w:rsidRPr="009D7CD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ru-RU"/>
        </w:rPr>
        <w:t>III</w:t>
      </w:r>
      <w:r w:rsidRPr="009D7CD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. </w:t>
      </w:r>
      <w:r w:rsidR="007F70DD" w:rsidRPr="009D7CD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Актуализация знаний.</w:t>
      </w:r>
      <w:bookmarkEnd w:id="9"/>
      <w:r w:rsidR="007F70DD" w:rsidRPr="009D7CD0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ru-RU"/>
        </w:rPr>
        <w:t xml:space="preserve"> </w:t>
      </w:r>
    </w:p>
    <w:p w14:paraId="00102CB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-Сегодня мы попробуем найти остров «Доброты». Только добрые люди живут там. И туда может попасть человек с добрым сердцем и чистой душой.</w:t>
      </w:r>
    </w:p>
    <w:p w14:paraId="07911A44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  Готовы ли вы отправиться в путешествие? (ответы детей)</w:t>
      </w:r>
    </w:p>
    <w:p w14:paraId="64A960B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вам нужно для этого? (корабль)</w:t>
      </w:r>
    </w:p>
    <w:p w14:paraId="50F14FCE" w14:textId="7CD765C1" w:rsidR="007F70DD" w:rsidRPr="007F70DD" w:rsidRDefault="00114CCB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Давайте построим его!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8F5FFC" w14:textId="3EEDE17A" w:rsidR="007F70DD" w:rsidRPr="007F70DD" w:rsidRDefault="00C02F6F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Математичес</w:t>
      </w:r>
      <w:r w:rsidR="007F70DD"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кая разминка.</w:t>
      </w:r>
      <w:r w:rsidR="007F70DD"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Работа индивидуальная</w:t>
      </w:r>
    </w:p>
    <w:p w14:paraId="1B6231B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1949C4" w14:textId="75705AAA" w:rsidR="007F70DD" w:rsidRPr="00080EBE" w:rsidRDefault="009D7CD0" w:rsidP="009D7CD0">
      <w:pPr>
        <w:pStyle w:val="3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" w:name="_Toc125556799"/>
      <w:r w:rsidRPr="00080EB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1.</w:t>
      </w:r>
      <w:r w:rsidR="007F70DD" w:rsidRPr="00080EB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Игра «Из каких фигур построим корабль»</w:t>
      </w:r>
      <w:r w:rsidR="007F70DD" w:rsidRPr="00080EB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hyperlink r:id="rId10" w:history="1">
        <w:r w:rsidR="007F70DD" w:rsidRPr="00080EBE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(слайд 2)</w:t>
        </w:r>
        <w:bookmarkEnd w:id="10"/>
      </w:hyperlink>
    </w:p>
    <w:p w14:paraId="622F9E59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6D5C0" wp14:editId="73A2ED7B">
            <wp:extent cx="1322684" cy="7156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3879" cy="73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945F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7AEAC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position w:val="3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iCs/>
          <w:position w:val="3"/>
          <w:sz w:val="28"/>
          <w:szCs w:val="28"/>
          <w:lang w:eastAsia="ru-RU"/>
        </w:rPr>
        <w:t>-Запишите номера фигур, из которых вы можете построить корабль.</w:t>
      </w:r>
    </w:p>
    <w:p w14:paraId="418D040C" w14:textId="0B6E4E4E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iCs/>
          <w:position w:val="3"/>
          <w:sz w:val="28"/>
          <w:szCs w:val="28"/>
          <w:lang w:eastAsia="ru-RU"/>
        </w:rPr>
        <w:t xml:space="preserve">-Проверим, что вы сделали? </w:t>
      </w:r>
      <w:r w:rsidR="00E82AD6">
        <w:rPr>
          <w:rFonts w:ascii="Times New Roman" w:eastAsia="Times New Roman" w:hAnsi="Times New Roman" w:cs="Times New Roman"/>
          <w:iCs/>
          <w:position w:val="3"/>
          <w:sz w:val="28"/>
          <w:szCs w:val="28"/>
          <w:lang w:eastAsia="ru-RU"/>
        </w:rPr>
        <w:t>(проверка по слайду)</w:t>
      </w:r>
    </w:p>
    <w:p w14:paraId="59E105AB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фигуры вы использовали для строительства корабля?</w:t>
      </w:r>
    </w:p>
    <w:p w14:paraId="28A34BA3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Эти знания будут полезны в жизни?</w:t>
      </w:r>
    </w:p>
    <w:p w14:paraId="1B996FE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65BF09" w14:textId="5102F6E2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Оцените свою работу; если вы отвечали правильно, </w:t>
      </w:r>
      <w:r w:rsidR="00C02F6F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покрасьте лепесток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красный цвет, если одна ошибка - синий, если больше-жёлтый.</w:t>
      </w:r>
    </w:p>
    <w:p w14:paraId="225EB43B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Готовы к путешествию! </w:t>
      </w: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(слайд 4)</w:t>
      </w:r>
    </w:p>
    <w:p w14:paraId="26350DDB" w14:textId="7A45D2B6" w:rsid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D7381" wp14:editId="03C50464">
            <wp:extent cx="1016716" cy="6736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0518" cy="6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8707" w14:textId="77777777" w:rsidR="00DD4FF0" w:rsidRPr="007F70DD" w:rsidRDefault="00DD4FF0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15CE7" w14:textId="7AA07F70" w:rsidR="007F70DD" w:rsidRPr="007F70DD" w:rsidRDefault="00DD4FF0" w:rsidP="00766840">
      <w:pPr>
        <w:pStyle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" w:name="_Toc125556800"/>
      <w:r w:rsidRPr="00E4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C02F6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. </w:t>
      </w:r>
      <w:r w:rsidR="007F70DD" w:rsidRPr="00C02F6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Обобщение и систематизация знаний.</w:t>
      </w:r>
      <w:bookmarkEnd w:id="11"/>
    </w:p>
    <w:p w14:paraId="1E35FBA9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0451E5" w14:textId="150CE51E" w:rsidR="007F70DD" w:rsidRPr="00104F14" w:rsidRDefault="007F70DD" w:rsidP="007F70DD">
      <w:pPr>
        <w:tabs>
          <w:tab w:val="center" w:pos="34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корабль поплыл. Море неспокойно. Впереди у нас островок!</w:t>
      </w:r>
      <w:hyperlink r:id="rId13" w:history="1">
        <w:r w:rsidRPr="008B2756">
          <w:rPr>
            <w:rStyle w:val="a6"/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(</w:t>
        </w:r>
        <w:r w:rsidR="00104F14" w:rsidRPr="008B275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Слайд 5</w:t>
        </w:r>
        <w:r w:rsidRPr="008B275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)</w:t>
        </w:r>
      </w:hyperlink>
    </w:p>
    <w:p w14:paraId="78C68D50" w14:textId="77777777" w:rsidR="007F70DD" w:rsidRPr="007F70DD" w:rsidRDefault="007F70DD" w:rsidP="007F70DD">
      <w:pPr>
        <w:tabs>
          <w:tab w:val="center" w:pos="34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384632B7" wp14:editId="78146DC5">
            <wp:extent cx="1000125" cy="590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3463" cy="5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0D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7F70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14:paraId="74282F12" w14:textId="1F5BFC9E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14CCB" w:rsidRPr="00114CCB">
        <w:rPr>
          <w:rFonts w:ascii="YS Text" w:hAnsi="YS Text"/>
          <w:color w:val="000000"/>
          <w:sz w:val="27"/>
          <w:szCs w:val="27"/>
          <w:bdr w:val="single" w:sz="2" w:space="0" w:color="E5E7EB" w:frame="1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сколько</w:t>
      </w:r>
      <w:r w:rsid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облаков</w:t>
      </w:r>
      <w:r w:rsid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образовалось</w:t>
      </w:r>
      <w:r w:rsid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AD6" w:rsidRP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вершине.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 пойдет сильный ливень и может затопить островок.</w:t>
      </w:r>
    </w:p>
    <w:p w14:paraId="44A2ACDD" w14:textId="77777777" w:rsidR="007F70DD" w:rsidRPr="007F70DD" w:rsidRDefault="007F70DD" w:rsidP="007F70DD">
      <w:pPr>
        <w:tabs>
          <w:tab w:val="center" w:pos="34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-А на островке черепаха со своими еще невылупившимися черепашками. Один то вылупился, а остальные пока нет. (Учительница показывает детям маленькую игрушку-черепашку) (Обсуждение детей)</w:t>
      </w:r>
    </w:p>
    <w:p w14:paraId="2FCE86B5" w14:textId="2B102875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Представляете, что с ними </w:t>
      </w:r>
      <w:r w:rsidR="00114C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произойдет. (</w:t>
      </w:r>
      <w:r w:rsidR="00E82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</w:t>
      </w:r>
      <w:r w:rsidR="00E82AD6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112A13A" w14:textId="4AE49B85" w:rsidR="007F70DD" w:rsidRPr="007F70DD" w:rsidRDefault="00114CCB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-А вы знали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ребята, если </w:t>
      </w:r>
      <w:r w:rsidR="007F70DD"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яйца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попадут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7F70DD"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7F70DD"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воду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то </w:t>
      </w:r>
      <w:r w:rsidR="007F70DD"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их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нужно вытащить в ближайшие часы, иначе из </w:t>
      </w:r>
      <w:r w:rsidR="007F70DD" w:rsidRPr="007F70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них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ничего не вылупится? (ответы детей)</w:t>
      </w:r>
    </w:p>
    <w:p w14:paraId="62BFEEE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поможем им. Разгоним тучи, но для этого вы должны решить примеры на облачках.</w:t>
      </w:r>
    </w:p>
    <w:p w14:paraId="783C3282" w14:textId="6D203C6A" w:rsidR="007F70DD" w:rsidRPr="00114CCB" w:rsidRDefault="00104F14" w:rsidP="00A8271B">
      <w:pPr>
        <w:pStyle w:val="3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bookmarkStart w:id="12" w:name="_Toc125556801"/>
      <w:r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1.</w:t>
      </w:r>
      <w:r w:rsidR="00C02F6F"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Игра «</w:t>
      </w:r>
      <w:r w:rsidR="007F70DD"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Разгони </w:t>
      </w:r>
      <w:r w:rsidR="00C02F6F"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тучи»</w:t>
      </w:r>
      <w:r w:rsidR="00C02F6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="00C02F6F" w:rsidRPr="00114CC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(</w:t>
      </w:r>
      <w:r w:rsidR="007F70DD" w:rsidRPr="00114CC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тучки можно выбрать, темно-синие -посложнее примеры, а тучки голубые -полегче)</w:t>
      </w:r>
      <w:bookmarkEnd w:id="12"/>
      <w:r w:rsidR="007F70DD" w:rsidRPr="00114CCB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</w:t>
      </w:r>
    </w:p>
    <w:p w14:paraId="386AA056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C40FDC" wp14:editId="76A136F9">
            <wp:extent cx="1363896" cy="987447"/>
            <wp:effectExtent l="0" t="2540" r="5715" b="5715"/>
            <wp:docPr id="1" name="Рисунок 1" descr="C:\Users\Louisa\Desktop\Разгони ту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a\Desktop\Разгони туч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0561" cy="99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C780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13658C" w14:textId="77777777" w:rsidR="007F70DD" w:rsidRPr="00114CCB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-Устно с комментированием </w:t>
      </w:r>
      <w:r w:rsidRPr="00114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(Ребята читают пример на тучке-облачке и объясняют) </w:t>
      </w:r>
    </w:p>
    <w:p w14:paraId="512B8300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Примеры на тучках</w:t>
      </w:r>
    </w:p>
    <w:p w14:paraId="0D4D7A5C" w14:textId="7F8D9341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>20ꞏ4=80       90 :3 =30</w:t>
      </w:r>
      <w:r w:rsidRPr="007F70DD"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ru-RU"/>
        </w:rPr>
        <w:t xml:space="preserve">         </w:t>
      </w:r>
      <w:r w:rsidRPr="007F70DD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10 ꞏ2ꞏ5=100         3ꞏ (75-</w:t>
      </w:r>
      <w:r w:rsidR="00E82AD6" w:rsidRPr="007F70DD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45) =</w:t>
      </w:r>
      <w:r w:rsidRPr="007F70DD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90</w:t>
      </w:r>
    </w:p>
    <w:p w14:paraId="705BC95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>30 :3=10     8 ꞏ10=80</w:t>
      </w:r>
      <w:r w:rsidRPr="007F70DD"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ru-RU"/>
        </w:rPr>
        <w:t xml:space="preserve">           </w:t>
      </w:r>
      <w:r w:rsidRPr="007F70D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2ꞏ (12+18) =60     50 ꞏ2:5=20  </w:t>
      </w:r>
    </w:p>
    <w:p w14:paraId="0C4868CD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(Проверка примеров по слайду)   </w:t>
      </w:r>
    </w:p>
    <w:p w14:paraId="50E9318D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Оцените свой ответ и закрасьте лепесточек цветка.</w:t>
      </w:r>
    </w:p>
    <w:p w14:paraId="1D1EC71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C8812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-Посмотрите, а два облачка на островке остались. (слайд 5)</w:t>
      </w:r>
    </w:p>
    <w:p w14:paraId="671010DB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6D64F" wp14:editId="6418653F">
            <wp:extent cx="847725" cy="53403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3964" cy="5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9146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F70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 я расскажу вам о них один случай. Однажды белое и синее облачко, увидели островок, на котором засыхали деревья. Белое облачко говорит: «Ах, как мне жаль!» А синее облачко просто промолчало. Оно поднялось выше и вылило всю влагу на эти деревья. И на островке не только деревья ожили, цветы расцвели, птицы запели!</w:t>
      </w:r>
    </w:p>
    <w:p w14:paraId="7CC923F6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чей поступок вам больше всего понравился? (ответы детей)</w:t>
      </w:r>
    </w:p>
    <w:p w14:paraId="4B75862F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-Сострадание и забота очень хорошие качества, но их может быть недостаточно для совершения по-настоящему добрых дел.</w:t>
      </w:r>
    </w:p>
    <w:p w14:paraId="76A98F9D" w14:textId="77777777" w:rsidR="007F70DD" w:rsidRPr="00B17E60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E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 как вы думаете, синее облачко осталось совсем без влаги? (ответы детей)</w:t>
      </w:r>
    </w:p>
    <w:p w14:paraId="6CEB758F" w14:textId="173413C7" w:rsidR="007F70DD" w:rsidRPr="00017A09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17E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-Правильно вы думаете. </w:t>
      </w:r>
      <w:r w:rsidR="00114CCB" w:rsidRP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Тот,</w:t>
      </w:r>
      <w:r w:rsid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кто дает</w:t>
      </w:r>
      <w:r w:rsid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больше</w:t>
      </w:r>
      <w:r w:rsid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доброты,</w:t>
      </w:r>
      <w:r w:rsid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пополняет</w:t>
      </w:r>
      <w:r w:rsidR="00017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свои</w:t>
      </w:r>
      <w:r w:rsidR="00017A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14CCB" w:rsidRPr="00114C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силы.</w:t>
      </w:r>
    </w:p>
    <w:p w14:paraId="2009E0F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давайте мы тоже поможем этим деревьям! Чтоб они всегда были красивыми.</w:t>
      </w:r>
    </w:p>
    <w:p w14:paraId="3609356F" w14:textId="771582EA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-Для этого мы должны решить задачки.  </w:t>
      </w:r>
      <w:hyperlink r:id="rId17" w:history="1">
        <w:r w:rsidRPr="008B275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(слайд 6)</w:t>
        </w:r>
      </w:hyperlink>
    </w:p>
    <w:p w14:paraId="1A53AFE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105D8" wp14:editId="3779EEC9">
            <wp:extent cx="789981" cy="49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7569" cy="50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FCD3" w14:textId="006734A3" w:rsidR="007F70DD" w:rsidRPr="008B2756" w:rsidRDefault="00275246" w:rsidP="00A8271B">
      <w:pPr>
        <w:pStyle w:val="3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ru-RU"/>
        </w:rPr>
      </w:pPr>
      <w:bookmarkStart w:id="13" w:name="_Toc125556802"/>
      <w:r w:rsidRPr="008B2756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eastAsia="ru-RU"/>
        </w:rPr>
        <w:t>2.</w:t>
      </w:r>
      <w:r w:rsidR="007F70DD" w:rsidRPr="00C02F6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Решение </w:t>
      </w:r>
      <w:r w:rsidR="00C02F6F" w:rsidRPr="00C02F6F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задач (</w:t>
      </w:r>
      <w:r w:rsidR="007F70DD" w:rsidRPr="00C02F6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Самостоятельная работа</w:t>
      </w:r>
      <w:r w:rsidRPr="00C02F6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)</w:t>
      </w:r>
      <w:bookmarkEnd w:id="13"/>
    </w:p>
    <w:p w14:paraId="09E2DE35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F734987" w14:textId="6E4CECCB" w:rsidR="007F70DD" w:rsidRPr="007F70DD" w:rsidRDefault="00653648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ешите задачи, записав только решение.</w:t>
      </w:r>
    </w:p>
    <w:p w14:paraId="64D8BBA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A4AA72" w14:textId="49EB6852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17E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Проблему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белого облачка решаем самостоятельно. Кто желает читать?</w:t>
      </w:r>
    </w:p>
    <w:p w14:paraId="6D2BC601" w14:textId="72F3E562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1. Если за од</w:t>
      </w:r>
      <w:r w:rsidR="00B17E60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</w:t>
      </w:r>
      <w:r w:rsidR="00B17E60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дело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облачко </w:t>
      </w:r>
      <w:r w:rsidR="00B17E60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пополнилось 20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литр</w:t>
      </w:r>
      <w:r w:rsidR="00B17E6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 Сколько литров воды оно получит, если совершит 4 добрых </w:t>
      </w:r>
      <w:r w:rsid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3581876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(20х4=80л)</w:t>
      </w:r>
    </w:p>
    <w:p w14:paraId="25AF49B3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и проверка задачи. </w:t>
      </w:r>
    </w:p>
    <w:p w14:paraId="50AB21E8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Оценивание себя  </w:t>
      </w:r>
    </w:p>
    <w:p w14:paraId="50409ED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паре</w:t>
      </w:r>
    </w:p>
    <w:p w14:paraId="5A1B7F77" w14:textId="6FB7CE33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-Сейчас </w:t>
      </w:r>
      <w:r w:rsid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решим </w:t>
      </w:r>
      <w:r w:rsidR="005D26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проблему</w:t>
      </w:r>
      <w:r w:rsidR="005D2676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синего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облачка в паре. </w:t>
      </w:r>
    </w:p>
    <w:p w14:paraId="6BF5E9BF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152558" w14:textId="1B3EF962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облачке было 100 литров воды. </w:t>
      </w:r>
      <w:r w:rsid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в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ылило на 4 деревца по 20 литров. Хватило ли воды</w:t>
      </w:r>
      <w:r w:rsid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полить </w:t>
      </w:r>
      <w:r w:rsidR="00504681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A467C9B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1) 20х4=80(л) вылило на 4 дерева</w:t>
      </w:r>
    </w:p>
    <w:p w14:paraId="0D2725C5" w14:textId="77777777" w:rsidR="007F70DD" w:rsidRPr="007F70DD" w:rsidRDefault="007F70DD" w:rsidP="007F70DD">
      <w:pPr>
        <w:tabs>
          <w:tab w:val="left" w:pos="3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2) 100-80=20(л) осталось</w:t>
      </w:r>
    </w:p>
    <w:p w14:paraId="31E0B9C7" w14:textId="77777777" w:rsidR="007F70DD" w:rsidRPr="007F70DD" w:rsidRDefault="007F70DD" w:rsidP="007F70DD">
      <w:pPr>
        <w:tabs>
          <w:tab w:val="left" w:pos="3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да, хватит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543DE83" w14:textId="77777777" w:rsidR="007F70DD" w:rsidRPr="007F70DD" w:rsidRDefault="007F70DD" w:rsidP="007F70DD">
      <w:pPr>
        <w:tabs>
          <w:tab w:val="left" w:pos="3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BC0B8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Оцените свою работу в решении задач. Раскрасьте лепесток.</w:t>
      </w:r>
    </w:p>
    <w:p w14:paraId="5366C068" w14:textId="77777777" w:rsidR="00653648" w:rsidRDefault="00275246" w:rsidP="00A8271B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14" w:name="_Toc125556803"/>
      <w:r w:rsidRPr="008B27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3.</w:t>
      </w:r>
      <w:r w:rsidR="007F70DD" w:rsidRPr="008B27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Физкультминутка</w:t>
      </w:r>
      <w:r w:rsidR="00504681" w:rsidRPr="008B275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(</w:t>
      </w:r>
      <w:r w:rsidR="00504681" w:rsidRPr="008B275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под музыку)</w:t>
      </w:r>
      <w:bookmarkEnd w:id="14"/>
    </w:p>
    <w:p w14:paraId="7BFA3A2A" w14:textId="7D446D71" w:rsidR="007F70DD" w:rsidRPr="00653648" w:rsidRDefault="00653648" w:rsidP="00653648">
      <w:pPr>
        <w:pStyle w:val="3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653648">
        <w:t xml:space="preserve"> </w:t>
      </w:r>
      <w:hyperlink r:id="rId19" w:history="1">
        <w:r w:rsidRPr="00CF673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https://detskie-pesni.com/priroda/more/283-more-volnuetsja-raz.html</w:t>
        </w:r>
      </w:hyperlink>
    </w:p>
    <w:p w14:paraId="4996578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-Мы доплыли до острова «Бодрости». Ребята, как вы думаете, что мы будем делать на этом острове? (ответы детей)</w:t>
      </w:r>
    </w:p>
    <w:p w14:paraId="27A933C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35F29" w14:textId="59D5F0B3" w:rsidR="007F70DD" w:rsidRPr="007F70DD" w:rsidRDefault="008B2756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Игра-танец «Море волнуется раз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hyperlink r:id="rId20" w:history="1">
        <w:r w:rsidR="007F70DD" w:rsidRPr="008B275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(</w:t>
        </w:r>
        <w:r w:rsidR="007F70DD" w:rsidRPr="008B275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слайд 7</w:t>
        </w:r>
        <w:r w:rsidR="007F70DD" w:rsidRPr="008B275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)</w:t>
        </w:r>
      </w:hyperlink>
    </w:p>
    <w:p w14:paraId="4AD67EE3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A5B27" wp14:editId="7D17C19A">
            <wp:extent cx="1239285" cy="542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44754" cy="54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9FE3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-Поплыли дальше.</w:t>
      </w:r>
    </w:p>
    <w:p w14:paraId="0ED87DA4" w14:textId="25DA14BA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пути ОСТРОВ ПОСЛОВИЦ</w:t>
      </w: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hyperlink r:id="rId22" w:history="1">
        <w:r w:rsidRPr="008B2756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(слайд8)</w:t>
        </w:r>
      </w:hyperlink>
    </w:p>
    <w:p w14:paraId="2258BC9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6B3A5E" wp14:editId="13AAE0B9">
            <wp:extent cx="1238885" cy="762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2714" cy="7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E529" w14:textId="77777777" w:rsidR="007F70DD" w:rsidRPr="00504681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видите вы здесь?</w:t>
      </w:r>
    </w:p>
    <w:p w14:paraId="57D2319B" w14:textId="77777777" w:rsidR="007F70DD" w:rsidRPr="00504681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>-Ой что-то случилось?</w:t>
      </w:r>
    </w:p>
    <w:p w14:paraId="35C5EDBD" w14:textId="77777777" w:rsidR="007F70DD" w:rsidRPr="00504681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>-Утка просит у нас помощи. Она говорит, что у неё гнездо с птенцами завалило ветками. Если вы выполните задание, то освободите гнездо от веток.</w:t>
      </w:r>
    </w:p>
    <w:p w14:paraId="053E2AC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5046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Поможем, ребята!</w:t>
      </w:r>
    </w:p>
    <w:p w14:paraId="3CFADF5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Выполним задание и соберём пословицу. </w:t>
      </w:r>
    </w:p>
    <w:p w14:paraId="45C4BEB6" w14:textId="748085D5" w:rsidR="007F70DD" w:rsidRPr="00653648" w:rsidRDefault="00275246" w:rsidP="00A8271B">
      <w:pPr>
        <w:pStyle w:val="3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5" w:name="_Toc125556804"/>
      <w:r w:rsidRPr="0065364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4.</w:t>
      </w:r>
      <w:r w:rsidR="007F70DD" w:rsidRPr="0065364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Игра «Собери пословицу»</w:t>
      </w:r>
      <w:r w:rsidR="00504681" w:rsidRPr="0065364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504681" w:rsidRPr="00017A09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(</w:t>
      </w:r>
      <w:r w:rsidR="00504681" w:rsidRPr="00017A0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</w:t>
      </w:r>
      <w:r w:rsidR="007F70DD" w:rsidRPr="00017A0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абота в группе</w:t>
      </w:r>
      <w:r w:rsidR="00504681" w:rsidRPr="00017A0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)</w:t>
      </w:r>
      <w:bookmarkEnd w:id="15"/>
    </w:p>
    <w:p w14:paraId="27D5358B" w14:textId="297F97C6" w:rsidR="007F70DD" w:rsidRPr="007F70DD" w:rsidRDefault="00504681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разделитесь на 2 группы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каждого должна получиться своя пословица.</w:t>
      </w:r>
    </w:p>
    <w:p w14:paraId="2D90855E" w14:textId="0E424B1F" w:rsidR="002C27A0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-Решите ребусы, расположите ответы в порядке возрастания и прочитайте пословицу. (ПОМНИТЕ: ответы не должны повторят</w:t>
      </w:r>
      <w:r w:rsidR="00791DB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ся)</w:t>
      </w:r>
    </w:p>
    <w:p w14:paraId="20488B3B" w14:textId="77777777" w:rsidR="00C02F6F" w:rsidRDefault="00C02F6F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EE8B90" w14:textId="4521679B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1гр.                                                     2гр.</w:t>
      </w:r>
    </w:p>
    <w:p w14:paraId="7B6CDB7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х 3=21 (слово </w:t>
      </w:r>
      <w:proofErr w:type="gramStart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лечит)   </w:t>
      </w:r>
      <w:proofErr w:type="gramEnd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6 х 2=12 (сделав)</w:t>
      </w:r>
    </w:p>
    <w:p w14:paraId="1A2C615D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9 Х 9=81 (</w:t>
      </w:r>
      <w:proofErr w:type="gramStart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калечит)   </w:t>
      </w:r>
      <w:proofErr w:type="gramEnd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8 х 4 = 32 (добро)</w:t>
      </w:r>
    </w:p>
    <w:p w14:paraId="339FED73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8 Х 6=48 (-</w:t>
      </w:r>
      <w:proofErr w:type="gramStart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злое)   </w:t>
      </w:r>
      <w:proofErr w:type="gramEnd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9 х 8 = 72(хвались)</w:t>
      </w:r>
    </w:p>
    <w:p w14:paraId="19652541" w14:textId="0D60FEFE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4 х 4=16 (</w:t>
      </w:r>
      <w:proofErr w:type="gramStart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доброе)   </w:t>
      </w:r>
      <w:proofErr w:type="gramEnd"/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52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х 5 = 45 (не)</w:t>
      </w:r>
    </w:p>
    <w:p w14:paraId="5852E53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311898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(Ребята решают выражения и собирают пословицу)</w:t>
      </w:r>
    </w:p>
    <w:p w14:paraId="19896B58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пословиц.</w:t>
      </w:r>
    </w:p>
    <w:p w14:paraId="47E7C6A4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1 гр. Доброе слово лечит - злое калечит.</w:t>
      </w:r>
    </w:p>
    <w:p w14:paraId="21BC59D9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2гр. Сделав добро не хвались.</w:t>
      </w:r>
    </w:p>
    <w:p w14:paraId="51CF8C4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44A32F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Оцените свои ответы и закрасьте лепесток.</w:t>
      </w:r>
    </w:p>
    <w:p w14:paraId="3E35086F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1534F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-Из пословиц мы видим, что добро всегда приносит радость окружающим.</w:t>
      </w:r>
    </w:p>
    <w:p w14:paraId="4935AE07" w14:textId="4B3650A0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вот и остров «</w:t>
      </w:r>
      <w:r w:rsidRPr="007F7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ДОБРОТЫ» </w:t>
      </w:r>
      <w:hyperlink r:id="rId24" w:history="1">
        <w:r w:rsidRPr="008B2756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(слайд 9)</w:t>
        </w:r>
      </w:hyperlink>
    </w:p>
    <w:p w14:paraId="2B622274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BD201" wp14:editId="32343E11">
            <wp:extent cx="1285875" cy="762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1981" cy="7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82CC" w14:textId="0D86847F" w:rsidR="007F70DD" w:rsidRPr="007F70DD" w:rsidRDefault="00017A09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давайте 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сделаем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брое дело и посадим деревья. А для этого</w:t>
      </w:r>
      <w:r w:rsidR="007F70DD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решить уравнение.</w:t>
      </w:r>
    </w:p>
    <w:p w14:paraId="5036B0F6" w14:textId="38C99066" w:rsidR="007F70DD" w:rsidRPr="008B2756" w:rsidRDefault="00275246" w:rsidP="00A8271B">
      <w:pPr>
        <w:pStyle w:val="3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6" w:name="_Toc125556805"/>
      <w:r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5.</w:t>
      </w:r>
      <w:r w:rsidR="007F70DD"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Игра-«Посади дерево»</w:t>
      </w:r>
      <w:bookmarkEnd w:id="16"/>
    </w:p>
    <w:p w14:paraId="5D2FBA16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DD384" wp14:editId="73E83169">
            <wp:extent cx="962369" cy="729473"/>
            <wp:effectExtent l="2223" t="0" r="0" b="0"/>
            <wp:docPr id="11" name="Рисунок 11" descr="C:\Users\Louisa\Desktop\Посади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a\Desktop\Посади дерев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199" cy="7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2CD5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каждой парой лежат карточки красного и желтого цвета.</w:t>
      </w:r>
    </w:p>
    <w:p w14:paraId="058C32F0" w14:textId="4D397663" w:rsid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договариваетесь и берёте нужный цвет.</w:t>
      </w:r>
    </w:p>
    <w:p w14:paraId="307F9E4A" w14:textId="77777777" w:rsidR="00653648" w:rsidRPr="007F70DD" w:rsidRDefault="00653648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ADABB" w14:textId="77777777" w:rsidR="007F70DD" w:rsidRPr="00653648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6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 уравнений. </w:t>
      </w:r>
    </w:p>
    <w:p w14:paraId="5FF624F4" w14:textId="7963AA61" w:rsidR="007F70DD" w:rsidRPr="007F70DD" w:rsidRDefault="00791DB0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 ꞏ</w:t>
      </w:r>
      <w:r w:rsidR="007F70DD" w:rsidRPr="007F70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20</w:t>
      </w:r>
      <w:proofErr w:type="gramEnd"/>
      <w:r w:rsidR="007F70DD" w:rsidRPr="007F70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=40        х : 30=2</w:t>
      </w:r>
    </w:p>
    <w:p w14:paraId="00F48993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(Двое решают на доске, а остальные в тетрадях)</w:t>
      </w:r>
    </w:p>
    <w:p w14:paraId="404E733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желает поработать у доски? </w:t>
      </w:r>
    </w:p>
    <w:p w14:paraId="1CA6E245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Взаимопроверка </w:t>
      </w:r>
    </w:p>
    <w:p w14:paraId="4943357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</w:t>
      </w:r>
    </w:p>
    <w:p w14:paraId="32675CF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F95824" w14:textId="7F8C3EED" w:rsidR="007F70DD" w:rsidRPr="00E52B18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(Ученик, правильно выполнивший уравнение, прикрепляет дерево на остров «Доброты»)</w:t>
      </w:r>
      <w:r w:rsidR="00791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2B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доске иллюстрация острова «Доброты»</w:t>
      </w:r>
    </w:p>
    <w:p w14:paraId="032AFD3C" w14:textId="77777777" w:rsidR="00E52B18" w:rsidRDefault="00E52B18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B73293" w14:textId="51BAB7D3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Оцените свой ответ, закрасьте лепесток.</w:t>
      </w:r>
    </w:p>
    <w:p w14:paraId="0B1BEE8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цветы у вас получились?</w:t>
      </w:r>
    </w:p>
    <w:p w14:paraId="499B2CBA" w14:textId="3F78C3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6610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посадите свои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на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острове.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доброты,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A0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тепла и</w:t>
      </w:r>
      <w:r w:rsid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079" w:rsidRPr="00017A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радости.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прикрепляют цветы на остров</w:t>
      </w:r>
      <w:r w:rsidR="00791DB0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10FBA6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C8DC5" wp14:editId="35978586">
            <wp:extent cx="926465" cy="1262418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63" cy="126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FE62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-С нашей помощью лес не только стал зеленее, но и расцвёл.</w:t>
      </w:r>
    </w:p>
    <w:p w14:paraId="66DD37FD" w14:textId="394BA016" w:rsidR="007F70DD" w:rsidRPr="007F70DD" w:rsidRDefault="00D35FFB" w:rsidP="00CD55CF">
      <w:pPr>
        <w:pStyle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7" w:name="_Toc125556806"/>
      <w:r w:rsidRPr="00653648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 w:eastAsia="ru-RU"/>
        </w:rPr>
        <w:t>VII</w:t>
      </w:r>
      <w:r w:rsidRPr="0065364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.Рефлексия. Итог урока.</w:t>
      </w:r>
      <w:bookmarkEnd w:id="17"/>
    </w:p>
    <w:p w14:paraId="4FB9CC3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DD0625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можете оценить свои знания?</w:t>
      </w:r>
    </w:p>
    <w:p w14:paraId="2B4185F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-Получилось ли всё так, как вы хотели? Удовлетворены ли вы этой оценкой (изображённых цветов)? Что надо изменить, чтобы её повысить? (ответы детей)</w:t>
      </w:r>
    </w:p>
    <w:p w14:paraId="0BBC59D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-Я думаю, мы проделали очень хорошую работу.</w:t>
      </w:r>
    </w:p>
    <w:p w14:paraId="53CFB7D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хорошие поступки вы совершили? Какие математические знания вы повторили?</w:t>
      </w:r>
    </w:p>
    <w:p w14:paraId="62CD97E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-Было ли у вас какие-либо трудности на сегодняшнем уроке?</w:t>
      </w:r>
    </w:p>
    <w:p w14:paraId="0449C4CD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-Преодолели ли вы эти трудности?</w:t>
      </w:r>
    </w:p>
    <w:p w14:paraId="1D0FA95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доволен собой?</w:t>
      </w:r>
    </w:p>
    <w:p w14:paraId="7CDF4EC8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DE3E0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добрых дел и на душе стало радостно.</w:t>
      </w:r>
    </w:p>
    <w:p w14:paraId="71FD5CD7" w14:textId="23054B82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Пришло время вернуться в класс. Мы проделали насыщенный и долгий путь. Нужно скорее возвращаться, </w:t>
      </w:r>
      <w:r w:rsidR="00E52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возможно ли это 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корабле</w:t>
      </w:r>
      <w:r w:rsidR="00E52B18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детей)</w:t>
      </w:r>
    </w:p>
    <w:p w14:paraId="1FDF91F4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самый быстрый способ сделать это? (ответы детей)</w:t>
      </w:r>
    </w:p>
    <w:p w14:paraId="5EEEFC34" w14:textId="27B5608A" w:rsid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в класс мы полетим на ракете, и снова нужна ваша помощь. Двигатель не запуститься, пока вы не выполните задание.</w:t>
      </w:r>
    </w:p>
    <w:p w14:paraId="74455802" w14:textId="14ECA549" w:rsidR="00275246" w:rsidRPr="008B2756" w:rsidRDefault="00A8271B" w:rsidP="00A8271B">
      <w:pPr>
        <w:pStyle w:val="3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8" w:name="_Toc125556807"/>
      <w:r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1.</w:t>
      </w:r>
      <w:r w:rsidR="00275246"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Приём «Собери </w:t>
      </w:r>
      <w:proofErr w:type="spellStart"/>
      <w:r w:rsidR="00275246"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пазл</w:t>
      </w:r>
      <w:proofErr w:type="spellEnd"/>
      <w:r w:rsidR="00275246" w:rsidRPr="008B275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»</w:t>
      </w:r>
      <w:bookmarkEnd w:id="18"/>
    </w:p>
    <w:p w14:paraId="5EC7B5E6" w14:textId="77777777" w:rsidR="00D35FFB" w:rsidRDefault="00D35FFB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Соберите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пройдя по ссылке</w:t>
      </w:r>
    </w:p>
    <w:p w14:paraId="114E4A6F" w14:textId="1D2E8622" w:rsidR="007F70DD" w:rsidRDefault="00C5189A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8" w:history="1"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learningapps</w:t>
        </w:r>
        <w:proofErr w:type="spellEnd"/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org</w:t>
        </w:r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watch</w:t>
        </w:r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?</w:t>
        </w:r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=</w:t>
        </w:r>
        <w:proofErr w:type="spellStart"/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pwt</w:t>
        </w:r>
        <w:proofErr w:type="spellEnd"/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0</w:t>
        </w:r>
        <w:proofErr w:type="spellStart"/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eezxt</w:t>
        </w:r>
        <w:proofErr w:type="spellEnd"/>
        <w:r w:rsidR="00D35FFB" w:rsidRPr="00D1777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22</w:t>
        </w:r>
      </w:hyperlink>
      <w:r w:rsidR="007F70DD" w:rsidRPr="00D3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CDC79E8" w14:textId="3FBFF5F0" w:rsidR="00E52B18" w:rsidRPr="00D35FFB" w:rsidRDefault="00E52B18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-Молодцы, вы справились!</w:t>
      </w:r>
    </w:p>
    <w:p w14:paraId="038A3B40" w14:textId="1ECAFEA2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-Раз, </w:t>
      </w:r>
      <w:r w:rsidR="00D35FFB"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два, три, полетели</w:t>
      </w: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690FBF3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2E5A04" w14:textId="779D3372" w:rsidR="00C02F6F" w:rsidRDefault="00C02F6F" w:rsidP="00653648">
      <w:pPr>
        <w:pStyle w:val="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64CB8B4E" w14:textId="66E51D04" w:rsidR="00653648" w:rsidRDefault="00653648" w:rsidP="00653648">
      <w:pPr>
        <w:rPr>
          <w:lang w:eastAsia="ru-RU"/>
        </w:rPr>
      </w:pPr>
    </w:p>
    <w:p w14:paraId="7E97123E" w14:textId="78CA3529" w:rsidR="00653648" w:rsidRDefault="00653648" w:rsidP="00653648">
      <w:pPr>
        <w:rPr>
          <w:lang w:eastAsia="ru-RU"/>
        </w:rPr>
      </w:pPr>
    </w:p>
    <w:p w14:paraId="00665877" w14:textId="6A427E04" w:rsidR="00017A09" w:rsidRDefault="00017A09" w:rsidP="00653648">
      <w:pPr>
        <w:rPr>
          <w:lang w:eastAsia="ru-RU"/>
        </w:rPr>
      </w:pPr>
    </w:p>
    <w:p w14:paraId="65CC072E" w14:textId="2DE67484" w:rsidR="00017A09" w:rsidRPr="00653648" w:rsidRDefault="00017A09" w:rsidP="00653648">
      <w:pPr>
        <w:rPr>
          <w:lang w:eastAsia="ru-RU"/>
        </w:rPr>
      </w:pPr>
    </w:p>
    <w:p w14:paraId="2A29FDD1" w14:textId="062DC013" w:rsidR="002C27A0" w:rsidRPr="00653648" w:rsidRDefault="002C27A0" w:rsidP="002C27A0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9" w:name="_Toc125556808"/>
      <w:r w:rsidRPr="0065364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Список литературы</w:t>
      </w:r>
      <w:bookmarkEnd w:id="19"/>
    </w:p>
    <w:p w14:paraId="4B63D954" w14:textId="77777777" w:rsidR="002C27A0" w:rsidRPr="00653648" w:rsidRDefault="002C27A0" w:rsidP="007668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655CCA" w14:textId="4622F767" w:rsidR="00653648" w:rsidRPr="00653648" w:rsidRDefault="00653648" w:rsidP="006536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5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песни «Море волнуется </w:t>
      </w:r>
      <w:r w:rsidR="00A56752" w:rsidRPr="006536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раз...</w:t>
      </w:r>
      <w:r w:rsidRPr="00653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14:paraId="4C13D48F" w14:textId="625C1E46" w:rsidR="00653648" w:rsidRPr="00653648" w:rsidRDefault="00653648" w:rsidP="00A567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6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hyperlink r:id="rId29" w:history="1">
        <w:r w:rsidRPr="0065364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https://detskie-pesni.com/priroda/more/283-more-volnuetsja-raz.html</w:t>
        </w:r>
      </w:hyperlink>
    </w:p>
    <w:p w14:paraId="62CC8232" w14:textId="67A7EDE9" w:rsidR="00766840" w:rsidRPr="00653648" w:rsidRDefault="00653648" w:rsidP="00766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М.И. Моро, М.А. </w:t>
      </w:r>
      <w:proofErr w:type="spellStart"/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Бантова</w:t>
      </w:r>
      <w:proofErr w:type="spellEnd"/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Математика. Учебник для общеобразовательных </w:t>
      </w:r>
      <w:r w:rsidR="00A56752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учреждений. /</w:t>
      </w:r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М. Просвещение, 2019</w:t>
      </w:r>
    </w:p>
    <w:p w14:paraId="5AAB9BE4" w14:textId="3EF58E2C" w:rsidR="00766840" w:rsidRPr="00653648" w:rsidRDefault="00653648" w:rsidP="00766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.Сайт: </w:t>
      </w:r>
      <w:hyperlink r:id="rId30" w:tgtFrame="_blank" w:history="1">
        <w:r w:rsidR="00766840" w:rsidRPr="00653648">
          <w:rPr>
            <w:rFonts w:ascii="Times New Roman" w:eastAsia="Times New Roman" w:hAnsi="Times New Roman" w:cs="Times New Roman"/>
            <w:color w:val="267F8C"/>
            <w:sz w:val="28"/>
            <w:szCs w:val="28"/>
            <w:u w:val="single"/>
            <w:lang w:eastAsia="ru-RU"/>
          </w:rPr>
          <w:t>http://pedsovet.su/</w:t>
        </w:r>
      </w:hyperlink>
    </w:p>
    <w:p w14:paraId="048870F8" w14:textId="11FD7F77" w:rsidR="00766840" w:rsidRPr="00653648" w:rsidRDefault="00653648" w:rsidP="00766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Т.Н. </w:t>
      </w:r>
      <w:proofErr w:type="spellStart"/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Ситникова</w:t>
      </w:r>
      <w:proofErr w:type="spellEnd"/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И.Ф. Яценко. Поурочные разработки по математике к УМК М.И. Моро («Школа России»)//М. ВАКО, 2015</w:t>
      </w:r>
    </w:p>
    <w:p w14:paraId="0162863B" w14:textId="2795CE7D" w:rsidR="00766840" w:rsidRPr="00653648" w:rsidRDefault="00653648" w:rsidP="00766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Электронное пособие. Математика. Поурочные разработки 3-4 </w:t>
      </w:r>
      <w:proofErr w:type="gramStart"/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классы./</w:t>
      </w:r>
      <w:proofErr w:type="gramEnd"/>
      <w:r w:rsidR="00766840" w:rsidRPr="00653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Волгоград, Учитель 2012</w:t>
      </w:r>
    </w:p>
    <w:p w14:paraId="440DC51F" w14:textId="77777777" w:rsidR="00653648" w:rsidRDefault="00653648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C3EF62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60676D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B653F7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B25159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05EF5B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0D6BE0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C88BD7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7900CD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0361FC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9FE3ED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3F29BA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BAB4EA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B54111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8963C0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DAC3F1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A0D926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48CE5E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59084E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4FCE08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BA2798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E9EC2C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096CA7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5C6DB2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68F1D4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BBBB76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CB110C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EA81D3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DA0094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D5703B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157D0B" w14:textId="77777777" w:rsidR="002C27A0" w:rsidRDefault="002C27A0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598E7C" w14:textId="75ACD16B" w:rsidR="002C27A0" w:rsidRDefault="002C27A0" w:rsidP="008B27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C57356" w14:textId="2133D41B" w:rsidR="007F70DD" w:rsidRDefault="007F70DD" w:rsidP="002C27A0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0" w:name="_Toc125556809"/>
      <w:r w:rsidRPr="002C27A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Приложение</w:t>
      </w:r>
      <w:bookmarkEnd w:id="20"/>
    </w:p>
    <w:p w14:paraId="5C5CD5D4" w14:textId="77777777" w:rsidR="002C27A0" w:rsidRPr="002C27A0" w:rsidRDefault="002C27A0" w:rsidP="002C27A0">
      <w:pPr>
        <w:rPr>
          <w:lang w:eastAsia="ru-RU"/>
        </w:rPr>
      </w:pPr>
    </w:p>
    <w:p w14:paraId="0FE6A787" w14:textId="001D5B0A" w:rsidR="007F70DD" w:rsidRPr="007F70DD" w:rsidRDefault="007F70DD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A400C" wp14:editId="05A7C216">
                <wp:simplePos x="0" y="0"/>
                <wp:positionH relativeFrom="column">
                  <wp:posOffset>-493490</wp:posOffset>
                </wp:positionH>
                <wp:positionV relativeFrom="paragraph">
                  <wp:posOffset>262264</wp:posOffset>
                </wp:positionV>
                <wp:extent cx="2190466" cy="1120444"/>
                <wp:effectExtent l="19050" t="0" r="38735" b="41910"/>
                <wp:wrapNone/>
                <wp:docPr id="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466" cy="1120444"/>
                        </a:xfrm>
                        <a:prstGeom prst="cloudCallout">
                          <a:avLst>
                            <a:gd name="adj1" fmla="val -20120"/>
                            <a:gd name="adj2" fmla="val 37500"/>
                          </a:avLst>
                        </a:prstGeom>
                        <a:solidFill>
                          <a:srgbClr val="CCECFF">
                            <a:lumMod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46273C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2ꞏ (12+18) =</w:t>
                            </w:r>
                            <w:r w:rsidRPr="00FF085D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A400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7" o:spid="_x0000_s1026" type="#_x0000_t106" style="position:absolute;left:0;text-align:left;margin-left:-38.85pt;margin-top:20.65pt;width:172.5pt;height:8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" adj="6454,18900" fillcolor="#0090e5" strokecolor="white">
                <v:textbox>
                  <w:txbxContent>
                    <w:p w14:paraId="2A46273C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2ꞏ (12+18) =</w:t>
                      </w:r>
                      <w:r w:rsidRPr="00FF085D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661079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1.Примеры на тучках</w:t>
      </w:r>
      <w:bookmarkStart w:id="21" w:name="_GoBack"/>
      <w:bookmarkEnd w:id="21"/>
    </w:p>
    <w:p w14:paraId="1EB58E22" w14:textId="77777777" w:rsidR="007F70DD" w:rsidRPr="007F70DD" w:rsidRDefault="007F70DD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1A68A6" w14:textId="77777777" w:rsidR="007F70DD" w:rsidRPr="007F70DD" w:rsidRDefault="007F70DD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D828A" wp14:editId="5A15929E">
                <wp:simplePos x="0" y="0"/>
                <wp:positionH relativeFrom="column">
                  <wp:posOffset>2531660</wp:posOffset>
                </wp:positionH>
                <wp:positionV relativeFrom="paragraph">
                  <wp:posOffset>6189</wp:posOffset>
                </wp:positionV>
                <wp:extent cx="2514600" cy="914400"/>
                <wp:effectExtent l="19050" t="0" r="38100" b="38100"/>
                <wp:wrapNone/>
                <wp:docPr id="1334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cloudCallout">
                          <a:avLst>
                            <a:gd name="adj1" fmla="val -30375"/>
                            <a:gd name="adj2" fmla="val 43231"/>
                          </a:avLst>
                        </a:prstGeom>
                        <a:solidFill>
                          <a:sysClr val="window" lastClr="FFFFFF">
                            <a:lumMod val="20000"/>
                            <a:lumOff val="8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8B1F2B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>20ꞏ4=</w:t>
                            </w:r>
                            <w:r w:rsidRPr="00FF085D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D828A" id="AutoShape 10" o:spid="_x0000_s1027" type="#_x0000_t106" style="position:absolute;left:0;text-align:left;margin-left:199.35pt;margin-top:.5pt;width:198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" adj="4239,20138" strokecolor="windowText">
                <v:textbox>
                  <w:txbxContent>
                    <w:p w14:paraId="418B1F2B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>20ꞏ4=</w:t>
                      </w:r>
                      <w:r w:rsidRPr="00FF085D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E2D67E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F8846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FB473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E7075B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11FEC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690DE" wp14:editId="7910437A">
                <wp:simplePos x="0" y="0"/>
                <wp:positionH relativeFrom="column">
                  <wp:posOffset>2829778</wp:posOffset>
                </wp:positionH>
                <wp:positionV relativeFrom="paragraph">
                  <wp:posOffset>38195</wp:posOffset>
                </wp:positionV>
                <wp:extent cx="2514600" cy="914400"/>
                <wp:effectExtent l="19050" t="0" r="38100" b="38100"/>
                <wp:wrapNone/>
                <wp:docPr id="1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cloudCallout">
                          <a:avLst>
                            <a:gd name="adj1" fmla="val -30375"/>
                            <a:gd name="adj2" fmla="val 43231"/>
                          </a:avLst>
                        </a:prstGeom>
                        <a:solidFill>
                          <a:sysClr val="window" lastClr="FFFFFF">
                            <a:lumMod val="20000"/>
                            <a:lumOff val="8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24E4C4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>90 :3 =</w:t>
                            </w:r>
                            <w:r w:rsidRPr="00FF085D">
                              <w:rPr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F085D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690DE" id="_x0000_s1028" type="#_x0000_t106" style="position:absolute;left:0;text-align:left;margin-left:222.8pt;margin-top:3pt;width:198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" adj="4239,20138" strokecolor="windowText">
                <v:textbox>
                  <w:txbxContent>
                    <w:p w14:paraId="1A24E4C4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>90 :3 =</w:t>
                      </w:r>
                      <w:r w:rsidRPr="00FF085D">
                        <w:rPr>
                          <w:color w:val="5B9BD5" w:themeColor="accent1"/>
                          <w:sz w:val="28"/>
                          <w:szCs w:val="28"/>
                        </w:rPr>
                        <w:t xml:space="preserve">     </w:t>
                      </w:r>
                      <w:r w:rsidRPr="00FF085D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98D50" wp14:editId="23AF28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90466" cy="1120444"/>
                <wp:effectExtent l="19050" t="0" r="38735" b="41910"/>
                <wp:wrapNone/>
                <wp:docPr id="1331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466" cy="1120444"/>
                        </a:xfrm>
                        <a:prstGeom prst="cloudCallout">
                          <a:avLst>
                            <a:gd name="adj1" fmla="val -20120"/>
                            <a:gd name="adj2" fmla="val 37500"/>
                          </a:avLst>
                        </a:prstGeom>
                        <a:solidFill>
                          <a:srgbClr val="CCECFF">
                            <a:lumMod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06BD9A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3ꞏ(75-</w:t>
                            </w:r>
                            <w:proofErr w:type="gramStart"/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45)=</w:t>
                            </w:r>
                            <w:proofErr w:type="gramEnd"/>
                            <w:r w:rsidRPr="00FF085D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8D50" id="_x0000_s1029" type="#_x0000_t106" style="position:absolute;left:0;text-align:left;margin-left:0;margin-top:-.05pt;width:172.5pt;height:8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" adj="6454,18900" fillcolor="#0090e5" strokecolor="white">
                <v:textbox>
                  <w:txbxContent>
                    <w:p w14:paraId="1C06BD9A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3ꞏ(75-</w:t>
                      </w:r>
                      <w:proofErr w:type="gramStart"/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45)=</w:t>
                      </w:r>
                      <w:proofErr w:type="gramEnd"/>
                      <w:r w:rsidRPr="00FF085D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767240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D17C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EE6DA5C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953A89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9780A17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D27EEA4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C37BB" wp14:editId="7CB2C7D0">
                <wp:simplePos x="0" y="0"/>
                <wp:positionH relativeFrom="column">
                  <wp:posOffset>2885061</wp:posOffset>
                </wp:positionH>
                <wp:positionV relativeFrom="paragraph">
                  <wp:posOffset>100216</wp:posOffset>
                </wp:positionV>
                <wp:extent cx="2514600" cy="914400"/>
                <wp:effectExtent l="19050" t="0" r="38100" b="38100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cloudCallout">
                          <a:avLst>
                            <a:gd name="adj1" fmla="val -30375"/>
                            <a:gd name="adj2" fmla="val 43231"/>
                          </a:avLst>
                        </a:prstGeom>
                        <a:solidFill>
                          <a:sysClr val="window" lastClr="FFFFFF">
                            <a:lumMod val="20000"/>
                            <a:lumOff val="8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ACC08A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>30 :3=</w:t>
                            </w:r>
                            <w:r w:rsidRPr="00FF085D"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C37BB" id="_x0000_s1030" type="#_x0000_t106" style="position:absolute;left:0;text-align:left;margin-left:227.15pt;margin-top:7.9pt;width:198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" adj="4239,20138" strokecolor="windowText">
                <v:textbox>
                  <w:txbxContent>
                    <w:p w14:paraId="48ACC08A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>30 :3=</w:t>
                      </w:r>
                      <w:r w:rsidRPr="00FF085D"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7F70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87051" wp14:editId="65E9DA12">
            <wp:extent cx="2920365" cy="9328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FCE1D" wp14:editId="117305C1">
                <wp:simplePos x="0" y="0"/>
                <wp:positionH relativeFrom="column">
                  <wp:posOffset>1782</wp:posOffset>
                </wp:positionH>
                <wp:positionV relativeFrom="paragraph">
                  <wp:posOffset>-2862</wp:posOffset>
                </wp:positionV>
                <wp:extent cx="2190466" cy="1120444"/>
                <wp:effectExtent l="19050" t="0" r="38735" b="41910"/>
                <wp:wrapNone/>
                <wp:docPr id="133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466" cy="1120444"/>
                        </a:xfrm>
                        <a:prstGeom prst="cloudCallout">
                          <a:avLst>
                            <a:gd name="adj1" fmla="val -20120"/>
                            <a:gd name="adj2" fmla="val 37500"/>
                          </a:avLst>
                        </a:prstGeom>
                        <a:solidFill>
                          <a:srgbClr val="CCECFF">
                            <a:lumMod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B8F98B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10ꞏ(12+</w:t>
                            </w:r>
                            <w:proofErr w:type="gramStart"/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18)=</w:t>
                            </w:r>
                            <w:proofErr w:type="gramEnd"/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CE1D" id="_x0000_s1031" type="#_x0000_t106" style="position:absolute;left:0;text-align:left;margin-left:.15pt;margin-top:-.25pt;width:172.5pt;height:8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" adj="6454,18900" fillcolor="#0090e5" strokecolor="white">
                <v:textbox>
                  <w:txbxContent>
                    <w:p w14:paraId="48B8F98B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10ꞏ(12+</w:t>
                      </w:r>
                      <w:proofErr w:type="gramStart"/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18)=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FFB050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DF779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0BD3DE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B08114" wp14:editId="02548614">
                <wp:simplePos x="0" y="0"/>
                <wp:positionH relativeFrom="column">
                  <wp:posOffset>3082470</wp:posOffset>
                </wp:positionH>
                <wp:positionV relativeFrom="paragraph">
                  <wp:posOffset>75072</wp:posOffset>
                </wp:positionV>
                <wp:extent cx="2514600" cy="914400"/>
                <wp:effectExtent l="19050" t="0" r="38100" b="38100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cloudCallout">
                          <a:avLst>
                            <a:gd name="adj1" fmla="val -30375"/>
                            <a:gd name="adj2" fmla="val 43231"/>
                          </a:avLst>
                        </a:prstGeom>
                        <a:solidFill>
                          <a:sysClr val="window" lastClr="FFFFFF">
                            <a:lumMod val="20000"/>
                            <a:lumOff val="8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F517FF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5B9BD5" w:themeColor="accent1"/>
                                <w:sz w:val="28"/>
                                <w:szCs w:val="28"/>
                              </w:rPr>
                              <w:t>8 ꞏ10=</w:t>
                            </w:r>
                            <w:r w:rsidRPr="00FF085D">
                              <w:rPr>
                                <w:color w:val="5B9BD5" w:themeColor="accent1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08114" id="_x0000_s1032" type="#_x0000_t106" style="position:absolute;left:0;text-align:left;margin-left:242.7pt;margin-top:5.9pt;width:198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" adj="4239,20138" strokecolor="windowText">
                <v:textbox>
                  <w:txbxContent>
                    <w:p w14:paraId="67F517FF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5B9BD5" w:themeColor="accent1"/>
                          <w:sz w:val="28"/>
                          <w:szCs w:val="28"/>
                        </w:rPr>
                        <w:t>8 ꞏ10=</w:t>
                      </w:r>
                      <w:r w:rsidRPr="00FF085D">
                        <w:rPr>
                          <w:color w:val="5B9BD5" w:themeColor="accent1"/>
                          <w:sz w:val="28"/>
                          <w:szCs w:val="28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5CBCF9B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82C9F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86E60" wp14:editId="7B9F53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90466" cy="1120444"/>
                <wp:effectExtent l="19050" t="0" r="38735" b="41910"/>
                <wp:wrapNone/>
                <wp:docPr id="133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466" cy="1120444"/>
                        </a:xfrm>
                        <a:prstGeom prst="cloudCallout">
                          <a:avLst>
                            <a:gd name="adj1" fmla="val -20120"/>
                            <a:gd name="adj2" fmla="val 37500"/>
                          </a:avLst>
                        </a:prstGeom>
                        <a:solidFill>
                          <a:srgbClr val="CCECFF">
                            <a:lumMod val="5000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055B81" w14:textId="77777777" w:rsidR="00C02F6F" w:rsidRDefault="00C02F6F" w:rsidP="007F70D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50ꞏ2:5=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6E60" id="_x0000_s1033" type="#_x0000_t106" style="position:absolute;left:0;text-align:left;margin-left:0;margin-top:0;width:172.5pt;height:8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" adj="6454,18900" fillcolor="#0090e5" strokecolor="white">
                <v:textbox>
                  <w:txbxContent>
                    <w:p w14:paraId="4E055B81" w14:textId="77777777" w:rsidR="00C02F6F" w:rsidRDefault="00C02F6F" w:rsidP="007F70DD">
                      <w:pPr>
                        <w:jc w:val="center"/>
                      </w:pP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50ꞏ2:5=</w:t>
                      </w:r>
                    </w:p>
                  </w:txbxContent>
                </v:textbox>
              </v:shape>
            </w:pict>
          </mc:Fallback>
        </mc:AlternateContent>
      </w:r>
    </w:p>
    <w:p w14:paraId="5404BC42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70A6A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76791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4CC774" w14:textId="57932AD8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8C72E6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14:paraId="1720BF85" w14:textId="77777777" w:rsidR="007F70DD" w:rsidRPr="007F70DD" w:rsidRDefault="007F70DD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2.Игра «Собери пословицу»</w:t>
      </w:r>
    </w:p>
    <w:p w14:paraId="5E5FFC40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F70DD" w:rsidRPr="007F70DD" w14:paraId="31213473" w14:textId="77777777" w:rsidTr="00C02F6F">
        <w:tc>
          <w:tcPr>
            <w:tcW w:w="4531" w:type="dxa"/>
          </w:tcPr>
          <w:p w14:paraId="235D002A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b/>
                <w:color w:val="002060"/>
                <w:sz w:val="28"/>
                <w:szCs w:val="28"/>
              </w:rPr>
              <w:t>1группа</w:t>
            </w:r>
          </w:p>
        </w:tc>
        <w:tc>
          <w:tcPr>
            <w:tcW w:w="4531" w:type="dxa"/>
          </w:tcPr>
          <w:p w14:paraId="41DC07BA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b/>
                <w:color w:val="002060"/>
                <w:sz w:val="28"/>
                <w:szCs w:val="28"/>
              </w:rPr>
              <w:t>2группа</w:t>
            </w:r>
          </w:p>
        </w:tc>
      </w:tr>
      <w:tr w:rsidR="007F70DD" w:rsidRPr="007F70DD" w14:paraId="5951DE76" w14:textId="77777777" w:rsidTr="00C02F6F">
        <w:tc>
          <w:tcPr>
            <w:tcW w:w="4531" w:type="dxa"/>
          </w:tcPr>
          <w:p w14:paraId="61E5FD5C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 xml:space="preserve">7 х 3=21 (слово лечит)              </w:t>
            </w:r>
          </w:p>
        </w:tc>
        <w:tc>
          <w:tcPr>
            <w:tcW w:w="4531" w:type="dxa"/>
          </w:tcPr>
          <w:p w14:paraId="4F35AD9A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>6 х 2=12 (сделав)</w:t>
            </w:r>
          </w:p>
        </w:tc>
      </w:tr>
      <w:tr w:rsidR="007F70DD" w:rsidRPr="007F70DD" w14:paraId="4DF12599" w14:textId="77777777" w:rsidTr="00C02F6F">
        <w:tc>
          <w:tcPr>
            <w:tcW w:w="4531" w:type="dxa"/>
          </w:tcPr>
          <w:p w14:paraId="34D035D3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 xml:space="preserve">9 Х 9=81 (калечит)                    </w:t>
            </w:r>
          </w:p>
        </w:tc>
        <w:tc>
          <w:tcPr>
            <w:tcW w:w="4531" w:type="dxa"/>
          </w:tcPr>
          <w:p w14:paraId="32ADBB24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>8 х 4 = 32 (добро)</w:t>
            </w:r>
          </w:p>
        </w:tc>
      </w:tr>
      <w:tr w:rsidR="007F70DD" w:rsidRPr="007F70DD" w14:paraId="365CF2AF" w14:textId="77777777" w:rsidTr="00C02F6F">
        <w:tc>
          <w:tcPr>
            <w:tcW w:w="4531" w:type="dxa"/>
          </w:tcPr>
          <w:p w14:paraId="373C5066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 xml:space="preserve">8 Х 6=48 (-злое)                         </w:t>
            </w:r>
          </w:p>
        </w:tc>
        <w:tc>
          <w:tcPr>
            <w:tcW w:w="4531" w:type="dxa"/>
          </w:tcPr>
          <w:p w14:paraId="1FE52F86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>9 х 8 = 72(хвались)</w:t>
            </w:r>
          </w:p>
        </w:tc>
      </w:tr>
      <w:tr w:rsidR="007F70DD" w:rsidRPr="007F70DD" w14:paraId="7EC7230C" w14:textId="77777777" w:rsidTr="00C02F6F">
        <w:tc>
          <w:tcPr>
            <w:tcW w:w="4531" w:type="dxa"/>
          </w:tcPr>
          <w:p w14:paraId="26D6F699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 xml:space="preserve">4 х 4=16 (доброе)                  </w:t>
            </w:r>
          </w:p>
        </w:tc>
        <w:tc>
          <w:tcPr>
            <w:tcW w:w="4531" w:type="dxa"/>
          </w:tcPr>
          <w:p w14:paraId="1FBF08F3" w14:textId="77777777" w:rsidR="007F70DD" w:rsidRPr="007F70DD" w:rsidRDefault="007F70DD" w:rsidP="007F70DD">
            <w:pPr>
              <w:jc w:val="both"/>
              <w:rPr>
                <w:b/>
                <w:color w:val="002060"/>
                <w:sz w:val="28"/>
                <w:szCs w:val="28"/>
              </w:rPr>
            </w:pPr>
            <w:r w:rsidRPr="007F70DD">
              <w:rPr>
                <w:sz w:val="28"/>
                <w:szCs w:val="28"/>
              </w:rPr>
              <w:t>9 х 5 = 45 (не)</w:t>
            </w:r>
          </w:p>
        </w:tc>
      </w:tr>
      <w:tr w:rsidR="007F70DD" w:rsidRPr="007F70DD" w14:paraId="20337F86" w14:textId="77777777" w:rsidTr="00C02F6F">
        <w:tc>
          <w:tcPr>
            <w:tcW w:w="4531" w:type="dxa"/>
          </w:tcPr>
          <w:p w14:paraId="38987C38" w14:textId="77777777" w:rsidR="007F70DD" w:rsidRPr="007F70DD" w:rsidRDefault="007F70DD" w:rsidP="007F70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1" w:type="dxa"/>
          </w:tcPr>
          <w:p w14:paraId="4CE249BC" w14:textId="77777777" w:rsidR="007F70DD" w:rsidRPr="007F70DD" w:rsidRDefault="007F70DD" w:rsidP="007F70DD">
            <w:pPr>
              <w:jc w:val="both"/>
              <w:rPr>
                <w:sz w:val="28"/>
                <w:szCs w:val="28"/>
              </w:rPr>
            </w:pPr>
          </w:p>
        </w:tc>
      </w:tr>
    </w:tbl>
    <w:p w14:paraId="72B0036E" w14:textId="77777777" w:rsidR="007F70DD" w:rsidRPr="007F70DD" w:rsidRDefault="007F70DD" w:rsidP="007F70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80854D" w14:textId="77777777" w:rsidR="007F70DD" w:rsidRPr="007F70DD" w:rsidRDefault="007F70DD" w:rsidP="007F70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70D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F70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Решение уравнений. 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7F70DD" w:rsidRPr="007F70DD" w14:paraId="02ADC9B2" w14:textId="77777777" w:rsidTr="00C02F6F">
        <w:tc>
          <w:tcPr>
            <w:tcW w:w="4531" w:type="dxa"/>
            <w:shd w:val="clear" w:color="auto" w:fill="FF0000"/>
          </w:tcPr>
          <w:p w14:paraId="0E86BC02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 xml:space="preserve">Х * 20=40        </w:t>
            </w:r>
          </w:p>
        </w:tc>
        <w:tc>
          <w:tcPr>
            <w:tcW w:w="4531" w:type="dxa"/>
            <w:shd w:val="clear" w:color="auto" w:fill="FFFF00"/>
          </w:tcPr>
          <w:p w14:paraId="61E754D1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>х : 30=2</w:t>
            </w:r>
          </w:p>
        </w:tc>
      </w:tr>
      <w:tr w:rsidR="007F70DD" w:rsidRPr="007F70DD" w14:paraId="18934797" w14:textId="77777777" w:rsidTr="00C02F6F">
        <w:tc>
          <w:tcPr>
            <w:tcW w:w="4531" w:type="dxa"/>
            <w:shd w:val="clear" w:color="auto" w:fill="FF0000"/>
          </w:tcPr>
          <w:p w14:paraId="601F5720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 xml:space="preserve">Х * 20=40        </w:t>
            </w:r>
          </w:p>
        </w:tc>
        <w:tc>
          <w:tcPr>
            <w:tcW w:w="4531" w:type="dxa"/>
            <w:shd w:val="clear" w:color="auto" w:fill="FFFF00"/>
          </w:tcPr>
          <w:p w14:paraId="2D5E5FF0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>х : 30=2</w:t>
            </w:r>
          </w:p>
        </w:tc>
      </w:tr>
      <w:tr w:rsidR="007F70DD" w:rsidRPr="007F70DD" w14:paraId="5CFC5614" w14:textId="77777777" w:rsidTr="00C02F6F">
        <w:tc>
          <w:tcPr>
            <w:tcW w:w="4531" w:type="dxa"/>
            <w:shd w:val="clear" w:color="auto" w:fill="FF0000"/>
          </w:tcPr>
          <w:p w14:paraId="652E37AE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 xml:space="preserve">Х * 20=40        </w:t>
            </w:r>
          </w:p>
        </w:tc>
        <w:tc>
          <w:tcPr>
            <w:tcW w:w="4531" w:type="dxa"/>
            <w:shd w:val="clear" w:color="auto" w:fill="FFFF00"/>
          </w:tcPr>
          <w:p w14:paraId="391B0785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>х : 30=2</w:t>
            </w:r>
          </w:p>
        </w:tc>
      </w:tr>
      <w:tr w:rsidR="007F70DD" w:rsidRPr="007F70DD" w14:paraId="32AA534A" w14:textId="77777777" w:rsidTr="00C02F6F">
        <w:tc>
          <w:tcPr>
            <w:tcW w:w="4531" w:type="dxa"/>
            <w:shd w:val="clear" w:color="auto" w:fill="FF0000"/>
          </w:tcPr>
          <w:p w14:paraId="577F1229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 xml:space="preserve">Х * 20=40        </w:t>
            </w:r>
          </w:p>
        </w:tc>
        <w:tc>
          <w:tcPr>
            <w:tcW w:w="4531" w:type="dxa"/>
            <w:shd w:val="clear" w:color="auto" w:fill="FFFF00"/>
          </w:tcPr>
          <w:p w14:paraId="40E88104" w14:textId="77777777" w:rsidR="007F70DD" w:rsidRPr="007F70DD" w:rsidRDefault="007F70DD" w:rsidP="007F70DD">
            <w:pPr>
              <w:jc w:val="both"/>
              <w:rPr>
                <w:b/>
                <w:i/>
                <w:sz w:val="28"/>
                <w:szCs w:val="28"/>
              </w:rPr>
            </w:pPr>
            <w:r w:rsidRPr="007F70DD">
              <w:rPr>
                <w:b/>
                <w:i/>
                <w:sz w:val="28"/>
                <w:szCs w:val="28"/>
              </w:rPr>
              <w:t>х : 30=2</w:t>
            </w:r>
          </w:p>
        </w:tc>
      </w:tr>
    </w:tbl>
    <w:p w14:paraId="17F8ED2E" w14:textId="3579A97D" w:rsidR="007F70DD" w:rsidRDefault="007F70DD" w:rsidP="007F70DD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767E4FA" w14:textId="16B74563" w:rsidR="00F20184" w:rsidRPr="007F70DD" w:rsidRDefault="00F20184" w:rsidP="007F70DD">
      <w:pPr>
        <w:jc w:val="both"/>
        <w:rPr>
          <w:rFonts w:ascii="Times New Roman" w:hAnsi="Times New Roman" w:cs="Times New Roman"/>
          <w:sz w:val="28"/>
          <w:szCs w:val="28"/>
        </w:rPr>
      </w:pPr>
      <w:r w:rsidRPr="00F20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5AF1B" wp14:editId="2618BB2E">
            <wp:extent cx="5760720" cy="4321620"/>
            <wp:effectExtent l="0" t="4128" r="7303" b="7302"/>
            <wp:docPr id="9" name="Рисунок 9" descr="C:\Users\Louisa\Desktop\УЧИТЕЛЬ ГОДА\Посади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a\Desktop\УЧИТЕЛЬ ГОДА\Посади дерев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184" w:rsidRPr="007F70DD" w:rsidSect="0061271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1BDD0" w14:textId="77777777" w:rsidR="00C5189A" w:rsidRDefault="00C5189A" w:rsidP="00F20184">
      <w:pPr>
        <w:spacing w:after="0" w:line="240" w:lineRule="auto"/>
      </w:pPr>
      <w:r>
        <w:separator/>
      </w:r>
    </w:p>
  </w:endnote>
  <w:endnote w:type="continuationSeparator" w:id="0">
    <w:p w14:paraId="6C98DCB4" w14:textId="77777777" w:rsidR="00C5189A" w:rsidRDefault="00C5189A" w:rsidP="00F20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06EB7" w14:textId="77777777" w:rsidR="00C02F6F" w:rsidRDefault="00C02F6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6916859"/>
      <w:docPartObj>
        <w:docPartGallery w:val="Page Numbers (Bottom of Page)"/>
        <w:docPartUnique/>
      </w:docPartObj>
    </w:sdtPr>
    <w:sdtEndPr/>
    <w:sdtContent>
      <w:p w14:paraId="65C320D5" w14:textId="43D96505" w:rsidR="00C02F6F" w:rsidRDefault="00C02F6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961">
          <w:rPr>
            <w:noProof/>
          </w:rPr>
          <w:t>15</w:t>
        </w:r>
        <w:r>
          <w:fldChar w:fldCharType="end"/>
        </w:r>
      </w:p>
    </w:sdtContent>
  </w:sdt>
  <w:p w14:paraId="4ABCE547" w14:textId="77777777" w:rsidR="00C02F6F" w:rsidRDefault="00C02F6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F17B7" w14:textId="77777777" w:rsidR="00C02F6F" w:rsidRDefault="00C02F6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5073B" w14:textId="77777777" w:rsidR="00C5189A" w:rsidRDefault="00C5189A" w:rsidP="00F20184">
      <w:pPr>
        <w:spacing w:after="0" w:line="240" w:lineRule="auto"/>
      </w:pPr>
      <w:r>
        <w:separator/>
      </w:r>
    </w:p>
  </w:footnote>
  <w:footnote w:type="continuationSeparator" w:id="0">
    <w:p w14:paraId="4EB8D3A8" w14:textId="77777777" w:rsidR="00C5189A" w:rsidRDefault="00C5189A" w:rsidP="00F20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77158" w14:textId="77777777" w:rsidR="00C02F6F" w:rsidRDefault="00C02F6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A7670" w14:textId="77777777" w:rsidR="00C02F6F" w:rsidRDefault="00C02F6F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AB847" w14:textId="77777777" w:rsidR="00C02F6F" w:rsidRDefault="00C02F6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C4E78"/>
    <w:multiLevelType w:val="hybridMultilevel"/>
    <w:tmpl w:val="6F8CE9E2"/>
    <w:lvl w:ilvl="0" w:tplc="74A68B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54D66"/>
    <w:multiLevelType w:val="hybridMultilevel"/>
    <w:tmpl w:val="BA804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F5433F"/>
    <w:multiLevelType w:val="hybridMultilevel"/>
    <w:tmpl w:val="D166D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B132F"/>
    <w:multiLevelType w:val="hybridMultilevel"/>
    <w:tmpl w:val="79C85F60"/>
    <w:lvl w:ilvl="0" w:tplc="E258098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393CEB"/>
    <w:multiLevelType w:val="hybridMultilevel"/>
    <w:tmpl w:val="876497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27F"/>
    <w:rsid w:val="00017A09"/>
    <w:rsid w:val="00080EBE"/>
    <w:rsid w:val="000C0ADF"/>
    <w:rsid w:val="000F7FD7"/>
    <w:rsid w:val="00104F14"/>
    <w:rsid w:val="00114CCB"/>
    <w:rsid w:val="001D527F"/>
    <w:rsid w:val="001F7C44"/>
    <w:rsid w:val="002330D5"/>
    <w:rsid w:val="00275246"/>
    <w:rsid w:val="002A0B4C"/>
    <w:rsid w:val="002C27A0"/>
    <w:rsid w:val="00316B5A"/>
    <w:rsid w:val="003267A2"/>
    <w:rsid w:val="00387878"/>
    <w:rsid w:val="0041371B"/>
    <w:rsid w:val="00462023"/>
    <w:rsid w:val="00464458"/>
    <w:rsid w:val="004E561C"/>
    <w:rsid w:val="00504681"/>
    <w:rsid w:val="00582029"/>
    <w:rsid w:val="005D2676"/>
    <w:rsid w:val="00607A1A"/>
    <w:rsid w:val="00612714"/>
    <w:rsid w:val="00653648"/>
    <w:rsid w:val="00656749"/>
    <w:rsid w:val="00661079"/>
    <w:rsid w:val="00661E2E"/>
    <w:rsid w:val="00762A20"/>
    <w:rsid w:val="00766840"/>
    <w:rsid w:val="00774BE4"/>
    <w:rsid w:val="00791DB0"/>
    <w:rsid w:val="007D2C54"/>
    <w:rsid w:val="007F70DD"/>
    <w:rsid w:val="00805246"/>
    <w:rsid w:val="008B2756"/>
    <w:rsid w:val="008B33D1"/>
    <w:rsid w:val="009B3E3C"/>
    <w:rsid w:val="009C08BB"/>
    <w:rsid w:val="009D7CD0"/>
    <w:rsid w:val="00A13744"/>
    <w:rsid w:val="00A16638"/>
    <w:rsid w:val="00A56752"/>
    <w:rsid w:val="00A81740"/>
    <w:rsid w:val="00A8271B"/>
    <w:rsid w:val="00AF7236"/>
    <w:rsid w:val="00B17E60"/>
    <w:rsid w:val="00B20154"/>
    <w:rsid w:val="00B42BF4"/>
    <w:rsid w:val="00B6169D"/>
    <w:rsid w:val="00BD6842"/>
    <w:rsid w:val="00C02F6F"/>
    <w:rsid w:val="00C5189A"/>
    <w:rsid w:val="00C82BD6"/>
    <w:rsid w:val="00CD55CF"/>
    <w:rsid w:val="00CF1053"/>
    <w:rsid w:val="00D35FFB"/>
    <w:rsid w:val="00D57961"/>
    <w:rsid w:val="00D7033F"/>
    <w:rsid w:val="00D81696"/>
    <w:rsid w:val="00D90359"/>
    <w:rsid w:val="00D93E60"/>
    <w:rsid w:val="00DC0F2D"/>
    <w:rsid w:val="00DD4FF0"/>
    <w:rsid w:val="00E462BB"/>
    <w:rsid w:val="00E52B18"/>
    <w:rsid w:val="00E64930"/>
    <w:rsid w:val="00E66314"/>
    <w:rsid w:val="00E82AD6"/>
    <w:rsid w:val="00EC26E6"/>
    <w:rsid w:val="00F03028"/>
    <w:rsid w:val="00F20184"/>
    <w:rsid w:val="00FB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AA39E"/>
  <w15:chartTrackingRefBased/>
  <w15:docId w15:val="{622BC124-5DC7-42F4-BC12-9DD8D3E7D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27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7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68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0154"/>
    <w:pPr>
      <w:ind w:left="720"/>
      <w:contextualSpacing/>
    </w:pPr>
  </w:style>
  <w:style w:type="table" w:styleId="a5">
    <w:name w:val="Table Grid"/>
    <w:basedOn w:val="a1"/>
    <w:rsid w:val="007F7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D35FF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5FFB"/>
    <w:rPr>
      <w:color w:val="605E5C"/>
      <w:shd w:val="clear" w:color="auto" w:fill="E1DFDD"/>
    </w:rPr>
  </w:style>
  <w:style w:type="paragraph" w:customStyle="1" w:styleId="c0">
    <w:name w:val="c0"/>
    <w:basedOn w:val="a"/>
    <w:rsid w:val="00B4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42BF4"/>
  </w:style>
  <w:style w:type="character" w:customStyle="1" w:styleId="css-96zuhp-word-diff">
    <w:name w:val="css-96zuhp-word-diff"/>
    <w:basedOn w:val="a0"/>
    <w:rsid w:val="009B3E3C"/>
  </w:style>
  <w:style w:type="paragraph" w:styleId="a7">
    <w:name w:val="header"/>
    <w:basedOn w:val="a"/>
    <w:link w:val="a8"/>
    <w:uiPriority w:val="99"/>
    <w:unhideWhenUsed/>
    <w:rsid w:val="00F20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184"/>
  </w:style>
  <w:style w:type="paragraph" w:styleId="a9">
    <w:name w:val="footer"/>
    <w:basedOn w:val="a"/>
    <w:link w:val="aa"/>
    <w:uiPriority w:val="99"/>
    <w:unhideWhenUsed/>
    <w:rsid w:val="00F20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184"/>
  </w:style>
  <w:style w:type="character" w:customStyle="1" w:styleId="10">
    <w:name w:val="Заголовок 1 Знак"/>
    <w:basedOn w:val="a0"/>
    <w:link w:val="1"/>
    <w:uiPriority w:val="9"/>
    <w:rsid w:val="002C27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C27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2C27A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7A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27A0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76684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D55CF"/>
    <w:pPr>
      <w:spacing w:after="100"/>
      <w:ind w:left="440"/>
    </w:pPr>
  </w:style>
  <w:style w:type="character" w:styleId="ac">
    <w:name w:val="FollowedHyperlink"/>
    <w:basedOn w:val="a0"/>
    <w:uiPriority w:val="99"/>
    <w:semiHidden/>
    <w:unhideWhenUsed/>
    <w:rsid w:val="00080E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2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7405">
          <w:marLeft w:val="0"/>
          <w:marRight w:val="0"/>
          <w:marTop w:val="100"/>
          <w:marBottom w:val="10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913224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944317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5252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42;&#1077;&#1090;&#1072;&#1073;&#1083;&#1080;&#1095;&#1085;&#1086;&#1077;%20&#1084;&#1085;&#1086;&#1078;&#1077;&#1085;&#1080;&#1077;%20&#1080;%20&#1076;&#1077;&#1083;&#1077;&#1085;&#1080;&#1077;.pptx" TargetMode="External"/><Relationship Id="rId13" Type="http://schemas.openxmlformats.org/officeDocument/2006/relationships/hyperlink" Target="&#1042;&#1077;&#1090;&#1072;&#1073;&#1083;&#1080;&#1095;&#1085;&#1086;&#1077;%20&#1084;&#1085;&#1086;&#1078;&#1077;&#1085;&#1080;&#1077;%20&#1080;%20&#1076;&#1077;&#1083;&#1077;&#1085;&#1080;&#1077;.pptx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&#1042;&#1077;&#1090;&#1072;&#1073;&#1083;&#1080;&#1095;&#1085;&#1086;&#1077;%20&#1084;&#1085;&#1086;&#1078;&#1077;&#1085;&#1080;&#1077;%20&#1080;%20&#1076;&#1077;&#1083;&#1077;&#1085;&#1080;&#1077;.pptx" TargetMode="External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&#1042;&#1077;&#1090;&#1072;&#1073;&#1083;&#1080;&#1095;&#1085;&#1086;&#1077;%20&#1084;&#1085;&#1086;&#1078;&#1077;&#1085;&#1080;&#1077;%20&#1080;%20&#1076;&#1077;&#1083;&#1077;&#1085;&#1080;&#1077;.pptx" TargetMode="External"/><Relationship Id="rId29" Type="http://schemas.openxmlformats.org/officeDocument/2006/relationships/hyperlink" Target="https://detskie-pesni.com/priroda/more/283-more-volnuetsja-raz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&#1042;&#1077;&#1090;&#1072;&#1073;&#1083;&#1080;&#1095;&#1085;&#1086;&#1077;%20&#1084;&#1085;&#1086;&#1078;&#1077;&#1085;&#1080;&#1077;%20&#1080;%20&#1076;&#1077;&#1083;&#1077;&#1085;&#1080;&#1077;.pptx" TargetMode="External"/><Relationship Id="rId32" Type="http://schemas.openxmlformats.org/officeDocument/2006/relationships/image" Target="media/image14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learningapps.org/watch?v=pwt0eezxt22" TargetMode="External"/><Relationship Id="rId36" Type="http://schemas.openxmlformats.org/officeDocument/2006/relationships/footer" Target="footer2.xml"/><Relationship Id="rId10" Type="http://schemas.openxmlformats.org/officeDocument/2006/relationships/hyperlink" Target="&#1042;&#1077;&#1090;&#1072;&#1073;&#1083;&#1080;&#1095;&#1085;&#1086;&#1077;%20&#1084;&#1085;&#1086;&#1078;&#1077;&#1085;&#1080;&#1077;%20&#1080;%20&#1076;&#1077;&#1083;&#1077;&#1085;&#1080;&#1077;.pptx" TargetMode="External"/><Relationship Id="rId19" Type="http://schemas.openxmlformats.org/officeDocument/2006/relationships/hyperlink" Target="https://detskie-pesni.com/priroda/more/283-more-volnuetsja-raz.html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&#1042;&#1077;&#1090;&#1072;&#1073;&#1083;&#1080;&#1095;&#1085;&#1086;&#1077;%20&#1084;&#1085;&#1086;&#1078;&#1077;&#1085;&#1080;&#1077;%20&#1080;%20&#1076;&#1077;&#1083;&#1077;&#1085;&#1080;&#1077;.pptx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pedsovet.su/" TargetMode="External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uisa\Desktop\word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641AA-E458-4F5A-B12B-D3AE8C3E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</Template>
  <TotalTime>692</TotalTime>
  <Pages>1</Pages>
  <Words>2981</Words>
  <Characters>16996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</dc:creator>
  <cp:keywords/>
  <dc:description/>
  <cp:lastModifiedBy>Louisa</cp:lastModifiedBy>
  <cp:revision>35</cp:revision>
  <dcterms:created xsi:type="dcterms:W3CDTF">2023-01-22T13:04:00Z</dcterms:created>
  <dcterms:modified xsi:type="dcterms:W3CDTF">2023-01-25T16:15:00Z</dcterms:modified>
</cp:coreProperties>
</file>