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160" w:rsidRPr="005F3D2B" w:rsidRDefault="000B0160" w:rsidP="000B0160">
      <w:pPr>
        <w:jc w:val="center"/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«Формирующее оценивание как современный подход к оценке</w:t>
      </w:r>
    </w:p>
    <w:p w:rsidR="000B0160" w:rsidRPr="005F3D2B" w:rsidRDefault="00BB0700" w:rsidP="00BB0700">
      <w:pPr>
        <w:jc w:val="center"/>
        <w:rPr>
          <w:rFonts w:cs="Times New Roman"/>
          <w:b/>
          <w:color w:val="000000"/>
          <w:sz w:val="24"/>
          <w:szCs w:val="24"/>
        </w:rPr>
      </w:pPr>
      <w:proofErr w:type="gramStart"/>
      <w:r w:rsidRPr="005F3D2B">
        <w:rPr>
          <w:rFonts w:cs="Times New Roman"/>
          <w:b/>
          <w:color w:val="000000"/>
          <w:sz w:val="24"/>
          <w:szCs w:val="24"/>
        </w:rPr>
        <w:t>учебных достижений</w:t>
      </w:r>
      <w:proofErr w:type="gramEnd"/>
      <w:r w:rsidRPr="005F3D2B">
        <w:rPr>
          <w:rFonts w:cs="Times New Roman"/>
          <w:b/>
          <w:color w:val="000000"/>
          <w:sz w:val="24"/>
          <w:szCs w:val="24"/>
        </w:rPr>
        <w:t xml:space="preserve"> </w:t>
      </w:r>
      <w:r w:rsidR="000B0160" w:rsidRPr="005F3D2B">
        <w:rPr>
          <w:rFonts w:cs="Times New Roman"/>
          <w:b/>
          <w:color w:val="000000"/>
          <w:sz w:val="24"/>
          <w:szCs w:val="24"/>
        </w:rPr>
        <w:t>обучающихся в условиях новых ФГОС»</w:t>
      </w:r>
    </w:p>
    <w:p w:rsidR="000B0160" w:rsidRPr="005F3D2B" w:rsidRDefault="000B0160" w:rsidP="00B938B0">
      <w:pPr>
        <w:rPr>
          <w:rFonts w:cs="Times New Roman"/>
          <w:color w:val="000000"/>
          <w:sz w:val="24"/>
          <w:szCs w:val="24"/>
        </w:rPr>
      </w:pPr>
    </w:p>
    <w:p w:rsidR="00462AEB" w:rsidRPr="005F3D2B" w:rsidRDefault="00066F13" w:rsidP="00C87B8A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C87B8A" w:rsidRPr="005F3D2B">
        <w:rPr>
          <w:rFonts w:cs="Times New Roman"/>
          <w:color w:val="000000"/>
          <w:sz w:val="24"/>
          <w:szCs w:val="24"/>
        </w:rPr>
        <w:t>Не для кого не секрет, что о</w:t>
      </w:r>
      <w:r w:rsidR="00B938B0" w:rsidRPr="005F3D2B">
        <w:rPr>
          <w:rFonts w:cs="Times New Roman"/>
          <w:color w:val="000000"/>
          <w:sz w:val="24"/>
          <w:szCs w:val="24"/>
        </w:rPr>
        <w:t>дним из важнейших аспектов педагогической деятельности является оценка полученных результатов, в ходе которой можно установить успешность и результативность образовательного процесса</w:t>
      </w:r>
      <w:r w:rsidR="00D12649" w:rsidRPr="005F3D2B">
        <w:rPr>
          <w:rFonts w:cs="Times New Roman"/>
          <w:color w:val="000000"/>
          <w:sz w:val="24"/>
          <w:szCs w:val="24"/>
        </w:rPr>
        <w:t>. В настоящее время в условиях перехода к новой модели образования, соответствующей требованиям информационного общества, функция оценивания приобретает новый смысл, меняются це</w:t>
      </w:r>
      <w:r w:rsidRPr="005F3D2B">
        <w:rPr>
          <w:rFonts w:cs="Times New Roman"/>
          <w:color w:val="000000"/>
          <w:sz w:val="24"/>
          <w:szCs w:val="24"/>
        </w:rPr>
        <w:t>ли оценивания. Теперь оно</w:t>
      </w:r>
      <w:r w:rsidR="00D12649" w:rsidRPr="005F3D2B">
        <w:rPr>
          <w:rFonts w:cs="Times New Roman"/>
          <w:color w:val="000000"/>
          <w:sz w:val="24"/>
          <w:szCs w:val="24"/>
        </w:rPr>
        <w:t xml:space="preserve"> должно быть направлено не прост</w:t>
      </w:r>
      <w:r w:rsidR="00E61594" w:rsidRPr="005F3D2B">
        <w:rPr>
          <w:rFonts w:cs="Times New Roman"/>
          <w:color w:val="000000"/>
          <w:sz w:val="24"/>
          <w:szCs w:val="24"/>
        </w:rPr>
        <w:t xml:space="preserve">о на выявление недостатков: </w:t>
      </w:r>
      <w:r w:rsidR="00D12649" w:rsidRPr="005F3D2B">
        <w:rPr>
          <w:rFonts w:cs="Times New Roman"/>
          <w:color w:val="000000"/>
          <w:sz w:val="24"/>
          <w:szCs w:val="24"/>
        </w:rPr>
        <w:t xml:space="preserve">оно должно стать механизмом, обеспечивающим непрерывность процесса совершенствования качества образования, должно обеспечить конструктивную обратную связь для всех субъектов образовательного процесса. Оценивание </w:t>
      </w:r>
      <w:r w:rsidR="00E61594" w:rsidRPr="005F3D2B">
        <w:rPr>
          <w:rFonts w:cs="Times New Roman"/>
          <w:color w:val="000000"/>
          <w:sz w:val="24"/>
          <w:szCs w:val="24"/>
        </w:rPr>
        <w:t>в идеале должно не только</w:t>
      </w:r>
      <w:r w:rsidR="00D12649" w:rsidRPr="005F3D2B">
        <w:rPr>
          <w:rFonts w:cs="Times New Roman"/>
          <w:color w:val="000000"/>
          <w:sz w:val="24"/>
          <w:szCs w:val="24"/>
        </w:rPr>
        <w:t xml:space="preserve"> по</w:t>
      </w:r>
      <w:r w:rsidR="00E61594" w:rsidRPr="005F3D2B">
        <w:rPr>
          <w:rFonts w:cs="Times New Roman"/>
          <w:color w:val="000000"/>
          <w:sz w:val="24"/>
          <w:szCs w:val="24"/>
        </w:rPr>
        <w:t xml:space="preserve">дводить итоги достигнутого, но и </w:t>
      </w:r>
      <w:r w:rsidR="00D12649" w:rsidRPr="005F3D2B">
        <w:rPr>
          <w:rFonts w:cs="Times New Roman"/>
          <w:color w:val="000000"/>
          <w:sz w:val="24"/>
          <w:szCs w:val="24"/>
        </w:rPr>
        <w:t>должно стать отправной точкой, за которой следует новый виток развития, выход на новый уровень качества обра</w:t>
      </w:r>
      <w:r w:rsidR="0097564C" w:rsidRPr="005F3D2B">
        <w:rPr>
          <w:rFonts w:cs="Times New Roman"/>
          <w:color w:val="000000"/>
          <w:sz w:val="24"/>
          <w:szCs w:val="24"/>
        </w:rPr>
        <w:t xml:space="preserve">зования. И речь идет как </w:t>
      </w:r>
      <w:r w:rsidR="00D12649" w:rsidRPr="005F3D2B">
        <w:rPr>
          <w:rFonts w:cs="Times New Roman"/>
          <w:color w:val="000000"/>
          <w:sz w:val="24"/>
          <w:szCs w:val="24"/>
        </w:rPr>
        <w:t>об изменении средств оценивания (хотя инструменты и процедуры оценивания тоже мог</w:t>
      </w:r>
      <w:r w:rsidR="0097564C" w:rsidRPr="005F3D2B">
        <w:rPr>
          <w:rFonts w:cs="Times New Roman"/>
          <w:color w:val="000000"/>
          <w:sz w:val="24"/>
          <w:szCs w:val="24"/>
        </w:rPr>
        <w:t xml:space="preserve">ут меняться), так и </w:t>
      </w:r>
      <w:r w:rsidR="00D12649" w:rsidRPr="005F3D2B">
        <w:rPr>
          <w:rFonts w:cs="Times New Roman"/>
          <w:color w:val="000000"/>
          <w:sz w:val="24"/>
          <w:szCs w:val="24"/>
        </w:rPr>
        <w:t xml:space="preserve">об изменении целей оценивания и философии оценки. </w:t>
      </w:r>
    </w:p>
    <w:p w:rsidR="00C87B8A" w:rsidRPr="005F3D2B" w:rsidRDefault="00462AEB" w:rsidP="00C87B8A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D12649" w:rsidRPr="005F3D2B">
        <w:rPr>
          <w:rFonts w:cs="Times New Roman"/>
          <w:color w:val="000000"/>
          <w:sz w:val="24"/>
          <w:szCs w:val="24"/>
        </w:rPr>
        <w:t>Как же организовать процедуру оценивания, соответствующую этим требованиям</w:t>
      </w:r>
      <w:r w:rsidR="0097564C" w:rsidRPr="005F3D2B">
        <w:rPr>
          <w:rFonts w:cs="Times New Roman"/>
          <w:color w:val="000000"/>
          <w:sz w:val="24"/>
          <w:szCs w:val="24"/>
        </w:rPr>
        <w:t xml:space="preserve">? Необходимо изменить традиционные подходы </w:t>
      </w:r>
      <w:r w:rsidR="00E14288" w:rsidRPr="005F3D2B">
        <w:rPr>
          <w:rFonts w:cs="Times New Roman"/>
          <w:color w:val="000000"/>
          <w:sz w:val="24"/>
          <w:szCs w:val="24"/>
        </w:rPr>
        <w:t xml:space="preserve">к оцениванию достижений учеников и расширению оценочного инструментария.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Педагог должен овладеть методами и приемами, позволяющими оценивать предметные, </w:t>
      </w:r>
      <w:proofErr w:type="spellStart"/>
      <w:r w:rsidR="00B938B0" w:rsidRPr="005F3D2B">
        <w:rPr>
          <w:rFonts w:cs="Times New Roman"/>
          <w:color w:val="000000"/>
          <w:sz w:val="24"/>
          <w:szCs w:val="24"/>
        </w:rPr>
        <w:t>метапредметные</w:t>
      </w:r>
      <w:proofErr w:type="spellEnd"/>
      <w:r w:rsidR="00B938B0" w:rsidRPr="005F3D2B">
        <w:rPr>
          <w:rFonts w:cs="Times New Roman"/>
          <w:color w:val="000000"/>
          <w:sz w:val="24"/>
          <w:szCs w:val="24"/>
        </w:rPr>
        <w:t xml:space="preserve"> и личностные образовательные результаты обучающегося на различных этапах образовательного процесса. Причем, эта оценка должна стать средством мотивации обучающегося к достижению высоких образовательных результатов и к личностному развитию.</w:t>
      </w:r>
      <w:r w:rsidR="00C87B8A" w:rsidRPr="005F3D2B">
        <w:rPr>
          <w:rFonts w:cs="Times New Roman"/>
          <w:color w:val="000000"/>
          <w:sz w:val="24"/>
          <w:szCs w:val="24"/>
        </w:rPr>
        <w:t xml:space="preserve"> </w:t>
      </w:r>
    </w:p>
    <w:p w:rsidR="00B938B0" w:rsidRPr="005F3D2B" w:rsidRDefault="00066F13" w:rsidP="00CD4B5A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672725" w:rsidRPr="005F3D2B">
        <w:rPr>
          <w:rFonts w:cs="Times New Roman"/>
          <w:b/>
          <w:i/>
          <w:color w:val="000000"/>
          <w:sz w:val="24"/>
          <w:szCs w:val="24"/>
        </w:rPr>
        <w:t>Формирующее оценивание</w:t>
      </w:r>
      <w:r w:rsidR="00672725" w:rsidRPr="005F3D2B">
        <w:rPr>
          <w:rFonts w:cs="Times New Roman"/>
          <w:color w:val="000000"/>
          <w:sz w:val="24"/>
          <w:szCs w:val="24"/>
        </w:rPr>
        <w:t xml:space="preserve"> </w:t>
      </w:r>
      <w:r w:rsidR="00386F53" w:rsidRPr="005F3D2B">
        <w:rPr>
          <w:rFonts w:cs="Times New Roman"/>
          <w:color w:val="000000"/>
          <w:sz w:val="24"/>
          <w:szCs w:val="24"/>
        </w:rPr>
        <w:t>–</w:t>
      </w:r>
      <w:r w:rsidR="00672725" w:rsidRPr="005F3D2B">
        <w:rPr>
          <w:rFonts w:cs="Times New Roman"/>
          <w:color w:val="000000"/>
          <w:sz w:val="24"/>
          <w:szCs w:val="24"/>
        </w:rPr>
        <w:t xml:space="preserve"> </w:t>
      </w:r>
      <w:r w:rsidR="00386F53" w:rsidRPr="005F3D2B">
        <w:rPr>
          <w:rFonts w:cs="Times New Roman"/>
          <w:color w:val="000000"/>
          <w:sz w:val="24"/>
          <w:szCs w:val="24"/>
        </w:rPr>
        <w:t>оценивание, осуществляемое в процессе обучения, когда анали</w:t>
      </w:r>
      <w:r w:rsidR="00F65A1A" w:rsidRPr="005F3D2B">
        <w:rPr>
          <w:rFonts w:cs="Times New Roman"/>
          <w:color w:val="000000"/>
          <w:sz w:val="24"/>
          <w:szCs w:val="24"/>
        </w:rPr>
        <w:t>зируются знания, умения, ценностные установки, а также пов</w:t>
      </w:r>
      <w:r w:rsidR="00CE3A55" w:rsidRPr="005F3D2B">
        <w:rPr>
          <w:rFonts w:cs="Times New Roman"/>
          <w:color w:val="000000"/>
          <w:sz w:val="24"/>
          <w:szCs w:val="24"/>
        </w:rPr>
        <w:t>едение обу</w:t>
      </w:r>
      <w:r w:rsidR="00790E75" w:rsidRPr="005F3D2B">
        <w:rPr>
          <w:rFonts w:cs="Times New Roman"/>
          <w:color w:val="000000"/>
          <w:sz w:val="24"/>
          <w:szCs w:val="24"/>
        </w:rPr>
        <w:t>чающегося, дается обратная свя</w:t>
      </w:r>
      <w:r w:rsidR="00F65A1A" w:rsidRPr="005F3D2B">
        <w:rPr>
          <w:rFonts w:cs="Times New Roman"/>
          <w:color w:val="000000"/>
          <w:sz w:val="24"/>
          <w:szCs w:val="24"/>
        </w:rPr>
        <w:t>зь по итогам обучения.</w:t>
      </w:r>
      <w:r w:rsidR="00CE3A55" w:rsidRPr="005F3D2B">
        <w:rPr>
          <w:rFonts w:cs="Times New Roman"/>
          <w:color w:val="000000"/>
          <w:sz w:val="24"/>
          <w:szCs w:val="24"/>
        </w:rPr>
        <w:t xml:space="preserve"> Результаты ученика сравниваются с его же предыдущими</w:t>
      </w:r>
      <w:r w:rsidR="00790E75" w:rsidRPr="005F3D2B">
        <w:rPr>
          <w:rFonts w:cs="Times New Roman"/>
          <w:color w:val="000000"/>
          <w:sz w:val="24"/>
          <w:szCs w:val="24"/>
        </w:rPr>
        <w:t xml:space="preserve"> резул</w:t>
      </w:r>
      <w:r w:rsidR="00CE3A55" w:rsidRPr="005F3D2B">
        <w:rPr>
          <w:rFonts w:cs="Times New Roman"/>
          <w:color w:val="000000"/>
          <w:sz w:val="24"/>
          <w:szCs w:val="24"/>
        </w:rPr>
        <w:t>ьта</w:t>
      </w:r>
      <w:r w:rsidR="00790E75" w:rsidRPr="005F3D2B">
        <w:rPr>
          <w:rFonts w:cs="Times New Roman"/>
          <w:color w:val="000000"/>
          <w:sz w:val="24"/>
          <w:szCs w:val="24"/>
        </w:rPr>
        <w:t>тами, и происх</w:t>
      </w:r>
      <w:r w:rsidRPr="005F3D2B">
        <w:rPr>
          <w:rFonts w:cs="Times New Roman"/>
          <w:color w:val="000000"/>
          <w:sz w:val="24"/>
          <w:szCs w:val="24"/>
        </w:rPr>
        <w:t>одит мо</w:t>
      </w:r>
      <w:r w:rsidR="00CE3A55" w:rsidRPr="005F3D2B">
        <w:rPr>
          <w:rFonts w:cs="Times New Roman"/>
          <w:color w:val="000000"/>
          <w:sz w:val="24"/>
          <w:szCs w:val="24"/>
        </w:rPr>
        <w:t>тивирование учащегося к обучению, постановка образовательны</w:t>
      </w:r>
      <w:r w:rsidR="00790E75" w:rsidRPr="005F3D2B">
        <w:rPr>
          <w:rFonts w:cs="Times New Roman"/>
          <w:color w:val="000000"/>
          <w:sz w:val="24"/>
          <w:szCs w:val="24"/>
        </w:rPr>
        <w:t xml:space="preserve">х целей и определение путей их </w:t>
      </w:r>
      <w:r w:rsidR="00CE3A55" w:rsidRPr="005F3D2B">
        <w:rPr>
          <w:rFonts w:cs="Times New Roman"/>
          <w:color w:val="000000"/>
          <w:sz w:val="24"/>
          <w:szCs w:val="24"/>
        </w:rPr>
        <w:t xml:space="preserve">достижения. </w:t>
      </w:r>
      <w:r w:rsidR="00790E75" w:rsidRPr="005F3D2B">
        <w:rPr>
          <w:rFonts w:cs="Times New Roman"/>
          <w:color w:val="000000"/>
          <w:sz w:val="24"/>
          <w:szCs w:val="24"/>
        </w:rPr>
        <w:t>Как показала практика, ф</w:t>
      </w:r>
      <w:r w:rsidR="00B938B0" w:rsidRPr="005F3D2B">
        <w:rPr>
          <w:rFonts w:cs="Times New Roman"/>
          <w:color w:val="000000"/>
          <w:sz w:val="24"/>
          <w:szCs w:val="24"/>
        </w:rPr>
        <w:t>ормирующее оценивание оказалось самым эффективным способом повысить образовательные достижения каждого ученика, сократить разрыв между наиболее успевающими учащимися и теми, кто испытывает серьёзные затруднения в обучении.</w:t>
      </w:r>
      <w:r w:rsidR="00CD4B5A" w:rsidRPr="005F3D2B">
        <w:rPr>
          <w:rFonts w:cs="Times New Roman"/>
          <w:color w:val="000000"/>
          <w:sz w:val="24"/>
          <w:szCs w:val="24"/>
        </w:rPr>
        <w:t xml:space="preserve"> </w:t>
      </w:r>
      <w:r w:rsidR="00CD4B5A" w:rsidRPr="005F3D2B">
        <w:rPr>
          <w:rFonts w:cs="Times New Roman"/>
          <w:i/>
          <w:color w:val="000000"/>
          <w:sz w:val="24"/>
          <w:szCs w:val="24"/>
        </w:rPr>
        <w:t>Формирующее оценивание</w:t>
      </w:r>
      <w:r w:rsidR="00CD4B5A" w:rsidRPr="005F3D2B">
        <w:rPr>
          <w:rFonts w:cs="Times New Roman"/>
          <w:color w:val="000000"/>
          <w:sz w:val="24"/>
          <w:szCs w:val="24"/>
        </w:rPr>
        <w:t xml:space="preserve"> (</w:t>
      </w:r>
      <w:proofErr w:type="spellStart"/>
      <w:r w:rsidR="00CD4B5A" w:rsidRPr="005F3D2B">
        <w:rPr>
          <w:rFonts w:cs="Times New Roman"/>
          <w:color w:val="000000"/>
          <w:sz w:val="24"/>
          <w:szCs w:val="24"/>
        </w:rPr>
        <w:t>formative</w:t>
      </w:r>
      <w:proofErr w:type="spellEnd"/>
      <w:r w:rsidRPr="005F3D2B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="00CD4B5A" w:rsidRPr="005F3D2B">
        <w:rPr>
          <w:rFonts w:cs="Times New Roman"/>
          <w:color w:val="000000"/>
          <w:sz w:val="24"/>
          <w:szCs w:val="24"/>
        </w:rPr>
        <w:t>assessment</w:t>
      </w:r>
      <w:proofErr w:type="spellEnd"/>
      <w:r w:rsidR="00CD4B5A" w:rsidRPr="005F3D2B">
        <w:rPr>
          <w:rFonts w:cs="Times New Roman"/>
          <w:color w:val="000000"/>
          <w:sz w:val="24"/>
          <w:szCs w:val="24"/>
        </w:rPr>
        <w:t>).</w:t>
      </w:r>
      <w:r w:rsidRPr="005F3D2B">
        <w:rPr>
          <w:rFonts w:cs="Times New Roman"/>
          <w:color w:val="000000"/>
          <w:sz w:val="24"/>
          <w:szCs w:val="24"/>
        </w:rPr>
        <w:t xml:space="preserve"> </w:t>
      </w:r>
      <w:r w:rsidR="00CD4B5A" w:rsidRPr="005F3D2B">
        <w:rPr>
          <w:rFonts w:cs="Times New Roman"/>
          <w:color w:val="000000"/>
          <w:sz w:val="24"/>
          <w:szCs w:val="24"/>
        </w:rPr>
        <w:t>Этот термин «относится к любым формам деятельности учителя и учеников, оценивающих самих себя, обеспечивающим информацию, которая может служить обратной связью и позволяет модифицировать процесс преподавания и учения» (</w:t>
      </w:r>
      <w:proofErr w:type="spellStart"/>
      <w:r w:rsidR="00CD4B5A" w:rsidRPr="005F3D2B">
        <w:rPr>
          <w:rFonts w:cs="Times New Roman"/>
          <w:color w:val="000000"/>
          <w:sz w:val="24"/>
          <w:szCs w:val="24"/>
        </w:rPr>
        <w:t>Black</w:t>
      </w:r>
      <w:proofErr w:type="spellEnd"/>
      <w:r w:rsidR="00CD4B5A" w:rsidRPr="005F3D2B">
        <w:rPr>
          <w:rFonts w:cs="Times New Roman"/>
          <w:color w:val="000000"/>
          <w:sz w:val="24"/>
          <w:szCs w:val="24"/>
        </w:rPr>
        <w:t xml:space="preserve">, P. </w:t>
      </w:r>
      <w:proofErr w:type="spellStart"/>
      <w:r w:rsidR="00CD4B5A" w:rsidRPr="005F3D2B">
        <w:rPr>
          <w:rFonts w:cs="Times New Roman"/>
          <w:color w:val="000000"/>
          <w:sz w:val="24"/>
          <w:szCs w:val="24"/>
        </w:rPr>
        <w:t>and</w:t>
      </w:r>
      <w:proofErr w:type="spellEnd"/>
      <w:r w:rsidR="00CD4B5A" w:rsidRPr="005F3D2B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="00CD4B5A" w:rsidRPr="005F3D2B">
        <w:rPr>
          <w:rFonts w:cs="Times New Roman"/>
          <w:color w:val="000000"/>
          <w:sz w:val="24"/>
          <w:szCs w:val="24"/>
        </w:rPr>
        <w:t>Wiliam</w:t>
      </w:r>
      <w:proofErr w:type="spellEnd"/>
      <w:r w:rsidR="00CD4B5A" w:rsidRPr="005F3D2B">
        <w:rPr>
          <w:rFonts w:cs="Times New Roman"/>
          <w:color w:val="000000"/>
          <w:sz w:val="24"/>
          <w:szCs w:val="24"/>
        </w:rPr>
        <w:t>, D. 1998).</w:t>
      </w:r>
    </w:p>
    <w:p w:rsidR="00B938B0" w:rsidRPr="005F3D2B" w:rsidRDefault="00066F13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lastRenderedPageBreak/>
        <w:t xml:space="preserve">     </w:t>
      </w:r>
      <w:r w:rsidR="007732E7" w:rsidRPr="005F3D2B">
        <w:rPr>
          <w:rFonts w:cs="Times New Roman"/>
          <w:color w:val="000000"/>
          <w:sz w:val="24"/>
          <w:szCs w:val="24"/>
        </w:rPr>
        <w:t>Чтобы успешно применять технологии формирующего оценивания на уроках, необходимо следующее:</w:t>
      </w:r>
    </w:p>
    <w:p w:rsidR="00B938B0" w:rsidRPr="005F3D2B" w:rsidRDefault="007732E7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r w:rsidR="00B938B0" w:rsidRPr="005F3D2B">
        <w:rPr>
          <w:rFonts w:cs="Times New Roman"/>
          <w:color w:val="000000"/>
          <w:sz w:val="24"/>
          <w:szCs w:val="24"/>
        </w:rPr>
        <w:t>изуч</w:t>
      </w:r>
      <w:r w:rsidRPr="005F3D2B">
        <w:rPr>
          <w:rFonts w:cs="Times New Roman"/>
          <w:color w:val="000000"/>
          <w:sz w:val="24"/>
          <w:szCs w:val="24"/>
        </w:rPr>
        <w:t>ить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 принцип</w:t>
      </w:r>
      <w:r w:rsidRPr="005F3D2B">
        <w:rPr>
          <w:rFonts w:cs="Times New Roman"/>
          <w:color w:val="000000"/>
          <w:sz w:val="24"/>
          <w:szCs w:val="24"/>
        </w:rPr>
        <w:t>ы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 формирующего оценивания;</w:t>
      </w:r>
    </w:p>
    <w:p w:rsidR="00B938B0" w:rsidRPr="005F3D2B" w:rsidRDefault="007732E7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r w:rsidR="00B938B0" w:rsidRPr="005F3D2B">
        <w:rPr>
          <w:rFonts w:cs="Times New Roman"/>
          <w:color w:val="000000"/>
          <w:sz w:val="24"/>
          <w:szCs w:val="24"/>
        </w:rPr>
        <w:t>изуч</w:t>
      </w:r>
      <w:r w:rsidRPr="005F3D2B">
        <w:rPr>
          <w:rFonts w:cs="Times New Roman"/>
          <w:color w:val="000000"/>
          <w:sz w:val="24"/>
          <w:szCs w:val="24"/>
        </w:rPr>
        <w:t>ить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 оптимальны</w:t>
      </w:r>
      <w:r w:rsidRPr="005F3D2B">
        <w:rPr>
          <w:rFonts w:cs="Times New Roman"/>
          <w:color w:val="000000"/>
          <w:sz w:val="24"/>
          <w:szCs w:val="24"/>
        </w:rPr>
        <w:t>е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 методик</w:t>
      </w:r>
      <w:r w:rsidRPr="005F3D2B">
        <w:rPr>
          <w:rFonts w:cs="Times New Roman"/>
          <w:color w:val="000000"/>
          <w:sz w:val="24"/>
          <w:szCs w:val="24"/>
        </w:rPr>
        <w:t>и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 и инструмен</w:t>
      </w:r>
      <w:r w:rsidRPr="005F3D2B">
        <w:rPr>
          <w:rFonts w:cs="Times New Roman"/>
          <w:color w:val="000000"/>
          <w:sz w:val="24"/>
          <w:szCs w:val="24"/>
        </w:rPr>
        <w:t>ты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 формирующего оценивания;</w:t>
      </w:r>
    </w:p>
    <w:p w:rsidR="00B938B0" w:rsidRPr="005F3D2B" w:rsidRDefault="007732E7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r w:rsidR="00B938B0" w:rsidRPr="005F3D2B">
        <w:rPr>
          <w:rFonts w:cs="Times New Roman"/>
          <w:color w:val="000000"/>
          <w:sz w:val="24"/>
          <w:szCs w:val="24"/>
        </w:rPr>
        <w:t>примен</w:t>
      </w:r>
      <w:r w:rsidRPr="005F3D2B">
        <w:rPr>
          <w:rFonts w:cs="Times New Roman"/>
          <w:color w:val="000000"/>
          <w:sz w:val="24"/>
          <w:szCs w:val="24"/>
        </w:rPr>
        <w:t>ять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 оценочны</w:t>
      </w:r>
      <w:r w:rsidRPr="005F3D2B">
        <w:rPr>
          <w:rFonts w:cs="Times New Roman"/>
          <w:color w:val="000000"/>
          <w:sz w:val="24"/>
          <w:szCs w:val="24"/>
        </w:rPr>
        <w:t>е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 методик</w:t>
      </w:r>
      <w:r w:rsidRPr="005F3D2B">
        <w:rPr>
          <w:rFonts w:cs="Times New Roman"/>
          <w:color w:val="000000"/>
          <w:sz w:val="24"/>
          <w:szCs w:val="24"/>
        </w:rPr>
        <w:t>и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 на практике в классе.</w:t>
      </w:r>
    </w:p>
    <w:p w:rsidR="00066F13" w:rsidRPr="005F3D2B" w:rsidRDefault="00066F13" w:rsidP="00B938B0">
      <w:pPr>
        <w:rPr>
          <w:rFonts w:cs="Times New Roman"/>
          <w:b/>
          <w:color w:val="000000"/>
          <w:sz w:val="24"/>
          <w:szCs w:val="24"/>
        </w:rPr>
      </w:pPr>
    </w:p>
    <w:p w:rsidR="00B938B0" w:rsidRPr="005F3D2B" w:rsidRDefault="00B938B0" w:rsidP="00066F13">
      <w:pPr>
        <w:jc w:val="center"/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Основные принципы формирующего оценивания</w:t>
      </w:r>
    </w:p>
    <w:p w:rsidR="00B938B0" w:rsidRPr="005F3D2B" w:rsidRDefault="00066F13" w:rsidP="0046681A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B938B0" w:rsidRPr="005F3D2B">
        <w:rPr>
          <w:rFonts w:cs="Times New Roman"/>
          <w:color w:val="000000"/>
          <w:sz w:val="24"/>
          <w:szCs w:val="24"/>
        </w:rPr>
        <w:t>Инструменты формирующего оценивания позволяют</w:t>
      </w:r>
      <w:r w:rsidR="003E3C82" w:rsidRPr="005F3D2B">
        <w:rPr>
          <w:rFonts w:cs="Times New Roman"/>
          <w:color w:val="000000"/>
          <w:sz w:val="24"/>
          <w:szCs w:val="24"/>
        </w:rPr>
        <w:t xml:space="preserve"> перенести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 акцент </w:t>
      </w:r>
      <w:r w:rsidR="00131A7A" w:rsidRPr="005F3D2B">
        <w:rPr>
          <w:rFonts w:cs="Times New Roman"/>
          <w:color w:val="000000"/>
          <w:sz w:val="24"/>
          <w:szCs w:val="24"/>
        </w:rPr>
        <w:t xml:space="preserve">с процесса </w:t>
      </w:r>
      <w:r w:rsidR="00B938B0" w:rsidRPr="005F3D2B">
        <w:rPr>
          <w:rFonts w:cs="Times New Roman"/>
          <w:color w:val="000000"/>
          <w:sz w:val="24"/>
          <w:szCs w:val="24"/>
        </w:rPr>
        <w:t>обучени</w:t>
      </w:r>
      <w:r w:rsidR="00131A7A" w:rsidRPr="005F3D2B">
        <w:rPr>
          <w:rFonts w:cs="Times New Roman"/>
          <w:color w:val="000000"/>
          <w:sz w:val="24"/>
          <w:szCs w:val="24"/>
        </w:rPr>
        <w:t>я</w:t>
      </w:r>
      <w:r w:rsidRPr="005F3D2B">
        <w:rPr>
          <w:rFonts w:cs="Times New Roman"/>
          <w:color w:val="000000"/>
          <w:sz w:val="24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>на процесс преподавания и учения. Активная роль в э</w:t>
      </w:r>
      <w:r w:rsidRPr="005F3D2B">
        <w:rPr>
          <w:rFonts w:cs="Times New Roman"/>
          <w:color w:val="000000"/>
          <w:sz w:val="24"/>
          <w:szCs w:val="24"/>
        </w:rPr>
        <w:t xml:space="preserve">том процессе отводится ученику. </w:t>
      </w:r>
      <w:r w:rsidR="00B938B0" w:rsidRPr="005F3D2B">
        <w:rPr>
          <w:rFonts w:cs="Times New Roman"/>
          <w:color w:val="000000"/>
          <w:sz w:val="24"/>
          <w:szCs w:val="24"/>
        </w:rPr>
        <w:t>Формирующее оценивание необходимо для пон</w:t>
      </w:r>
      <w:r w:rsidR="00BD1A0F" w:rsidRPr="005F3D2B">
        <w:rPr>
          <w:rFonts w:cs="Times New Roman"/>
          <w:color w:val="000000"/>
          <w:sz w:val="24"/>
          <w:szCs w:val="24"/>
        </w:rPr>
        <w:t>имания того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, как идёт процесс обучения не только конечной стадии, но и начальной и промежуточной. </w:t>
      </w:r>
      <w:r w:rsidRPr="005F3D2B">
        <w:rPr>
          <w:rFonts w:cs="Times New Roman"/>
          <w:color w:val="000000"/>
          <w:sz w:val="24"/>
          <w:szCs w:val="24"/>
        </w:rPr>
        <w:t xml:space="preserve">При получении </w:t>
      </w:r>
      <w:r w:rsidR="00BD1A0F" w:rsidRPr="005F3D2B">
        <w:rPr>
          <w:rFonts w:cs="Times New Roman"/>
          <w:color w:val="000000"/>
          <w:sz w:val="24"/>
          <w:szCs w:val="24"/>
        </w:rPr>
        <w:t>н</w:t>
      </w:r>
      <w:r w:rsidR="00B938B0" w:rsidRPr="005F3D2B">
        <w:rPr>
          <w:rFonts w:cs="Times New Roman"/>
          <w:color w:val="000000"/>
          <w:sz w:val="24"/>
          <w:szCs w:val="24"/>
        </w:rPr>
        <w:t>еудовлетворительны</w:t>
      </w:r>
      <w:r w:rsidR="00BD1A0F" w:rsidRPr="005F3D2B">
        <w:rPr>
          <w:rFonts w:cs="Times New Roman"/>
          <w:color w:val="000000"/>
          <w:sz w:val="24"/>
          <w:szCs w:val="24"/>
        </w:rPr>
        <w:t>х результатов нужно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 внести необходимые изменения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 в процесс преподавания и учения</w:t>
      </w:r>
      <w:r w:rsidR="00B938B0" w:rsidRPr="005F3D2B">
        <w:rPr>
          <w:rFonts w:cs="Times New Roman"/>
          <w:color w:val="000000"/>
          <w:sz w:val="24"/>
          <w:szCs w:val="24"/>
        </w:rPr>
        <w:t>.</w:t>
      </w:r>
    </w:p>
    <w:p w:rsidR="00B938B0" w:rsidRPr="005F3D2B" w:rsidRDefault="00066F13" w:rsidP="0046681A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917492" w:rsidRPr="005F3D2B">
        <w:rPr>
          <w:rFonts w:cs="Times New Roman"/>
          <w:color w:val="000000"/>
          <w:sz w:val="24"/>
          <w:szCs w:val="24"/>
        </w:rPr>
        <w:t xml:space="preserve">По мнению М.А. </w:t>
      </w:r>
      <w:proofErr w:type="spellStart"/>
      <w:r w:rsidR="00917492" w:rsidRPr="005F3D2B">
        <w:rPr>
          <w:rFonts w:cs="Times New Roman"/>
          <w:color w:val="000000"/>
          <w:sz w:val="24"/>
          <w:szCs w:val="24"/>
        </w:rPr>
        <w:t>Пинской</w:t>
      </w:r>
      <w:proofErr w:type="spellEnd"/>
      <w:r w:rsidR="00917492" w:rsidRPr="005F3D2B">
        <w:rPr>
          <w:rFonts w:cs="Times New Roman"/>
          <w:color w:val="000000"/>
          <w:sz w:val="24"/>
          <w:szCs w:val="24"/>
        </w:rPr>
        <w:t>, одного из разработчиков практического руководства для учителей по внедрению формирующего оценивания в образовательную практику в нашей стране, к</w:t>
      </w:r>
      <w:r w:rsidR="00B938B0" w:rsidRPr="005F3D2B">
        <w:rPr>
          <w:rFonts w:cs="Times New Roman"/>
          <w:color w:val="000000"/>
          <w:sz w:val="24"/>
          <w:szCs w:val="24"/>
        </w:rPr>
        <w:t>онечной целью формирующего оценивания</w:t>
      </w:r>
      <w:r w:rsidR="00917492" w:rsidRPr="005F3D2B">
        <w:rPr>
          <w:rFonts w:cs="Times New Roman"/>
          <w:color w:val="000000"/>
          <w:sz w:val="24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>является воспитание способности к непрерывному и самостоятельному обучению. Она даёт следующие характеристики формирующему оцениванию:</w:t>
      </w:r>
    </w:p>
    <w:p w:rsidR="00B938B0" w:rsidRPr="005F3D2B" w:rsidRDefault="00B938B0" w:rsidP="00B938B0">
      <w:pPr>
        <w:rPr>
          <w:rFonts w:cs="Times New Roman"/>
          <w:color w:val="000000"/>
          <w:sz w:val="24"/>
          <w:szCs w:val="24"/>
        </w:rPr>
      </w:pPr>
    </w:p>
    <w:p w:rsidR="00B938B0" w:rsidRPr="005F3D2B" w:rsidRDefault="00B938B0" w:rsidP="00066F13">
      <w:pPr>
        <w:pStyle w:val="a5"/>
        <w:numPr>
          <w:ilvl w:val="0"/>
          <w:numId w:val="1"/>
        </w:numPr>
        <w:rPr>
          <w:rFonts w:cs="Times New Roman"/>
          <w:color w:val="000000"/>
          <w:sz w:val="24"/>
          <w:szCs w:val="24"/>
        </w:rPr>
      </w:pPr>
      <w:proofErr w:type="spellStart"/>
      <w:r w:rsidRPr="005F3D2B">
        <w:rPr>
          <w:rFonts w:cs="Times New Roman"/>
          <w:i/>
          <w:color w:val="000000"/>
          <w:sz w:val="24"/>
          <w:szCs w:val="24"/>
        </w:rPr>
        <w:t>Центрированность</w:t>
      </w:r>
      <w:proofErr w:type="spellEnd"/>
      <w:r w:rsidRPr="005F3D2B">
        <w:rPr>
          <w:rFonts w:cs="Times New Roman"/>
          <w:i/>
          <w:color w:val="000000"/>
          <w:sz w:val="24"/>
          <w:szCs w:val="24"/>
        </w:rPr>
        <w:t xml:space="preserve"> на ученике</w:t>
      </w:r>
      <w:r w:rsidR="00757533" w:rsidRPr="005F3D2B">
        <w:rPr>
          <w:rFonts w:cs="Times New Roman"/>
          <w:color w:val="000000"/>
          <w:sz w:val="24"/>
          <w:szCs w:val="24"/>
        </w:rPr>
        <w:t xml:space="preserve">: в большей степени внимание учителя и ученика </w:t>
      </w:r>
      <w:r w:rsidRPr="005F3D2B">
        <w:rPr>
          <w:rFonts w:cs="Times New Roman"/>
          <w:color w:val="000000"/>
          <w:sz w:val="24"/>
          <w:szCs w:val="24"/>
        </w:rPr>
        <w:t>фокусирует</w:t>
      </w:r>
      <w:r w:rsidR="00757533" w:rsidRPr="005F3D2B">
        <w:rPr>
          <w:rFonts w:cs="Times New Roman"/>
          <w:color w:val="000000"/>
          <w:sz w:val="24"/>
          <w:szCs w:val="24"/>
        </w:rPr>
        <w:t>ся</w:t>
      </w:r>
      <w:r w:rsidRPr="005F3D2B">
        <w:rPr>
          <w:rFonts w:cs="Times New Roman"/>
          <w:color w:val="000000"/>
          <w:sz w:val="24"/>
          <w:szCs w:val="24"/>
        </w:rPr>
        <w:t xml:space="preserve"> на отслеживании и улучшении учебной деятельности ученика, даёт им информацию, как корректировать процесс учения.</w:t>
      </w:r>
    </w:p>
    <w:p w:rsidR="00B938B0" w:rsidRPr="005F3D2B" w:rsidRDefault="00B938B0" w:rsidP="00B938B0">
      <w:pPr>
        <w:rPr>
          <w:rFonts w:cs="Times New Roman"/>
          <w:color w:val="000000"/>
          <w:sz w:val="24"/>
          <w:szCs w:val="24"/>
        </w:rPr>
      </w:pPr>
    </w:p>
    <w:p w:rsidR="00B938B0" w:rsidRPr="005F3D2B" w:rsidRDefault="00B938B0" w:rsidP="00066F13">
      <w:pPr>
        <w:pStyle w:val="a5"/>
        <w:numPr>
          <w:ilvl w:val="0"/>
          <w:numId w:val="1"/>
        </w:numPr>
        <w:rPr>
          <w:rFonts w:cs="Times New Roman"/>
          <w:color w:val="000000"/>
          <w:sz w:val="24"/>
          <w:szCs w:val="24"/>
        </w:rPr>
      </w:pPr>
      <w:proofErr w:type="spellStart"/>
      <w:r w:rsidRPr="005F3D2B">
        <w:rPr>
          <w:rFonts w:cs="Times New Roman"/>
          <w:i/>
          <w:color w:val="000000"/>
          <w:sz w:val="24"/>
          <w:szCs w:val="24"/>
        </w:rPr>
        <w:t>Направляемость</w:t>
      </w:r>
      <w:proofErr w:type="spellEnd"/>
      <w:r w:rsidRPr="005F3D2B">
        <w:rPr>
          <w:rFonts w:cs="Times New Roman"/>
          <w:i/>
          <w:color w:val="000000"/>
          <w:sz w:val="24"/>
          <w:szCs w:val="24"/>
        </w:rPr>
        <w:t xml:space="preserve"> учителем</w:t>
      </w:r>
      <w:r w:rsidR="00C046D7" w:rsidRPr="005F3D2B">
        <w:rPr>
          <w:rFonts w:cs="Times New Roman"/>
          <w:color w:val="000000"/>
          <w:sz w:val="24"/>
          <w:szCs w:val="24"/>
        </w:rPr>
        <w:t xml:space="preserve">: </w:t>
      </w:r>
      <w:r w:rsidRPr="005F3D2B">
        <w:rPr>
          <w:rFonts w:cs="Times New Roman"/>
          <w:color w:val="000000"/>
          <w:sz w:val="24"/>
          <w:szCs w:val="24"/>
        </w:rPr>
        <w:t>предполагает</w:t>
      </w:r>
      <w:r w:rsidR="00C046D7" w:rsidRPr="005F3D2B">
        <w:rPr>
          <w:rFonts w:cs="Times New Roman"/>
          <w:color w:val="000000"/>
          <w:sz w:val="24"/>
          <w:szCs w:val="24"/>
        </w:rPr>
        <w:t>ся</w:t>
      </w:r>
      <w:r w:rsidRPr="005F3D2B">
        <w:rPr>
          <w:rFonts w:cs="Times New Roman"/>
          <w:color w:val="000000"/>
          <w:sz w:val="24"/>
          <w:szCs w:val="24"/>
        </w:rPr>
        <w:t xml:space="preserve"> автономи</w:t>
      </w:r>
      <w:r w:rsidR="00C046D7" w:rsidRPr="005F3D2B">
        <w:rPr>
          <w:rFonts w:cs="Times New Roman"/>
          <w:color w:val="000000"/>
          <w:sz w:val="24"/>
          <w:szCs w:val="24"/>
        </w:rPr>
        <w:t>я</w:t>
      </w:r>
      <w:r w:rsidRPr="005F3D2B">
        <w:rPr>
          <w:rFonts w:cs="Times New Roman"/>
          <w:color w:val="000000"/>
          <w:sz w:val="24"/>
          <w:szCs w:val="24"/>
        </w:rPr>
        <w:t>, академическ</w:t>
      </w:r>
      <w:r w:rsidR="00C046D7" w:rsidRPr="005F3D2B">
        <w:rPr>
          <w:rFonts w:cs="Times New Roman"/>
          <w:color w:val="000000"/>
          <w:sz w:val="24"/>
          <w:szCs w:val="24"/>
        </w:rPr>
        <w:t>ая</w:t>
      </w:r>
      <w:r w:rsidRPr="005F3D2B">
        <w:rPr>
          <w:rFonts w:cs="Times New Roman"/>
          <w:color w:val="000000"/>
          <w:sz w:val="24"/>
          <w:szCs w:val="24"/>
        </w:rPr>
        <w:t xml:space="preserve"> свобод</w:t>
      </w:r>
      <w:r w:rsidR="00C046D7" w:rsidRPr="005F3D2B">
        <w:rPr>
          <w:rFonts w:cs="Times New Roman"/>
          <w:color w:val="000000"/>
          <w:sz w:val="24"/>
          <w:szCs w:val="24"/>
        </w:rPr>
        <w:t>а</w:t>
      </w:r>
      <w:r w:rsidRPr="005F3D2B">
        <w:rPr>
          <w:rFonts w:cs="Times New Roman"/>
          <w:color w:val="000000"/>
          <w:sz w:val="24"/>
          <w:szCs w:val="24"/>
        </w:rPr>
        <w:t xml:space="preserve"> и высокий профессионализм учителя, поскольку именно он решает, что оценивать, каким образом, как реагировать на информацию, полученную в результате оценивания.</w:t>
      </w:r>
    </w:p>
    <w:p w:rsidR="00B938B0" w:rsidRPr="005F3D2B" w:rsidRDefault="00B938B0" w:rsidP="00B938B0">
      <w:pPr>
        <w:rPr>
          <w:rFonts w:cs="Times New Roman"/>
          <w:color w:val="000000"/>
          <w:sz w:val="24"/>
          <w:szCs w:val="24"/>
        </w:rPr>
      </w:pPr>
    </w:p>
    <w:p w:rsidR="00B938B0" w:rsidRPr="005F3D2B" w:rsidRDefault="00B938B0" w:rsidP="00066F13">
      <w:pPr>
        <w:pStyle w:val="a5"/>
        <w:numPr>
          <w:ilvl w:val="0"/>
          <w:numId w:val="1"/>
        </w:num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i/>
          <w:color w:val="000000"/>
          <w:sz w:val="24"/>
          <w:szCs w:val="24"/>
        </w:rPr>
        <w:t>Разносторонняя результативность</w:t>
      </w:r>
      <w:r w:rsidR="00C046D7" w:rsidRPr="005F3D2B">
        <w:rPr>
          <w:rFonts w:cs="Times New Roman"/>
          <w:color w:val="000000"/>
          <w:sz w:val="24"/>
          <w:szCs w:val="24"/>
        </w:rPr>
        <w:t>: п</w:t>
      </w:r>
      <w:r w:rsidRPr="005F3D2B">
        <w:rPr>
          <w:rFonts w:cs="Times New Roman"/>
          <w:color w:val="000000"/>
          <w:sz w:val="24"/>
          <w:szCs w:val="24"/>
        </w:rPr>
        <w:t xml:space="preserve">оскольку оценивание сфокусировано на учении, оно требует активного участия </w:t>
      </w:r>
      <w:r w:rsidR="002977DB" w:rsidRPr="005F3D2B">
        <w:rPr>
          <w:rFonts w:cs="Times New Roman"/>
          <w:color w:val="000000"/>
          <w:sz w:val="24"/>
          <w:szCs w:val="24"/>
        </w:rPr>
        <w:t>об</w:t>
      </w:r>
      <w:r w:rsidRPr="005F3D2B">
        <w:rPr>
          <w:rFonts w:cs="Times New Roman"/>
          <w:color w:val="000000"/>
          <w:sz w:val="24"/>
          <w:szCs w:val="24"/>
        </w:rPr>
        <w:t>уча</w:t>
      </w:r>
      <w:r w:rsidR="002977DB" w:rsidRPr="005F3D2B">
        <w:rPr>
          <w:rFonts w:cs="Times New Roman"/>
          <w:color w:val="000000"/>
          <w:sz w:val="24"/>
          <w:szCs w:val="24"/>
        </w:rPr>
        <w:t>ю</w:t>
      </w:r>
      <w:r w:rsidRPr="005F3D2B">
        <w:rPr>
          <w:rFonts w:cs="Times New Roman"/>
          <w:color w:val="000000"/>
          <w:sz w:val="24"/>
          <w:szCs w:val="24"/>
        </w:rPr>
        <w:t>щихся</w:t>
      </w:r>
      <w:r w:rsidR="002977DB" w:rsidRPr="005F3D2B">
        <w:rPr>
          <w:rFonts w:cs="Times New Roman"/>
          <w:color w:val="000000"/>
          <w:sz w:val="24"/>
          <w:szCs w:val="24"/>
        </w:rPr>
        <w:t>; у</w:t>
      </w:r>
      <w:r w:rsidRPr="005F3D2B">
        <w:rPr>
          <w:rFonts w:cs="Times New Roman"/>
          <w:color w:val="000000"/>
          <w:sz w:val="24"/>
          <w:szCs w:val="24"/>
        </w:rPr>
        <w:t xml:space="preserve"> них развиваются навыки </w:t>
      </w:r>
      <w:proofErr w:type="spellStart"/>
      <w:r w:rsidRPr="005F3D2B">
        <w:rPr>
          <w:rFonts w:cs="Times New Roman"/>
          <w:color w:val="000000"/>
          <w:sz w:val="24"/>
          <w:szCs w:val="24"/>
        </w:rPr>
        <w:t>самооценивания</w:t>
      </w:r>
      <w:proofErr w:type="spellEnd"/>
      <w:r w:rsidRPr="005F3D2B">
        <w:rPr>
          <w:rFonts w:cs="Times New Roman"/>
          <w:color w:val="000000"/>
          <w:sz w:val="24"/>
          <w:szCs w:val="24"/>
        </w:rPr>
        <w:t xml:space="preserve"> и рефлексии, благодаря чему растёт учебная мотивация.</w:t>
      </w:r>
    </w:p>
    <w:p w:rsidR="00B938B0" w:rsidRPr="005F3D2B" w:rsidRDefault="00B938B0" w:rsidP="00B938B0">
      <w:pPr>
        <w:rPr>
          <w:rFonts w:cs="Times New Roman"/>
          <w:color w:val="000000"/>
          <w:sz w:val="24"/>
          <w:szCs w:val="24"/>
        </w:rPr>
      </w:pPr>
    </w:p>
    <w:p w:rsidR="00B938B0" w:rsidRPr="005F3D2B" w:rsidRDefault="003F03E8" w:rsidP="00066F13">
      <w:pPr>
        <w:pStyle w:val="a5"/>
        <w:numPr>
          <w:ilvl w:val="0"/>
          <w:numId w:val="1"/>
        </w:num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i/>
          <w:color w:val="000000"/>
          <w:sz w:val="24"/>
          <w:szCs w:val="24"/>
        </w:rPr>
        <w:t xml:space="preserve">Высокая </w:t>
      </w:r>
      <w:proofErr w:type="spellStart"/>
      <w:r w:rsidRPr="005F3D2B">
        <w:rPr>
          <w:rFonts w:cs="Times New Roman"/>
          <w:i/>
          <w:color w:val="000000"/>
          <w:sz w:val="24"/>
          <w:szCs w:val="24"/>
        </w:rPr>
        <w:t>сконцентрированность</w:t>
      </w:r>
      <w:proofErr w:type="spellEnd"/>
      <w:r w:rsidRPr="005F3D2B">
        <w:rPr>
          <w:rFonts w:cs="Times New Roman"/>
          <w:i/>
          <w:color w:val="000000"/>
          <w:sz w:val="24"/>
          <w:szCs w:val="24"/>
        </w:rPr>
        <w:t xml:space="preserve"> у</w:t>
      </w:r>
      <w:r w:rsidR="00B938B0" w:rsidRPr="005F3D2B">
        <w:rPr>
          <w:rFonts w:cs="Times New Roman"/>
          <w:i/>
          <w:color w:val="000000"/>
          <w:sz w:val="24"/>
          <w:szCs w:val="24"/>
        </w:rPr>
        <w:t>чителя</w:t>
      </w:r>
      <w:r w:rsidR="00EA5BCD" w:rsidRPr="005F3D2B">
        <w:rPr>
          <w:rFonts w:cs="Times New Roman"/>
          <w:color w:val="000000"/>
          <w:sz w:val="24"/>
          <w:szCs w:val="24"/>
        </w:rPr>
        <w:t xml:space="preserve">: постоянно возникают вопросы: </w:t>
      </w:r>
      <w:r w:rsidR="00B938B0" w:rsidRPr="005F3D2B">
        <w:rPr>
          <w:rFonts w:cs="Times New Roman"/>
          <w:color w:val="000000"/>
          <w:sz w:val="24"/>
          <w:szCs w:val="24"/>
        </w:rPr>
        <w:t>«Какие наиболее существенные знания и умения я стремлюсь преподать своим ученикам?»</w:t>
      </w:r>
      <w:r w:rsidR="00EA5BCD" w:rsidRPr="005F3D2B">
        <w:rPr>
          <w:rFonts w:cs="Times New Roman"/>
          <w:color w:val="000000"/>
          <w:sz w:val="24"/>
          <w:szCs w:val="24"/>
        </w:rPr>
        <w:t>,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>«Как я могу выяснить, научились ли они этому?»</w:t>
      </w:r>
      <w:r w:rsidR="00EA5BCD" w:rsidRPr="005F3D2B">
        <w:rPr>
          <w:rFonts w:cs="Times New Roman"/>
          <w:color w:val="000000"/>
          <w:sz w:val="24"/>
          <w:szCs w:val="24"/>
        </w:rPr>
        <w:t>,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 «Как я могу помочь им учиться </w:t>
      </w:r>
      <w:r w:rsidR="00B938B0" w:rsidRPr="005F3D2B">
        <w:rPr>
          <w:rFonts w:cs="Times New Roman"/>
          <w:color w:val="000000"/>
          <w:sz w:val="24"/>
          <w:szCs w:val="24"/>
        </w:rPr>
        <w:lastRenderedPageBreak/>
        <w:t xml:space="preserve">лучше?». Если учитель, отвечая на эти вопросы,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других </w:t>
      </w:r>
      <w:r w:rsidR="00B938B0" w:rsidRPr="005F3D2B">
        <w:rPr>
          <w:rFonts w:cs="Times New Roman"/>
          <w:color w:val="000000"/>
          <w:sz w:val="24"/>
          <w:szCs w:val="24"/>
        </w:rPr>
        <w:t>работает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в тесном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зависит </w:t>
      </w:r>
      <w:r w:rsidR="00B938B0" w:rsidRPr="005F3D2B">
        <w:rPr>
          <w:rFonts w:cs="Times New Roman"/>
          <w:color w:val="000000"/>
          <w:sz w:val="24"/>
          <w:szCs w:val="24"/>
        </w:rPr>
        <w:t>контакте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уровне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мнению </w:t>
      </w:r>
      <w:r w:rsidR="00B938B0" w:rsidRPr="005F3D2B">
        <w:rPr>
          <w:rFonts w:cs="Times New Roman"/>
          <w:color w:val="000000"/>
          <w:sz w:val="24"/>
          <w:szCs w:val="24"/>
        </w:rPr>
        <w:t>учениками,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плана</w:t>
      </w:r>
      <w:r w:rsidR="00B938B0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он совершенствует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карты </w:t>
      </w:r>
      <w:r w:rsidR="00B938B0" w:rsidRPr="005F3D2B">
        <w:rPr>
          <w:rFonts w:cs="Times New Roman"/>
          <w:color w:val="000000"/>
          <w:sz w:val="24"/>
          <w:szCs w:val="24"/>
        </w:rPr>
        <w:t>свои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может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преподавательские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отправной </w:t>
      </w:r>
      <w:r w:rsidR="00B938B0" w:rsidRPr="005F3D2B">
        <w:rPr>
          <w:rFonts w:cs="Times New Roman"/>
          <w:color w:val="000000"/>
          <w:sz w:val="24"/>
          <w:szCs w:val="24"/>
        </w:rPr>
        <w:t>умения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простых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творческой </w:t>
      </w:r>
      <w:r w:rsidR="00B938B0" w:rsidRPr="005F3D2B">
        <w:rPr>
          <w:rFonts w:cs="Times New Roman"/>
          <w:color w:val="000000"/>
          <w:sz w:val="24"/>
          <w:szCs w:val="24"/>
        </w:rPr>
        <w:t>приходит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сигналы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использоваться </w:t>
      </w:r>
      <w:r w:rsidR="00B938B0" w:rsidRPr="005F3D2B">
        <w:rPr>
          <w:rFonts w:cs="Times New Roman"/>
          <w:color w:val="000000"/>
          <w:sz w:val="24"/>
          <w:szCs w:val="24"/>
        </w:rPr>
        <w:t>новому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конечной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пониманию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поведение </w:t>
      </w:r>
      <w:r w:rsidR="00B938B0" w:rsidRPr="005F3D2B">
        <w:rPr>
          <w:rFonts w:cs="Times New Roman"/>
          <w:color w:val="000000"/>
          <w:sz w:val="24"/>
          <w:szCs w:val="24"/>
        </w:rPr>
        <w:t>своей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точно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>деятельности.</w:t>
      </w:r>
    </w:p>
    <w:p w:rsidR="00B938B0" w:rsidRPr="005F3D2B" w:rsidRDefault="00B938B0" w:rsidP="00B938B0">
      <w:pPr>
        <w:rPr>
          <w:rFonts w:cs="Times New Roman"/>
          <w:color w:val="000000"/>
          <w:sz w:val="24"/>
          <w:szCs w:val="24"/>
        </w:rPr>
      </w:pPr>
    </w:p>
    <w:p w:rsidR="00B938B0" w:rsidRPr="005F3D2B" w:rsidRDefault="005F3D2B" w:rsidP="0046681A">
      <w:pPr>
        <w:pStyle w:val="a5"/>
        <w:numPr>
          <w:ilvl w:val="0"/>
          <w:numId w:val="1"/>
        </w:numPr>
        <w:rPr>
          <w:rFonts w:cs="Times New Roman"/>
          <w:color w:val="000000"/>
          <w:sz w:val="24"/>
          <w:szCs w:val="24"/>
        </w:rPr>
      </w:pPr>
      <w:r w:rsidRPr="005F3D2B">
        <w:rPr>
          <w:rFonts w:ascii="Times New Romam" w:hAnsi="Times New Romam" w:cs="Times New Roman"/>
          <w:i/>
          <w:color w:val="000000"/>
          <w:szCs w:val="24"/>
        </w:rPr>
        <w:t>хорошая </w:t>
      </w:r>
      <w:r w:rsidR="00B938B0" w:rsidRPr="005F3D2B">
        <w:rPr>
          <w:rFonts w:cs="Times New Roman"/>
          <w:i/>
          <w:color w:val="000000"/>
          <w:sz w:val="24"/>
          <w:szCs w:val="24"/>
        </w:rPr>
        <w:t>Формирование</w:t>
      </w:r>
      <w:r w:rsidRPr="005F3D2B">
        <w:rPr>
          <w:rFonts w:ascii="Times New Romam" w:hAnsi="Times New Romam" w:cs="Times New Roman"/>
          <w:i/>
          <w:color w:val="000000"/>
          <w:szCs w:val="24"/>
        </w:rPr>
        <w:t> проанализировать</w:t>
      </w:r>
      <w:r w:rsidRPr="005F3D2B">
        <w:rPr>
          <w:rFonts w:cs="Times New Roman"/>
          <w:i/>
          <w:color w:val="000000"/>
          <w:szCs w:val="24"/>
        </w:rPr>
        <w:t xml:space="preserve"> </w:t>
      </w:r>
      <w:r w:rsidR="00B938B0" w:rsidRPr="005F3D2B">
        <w:rPr>
          <w:rFonts w:cs="Times New Roman"/>
          <w:i/>
          <w:color w:val="000000"/>
          <w:sz w:val="24"/>
          <w:szCs w:val="24"/>
        </w:rPr>
        <w:t xml:space="preserve">учебного </w:t>
      </w:r>
      <w:r w:rsidRPr="005F3D2B">
        <w:rPr>
          <w:rFonts w:ascii="Times New Romam" w:hAnsi="Times New Romam" w:cs="Times New Roman"/>
          <w:i/>
          <w:color w:val="000000"/>
          <w:szCs w:val="24"/>
        </w:rPr>
        <w:t>задание </w:t>
      </w:r>
      <w:r w:rsidR="00B938B0" w:rsidRPr="005F3D2B">
        <w:rPr>
          <w:rFonts w:cs="Times New Roman"/>
          <w:i/>
          <w:color w:val="000000"/>
          <w:sz w:val="24"/>
          <w:szCs w:val="24"/>
        </w:rPr>
        <w:t>процесса.</w:t>
      </w:r>
      <w:r w:rsidRPr="005F3D2B">
        <w:rPr>
          <w:rFonts w:ascii="Times New Romam" w:hAnsi="Times New Romam" w:cs="Times New Roman"/>
          <w:i/>
          <w:color w:val="000000"/>
          <w:szCs w:val="24"/>
        </w:rPr>
        <w:t> учатся</w:t>
      </w:r>
      <w:r w:rsidR="0046681A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Цель </w:t>
      </w:r>
      <w:r w:rsidRPr="005F3D2B">
        <w:rPr>
          <w:rFonts w:ascii="Times New Romam" w:hAnsi="Times New Romam" w:cs="Times New Roman"/>
          <w:color w:val="000000"/>
          <w:szCs w:val="24"/>
        </w:rPr>
        <w:t>предмету </w:t>
      </w:r>
      <w:r w:rsidR="00B938B0" w:rsidRPr="005F3D2B">
        <w:rPr>
          <w:rFonts w:cs="Times New Roman"/>
          <w:color w:val="000000"/>
          <w:sz w:val="24"/>
          <w:szCs w:val="24"/>
        </w:rPr>
        <w:t>данного</w:t>
      </w:r>
      <w:r w:rsidRPr="005F3D2B">
        <w:rPr>
          <w:rFonts w:ascii="Times New Romam" w:hAnsi="Times New Romam" w:cs="Times New Roman"/>
          <w:color w:val="000000"/>
          <w:szCs w:val="24"/>
        </w:rPr>
        <w:t> методы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оценивания – </w:t>
      </w:r>
      <w:r w:rsidRPr="005F3D2B">
        <w:rPr>
          <w:rFonts w:ascii="Times New Romam" w:hAnsi="Times New Romam" w:cs="Times New Roman"/>
          <w:color w:val="000000"/>
          <w:szCs w:val="24"/>
        </w:rPr>
        <w:t>изменить </w:t>
      </w:r>
      <w:r w:rsidR="00B938B0" w:rsidRPr="005F3D2B">
        <w:rPr>
          <w:rFonts w:cs="Times New Roman"/>
          <w:color w:val="000000"/>
          <w:sz w:val="24"/>
          <w:szCs w:val="24"/>
        </w:rPr>
        <w:t>улучшать</w:t>
      </w:r>
      <w:r w:rsidRPr="005F3D2B">
        <w:rPr>
          <w:rFonts w:ascii="Times New Romam" w:hAnsi="Times New Romam" w:cs="Times New Roman"/>
          <w:color w:val="000000"/>
          <w:szCs w:val="24"/>
        </w:rPr>
        <w:t> целей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качество </w:t>
      </w:r>
      <w:r w:rsidRPr="005F3D2B">
        <w:rPr>
          <w:rFonts w:ascii="Times New Romam" w:hAnsi="Times New Romam" w:cs="Times New Roman"/>
          <w:color w:val="000000"/>
          <w:szCs w:val="24"/>
        </w:rPr>
        <w:t>новые </w:t>
      </w:r>
      <w:r w:rsidR="00B938B0" w:rsidRPr="005F3D2B">
        <w:rPr>
          <w:rFonts w:cs="Times New Roman"/>
          <w:color w:val="000000"/>
          <w:sz w:val="24"/>
          <w:szCs w:val="24"/>
        </w:rPr>
        <w:t>учения,</w:t>
      </w:r>
      <w:r w:rsidRPr="005F3D2B">
        <w:rPr>
          <w:rFonts w:ascii="Times New Romam" w:hAnsi="Times New Romam" w:cs="Times New Roman"/>
          <w:color w:val="000000"/>
          <w:szCs w:val="24"/>
        </w:rPr>
        <w:t> своих</w:t>
      </w:r>
      <w:r w:rsidR="00B938B0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а не обеспечивать </w:t>
      </w:r>
      <w:r w:rsidRPr="005F3D2B">
        <w:rPr>
          <w:rFonts w:ascii="Times New Romam" w:hAnsi="Times New Romam" w:cs="Times New Roman"/>
          <w:color w:val="000000"/>
          <w:szCs w:val="24"/>
        </w:rPr>
        <w:t>разработке </w:t>
      </w:r>
      <w:r w:rsidR="00B938B0" w:rsidRPr="005F3D2B">
        <w:rPr>
          <w:rFonts w:cs="Times New Roman"/>
          <w:color w:val="000000"/>
          <w:sz w:val="24"/>
          <w:szCs w:val="24"/>
        </w:rPr>
        <w:t>основание</w:t>
      </w:r>
      <w:r w:rsidRPr="005F3D2B">
        <w:rPr>
          <w:rFonts w:ascii="Times New Romam" w:hAnsi="Times New Romam" w:cs="Times New Roman"/>
          <w:color w:val="000000"/>
          <w:szCs w:val="24"/>
        </w:rPr>
        <w:t> должно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для выставления </w:t>
      </w:r>
      <w:r w:rsidRPr="005F3D2B">
        <w:rPr>
          <w:rFonts w:ascii="Times New Romam" w:hAnsi="Times New Romam" w:cs="Times New Roman"/>
          <w:color w:val="000000"/>
          <w:szCs w:val="24"/>
        </w:rPr>
        <w:t>учителя </w:t>
      </w:r>
      <w:r w:rsidR="00B938B0" w:rsidRPr="005F3D2B">
        <w:rPr>
          <w:rFonts w:cs="Times New Roman"/>
          <w:color w:val="000000"/>
          <w:sz w:val="24"/>
          <w:szCs w:val="24"/>
        </w:rPr>
        <w:t>отметок.</w:t>
      </w:r>
      <w:r w:rsidRPr="005F3D2B">
        <w:rPr>
          <w:rFonts w:ascii="Times New Romam" w:hAnsi="Times New Romam" w:cs="Times New Roman"/>
          <w:color w:val="000000"/>
          <w:szCs w:val="24"/>
        </w:rPr>
        <w:t> сразу</w:t>
      </w:r>
      <w:r w:rsidR="00B938B0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Оно не </w:t>
      </w:r>
      <w:r w:rsidRPr="005F3D2B">
        <w:rPr>
          <w:rFonts w:ascii="Times New Romam" w:hAnsi="Times New Romam" w:cs="Times New Roman"/>
          <w:color w:val="000000"/>
          <w:szCs w:val="24"/>
        </w:rPr>
        <w:t>деятельности </w:t>
      </w:r>
      <w:r w:rsidR="00B938B0" w:rsidRPr="005F3D2B">
        <w:rPr>
          <w:rFonts w:cs="Times New Roman"/>
          <w:color w:val="000000"/>
          <w:sz w:val="24"/>
          <w:szCs w:val="24"/>
        </w:rPr>
        <w:t>привязано</w:t>
      </w:r>
      <w:r w:rsidRPr="005F3D2B">
        <w:rPr>
          <w:rFonts w:ascii="Times New Romam" w:hAnsi="Times New Romam" w:cs="Times New Roman"/>
          <w:color w:val="000000"/>
          <w:szCs w:val="24"/>
        </w:rPr>
        <w:t> обучении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к </w:t>
      </w:r>
      <w:r w:rsidRPr="005F3D2B">
        <w:rPr>
          <w:rFonts w:ascii="Times New Romam" w:hAnsi="Times New Romam" w:cs="Times New Roman"/>
          <w:color w:val="000000"/>
          <w:szCs w:val="24"/>
        </w:rPr>
        <w:t>узнал </w:t>
      </w:r>
      <w:r w:rsidR="00B938B0" w:rsidRPr="005F3D2B">
        <w:rPr>
          <w:rFonts w:cs="Times New Roman"/>
          <w:color w:val="000000"/>
          <w:sz w:val="24"/>
          <w:szCs w:val="24"/>
        </w:rPr>
        <w:t>какой</w:t>
      </w:r>
      <w:r w:rsidRPr="005F3D2B">
        <w:rPr>
          <w:rFonts w:ascii="Times New Romam" w:hAnsi="Times New Romam" w:cs="Times New Roman"/>
          <w:color w:val="000000"/>
          <w:szCs w:val="24"/>
        </w:rPr>
        <w:t> основной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-то конкретной </w:t>
      </w:r>
      <w:r w:rsidRPr="005F3D2B">
        <w:rPr>
          <w:rFonts w:ascii="Times New Romam" w:hAnsi="Times New Romam" w:cs="Times New Roman"/>
          <w:color w:val="000000"/>
          <w:szCs w:val="24"/>
        </w:rPr>
        <w:t>самооценки </w:t>
      </w:r>
      <w:r w:rsidR="00B938B0" w:rsidRPr="005F3D2B">
        <w:rPr>
          <w:rFonts w:cs="Times New Roman"/>
          <w:color w:val="000000"/>
          <w:sz w:val="24"/>
          <w:szCs w:val="24"/>
        </w:rPr>
        <w:t>балльной</w:t>
      </w:r>
      <w:r w:rsidRPr="005F3D2B">
        <w:rPr>
          <w:rFonts w:ascii="Times New Romam" w:hAnsi="Times New Romam" w:cs="Times New Roman"/>
          <w:color w:val="000000"/>
          <w:szCs w:val="24"/>
        </w:rPr>
        <w:t> внизу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шкале, </w:t>
      </w:r>
      <w:r w:rsidRPr="005F3D2B">
        <w:rPr>
          <w:rFonts w:ascii="Times New Romam" w:hAnsi="Times New Romam" w:cs="Times New Roman"/>
          <w:color w:val="000000"/>
          <w:szCs w:val="24"/>
        </w:rPr>
        <w:t>ответов </w:t>
      </w:r>
      <w:r w:rsidR="00B938B0" w:rsidRPr="005F3D2B">
        <w:rPr>
          <w:rFonts w:cs="Times New Roman"/>
          <w:color w:val="000000"/>
          <w:sz w:val="24"/>
          <w:szCs w:val="24"/>
        </w:rPr>
        <w:t>может</w:t>
      </w:r>
      <w:r w:rsidRPr="005F3D2B">
        <w:rPr>
          <w:rFonts w:ascii="Times New Romam" w:hAnsi="Times New Romam" w:cs="Times New Roman"/>
          <w:color w:val="000000"/>
          <w:szCs w:val="24"/>
        </w:rPr>
        <w:t> используемая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быть </w:t>
      </w:r>
      <w:r w:rsidRPr="005F3D2B">
        <w:rPr>
          <w:rFonts w:ascii="Times New Romam" w:hAnsi="Times New Romam" w:cs="Times New Roman"/>
          <w:color w:val="000000"/>
          <w:szCs w:val="24"/>
        </w:rPr>
        <w:t>обучающихся </w:t>
      </w:r>
      <w:r w:rsidR="00B938B0" w:rsidRPr="005F3D2B">
        <w:rPr>
          <w:rFonts w:cs="Times New Roman"/>
          <w:color w:val="000000"/>
          <w:sz w:val="24"/>
          <w:szCs w:val="24"/>
        </w:rPr>
        <w:t>анонимным.</w:t>
      </w:r>
      <w:r w:rsidRPr="005F3D2B">
        <w:rPr>
          <w:rFonts w:ascii="Times New Romam" w:hAnsi="Times New Romam" w:cs="Times New Roman"/>
          <w:color w:val="000000"/>
          <w:szCs w:val="24"/>
        </w:rPr>
        <w:t> знания</w:t>
      </w:r>
      <w:r w:rsidR="00B938B0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Оценивание </w:t>
      </w:r>
      <w:r w:rsidRPr="005F3D2B">
        <w:rPr>
          <w:rFonts w:ascii="Times New Romam" w:hAnsi="Times New Romam" w:cs="Times New Roman"/>
          <w:color w:val="000000"/>
          <w:szCs w:val="24"/>
        </w:rPr>
        <w:t>ошибку </w:t>
      </w:r>
      <w:r w:rsidR="00B938B0" w:rsidRPr="005F3D2B">
        <w:rPr>
          <w:rFonts w:cs="Times New Roman"/>
          <w:color w:val="000000"/>
          <w:sz w:val="24"/>
          <w:szCs w:val="24"/>
        </w:rPr>
        <w:t>говорит</w:t>
      </w:r>
      <w:r w:rsidRPr="005F3D2B">
        <w:rPr>
          <w:rFonts w:ascii="Times New Romam" w:hAnsi="Times New Romam" w:cs="Times New Roman"/>
          <w:color w:val="000000"/>
          <w:szCs w:val="24"/>
        </w:rPr>
        <w:t> серьёзно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учителю, </w:t>
      </w:r>
      <w:r w:rsidRPr="005F3D2B">
        <w:rPr>
          <w:rFonts w:ascii="Times New Romam" w:hAnsi="Times New Romam" w:cs="Times New Roman"/>
          <w:color w:val="000000"/>
          <w:szCs w:val="24"/>
        </w:rPr>
        <w:t>простых </w:t>
      </w:r>
      <w:r w:rsidR="00B938B0" w:rsidRPr="005F3D2B">
        <w:rPr>
          <w:rFonts w:cs="Times New Roman"/>
          <w:color w:val="000000"/>
          <w:sz w:val="24"/>
          <w:szCs w:val="24"/>
        </w:rPr>
        <w:t>достиг</w:t>
      </w:r>
      <w:r w:rsidRPr="005F3D2B">
        <w:rPr>
          <w:rFonts w:ascii="Times New Romam" w:hAnsi="Times New Romam" w:cs="Times New Roman"/>
          <w:color w:val="000000"/>
          <w:szCs w:val="24"/>
        </w:rPr>
        <w:t> следующее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ли он пункта </w:t>
      </w:r>
      <w:r w:rsidRPr="005F3D2B">
        <w:rPr>
          <w:rFonts w:ascii="Times New Romam" w:hAnsi="Times New Romam" w:cs="Times New Roman"/>
          <w:color w:val="000000"/>
          <w:szCs w:val="24"/>
        </w:rPr>
        <w:t>результатов </w:t>
      </w:r>
      <w:r w:rsidR="00B938B0" w:rsidRPr="005F3D2B">
        <w:rPr>
          <w:rFonts w:cs="Times New Roman"/>
          <w:color w:val="000000"/>
          <w:sz w:val="24"/>
          <w:szCs w:val="24"/>
        </w:rPr>
        <w:t>назначения</w:t>
      </w:r>
      <w:r w:rsidRPr="005F3D2B">
        <w:rPr>
          <w:rFonts w:ascii="Times New Romam" w:hAnsi="Times New Romam" w:cs="Times New Roman"/>
          <w:color w:val="000000"/>
          <w:szCs w:val="24"/>
        </w:rPr>
        <w:t> узловые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или нет, и </w:t>
      </w:r>
      <w:r w:rsidRPr="005F3D2B">
        <w:rPr>
          <w:rFonts w:ascii="Times New Romam" w:hAnsi="Times New Romam" w:cs="Times New Roman"/>
          <w:color w:val="000000"/>
          <w:szCs w:val="24"/>
        </w:rPr>
        <w:t>увеличения </w:t>
      </w:r>
      <w:r w:rsidR="00B938B0" w:rsidRPr="005F3D2B">
        <w:rPr>
          <w:rFonts w:cs="Times New Roman"/>
          <w:color w:val="000000"/>
          <w:sz w:val="24"/>
          <w:szCs w:val="24"/>
        </w:rPr>
        <w:t>надо</w:t>
      </w:r>
      <w:r w:rsidRPr="005F3D2B">
        <w:rPr>
          <w:rFonts w:ascii="Times New Romam" w:hAnsi="Times New Romam" w:cs="Times New Roman"/>
          <w:color w:val="000000"/>
          <w:szCs w:val="24"/>
        </w:rPr>
        <w:t> современный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ли </w:t>
      </w:r>
      <w:r w:rsidRPr="005F3D2B">
        <w:rPr>
          <w:rFonts w:ascii="Times New Romam" w:hAnsi="Times New Romam" w:cs="Times New Roman"/>
          <w:color w:val="000000"/>
          <w:szCs w:val="24"/>
        </w:rPr>
        <w:t>тетрадей </w:t>
      </w:r>
      <w:r w:rsidR="00B938B0" w:rsidRPr="005F3D2B">
        <w:rPr>
          <w:rFonts w:cs="Times New Roman"/>
          <w:color w:val="000000"/>
          <w:sz w:val="24"/>
          <w:szCs w:val="24"/>
        </w:rPr>
        <w:t>продвигаться</w:t>
      </w:r>
      <w:r w:rsidRPr="005F3D2B">
        <w:rPr>
          <w:rFonts w:ascii="Times New Romam" w:hAnsi="Times New Romam" w:cs="Times New Roman"/>
          <w:color w:val="000000"/>
          <w:szCs w:val="24"/>
        </w:rPr>
        <w:t> линиями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к </w:t>
      </w:r>
      <w:r w:rsidRPr="005F3D2B">
        <w:rPr>
          <w:rFonts w:ascii="Times New Romam" w:hAnsi="Times New Romam" w:cs="Times New Roman"/>
          <w:color w:val="000000"/>
          <w:szCs w:val="24"/>
        </w:rPr>
        <w:t>предыдущими </w:t>
      </w:r>
      <w:r w:rsidR="00B938B0" w:rsidRPr="005F3D2B">
        <w:rPr>
          <w:rFonts w:cs="Times New Roman"/>
          <w:color w:val="000000"/>
          <w:sz w:val="24"/>
          <w:szCs w:val="24"/>
        </w:rPr>
        <w:t>нему</w:t>
      </w:r>
      <w:r w:rsidRPr="005F3D2B">
        <w:rPr>
          <w:rFonts w:ascii="Times New Romam" w:hAnsi="Times New Romam" w:cs="Times New Roman"/>
          <w:color w:val="000000"/>
          <w:szCs w:val="24"/>
        </w:rPr>
        <w:t> работать</w:t>
      </w:r>
      <w:r w:rsidRPr="005F3D2B">
        <w:rPr>
          <w:rFonts w:cs="Times New Roman"/>
          <w:color w:val="000000"/>
          <w:szCs w:val="24"/>
        </w:rPr>
        <w:t xml:space="preserve"> </w:t>
      </w:r>
      <w:proofErr w:type="spellStart"/>
      <w:r w:rsidR="00B938B0" w:rsidRPr="005F3D2B">
        <w:rPr>
          <w:rFonts w:cs="Times New Roman"/>
          <w:color w:val="000000"/>
          <w:sz w:val="24"/>
          <w:szCs w:val="24"/>
        </w:rPr>
        <w:t>по-</w:t>
      </w:r>
      <w:r w:rsidRPr="005F3D2B">
        <w:rPr>
          <w:rFonts w:ascii="Times New Romam" w:hAnsi="Times New Romam" w:cs="Times New Roman"/>
          <w:color w:val="000000"/>
          <w:szCs w:val="24"/>
        </w:rPr>
        <w:t>самонаблюдений</w:t>
      </w:r>
      <w:proofErr w:type="spellEnd"/>
      <w:r w:rsidRPr="005F3D2B">
        <w:rPr>
          <w:rFonts w:ascii="Times New Romam" w:hAnsi="Times New Romam" w:cs="Times New Roman"/>
          <w:color w:val="000000"/>
          <w:szCs w:val="24"/>
        </w:rPr>
        <w:t> </w:t>
      </w:r>
      <w:r w:rsidR="00B938B0" w:rsidRPr="005F3D2B">
        <w:rPr>
          <w:rFonts w:cs="Times New Roman"/>
          <w:color w:val="000000"/>
          <w:sz w:val="24"/>
          <w:szCs w:val="24"/>
        </w:rPr>
        <w:t>другому.</w:t>
      </w:r>
      <w:r w:rsidRPr="005F3D2B">
        <w:rPr>
          <w:rFonts w:ascii="Times New Romam" w:hAnsi="Times New Romam" w:cs="Times New Roman"/>
          <w:color w:val="000000"/>
          <w:szCs w:val="24"/>
        </w:rPr>
        <w:t> учитель</w:t>
      </w:r>
      <w:r w:rsidRPr="005F3D2B">
        <w:rPr>
          <w:rFonts w:cs="Times New Roman"/>
          <w:color w:val="000000"/>
          <w:szCs w:val="24"/>
        </w:rPr>
        <w:t xml:space="preserve"> </w:t>
      </w:r>
    </w:p>
    <w:p w:rsidR="00B938B0" w:rsidRPr="005F3D2B" w:rsidRDefault="00B938B0" w:rsidP="00B938B0">
      <w:pPr>
        <w:rPr>
          <w:rFonts w:cs="Times New Roman"/>
          <w:color w:val="000000"/>
          <w:sz w:val="24"/>
          <w:szCs w:val="24"/>
        </w:rPr>
      </w:pPr>
    </w:p>
    <w:p w:rsidR="00B938B0" w:rsidRPr="005F3D2B" w:rsidRDefault="00B938B0" w:rsidP="0046681A">
      <w:pPr>
        <w:pStyle w:val="a5"/>
        <w:numPr>
          <w:ilvl w:val="0"/>
          <w:numId w:val="1"/>
        </w:num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i/>
          <w:color w:val="000000"/>
          <w:sz w:val="24"/>
          <w:szCs w:val="24"/>
        </w:rPr>
        <w:t xml:space="preserve">Определенность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определённым </w:t>
      </w:r>
      <w:r w:rsidRPr="005F3D2B">
        <w:rPr>
          <w:rFonts w:cs="Times New Roman"/>
          <w:i/>
          <w:color w:val="000000"/>
          <w:sz w:val="24"/>
          <w:szCs w:val="24"/>
        </w:rPr>
        <w:t>контекстом.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пунктах</w:t>
      </w:r>
      <w:r w:rsidRPr="005F3D2B">
        <w:rPr>
          <w:rFonts w:cs="Times New Roman"/>
          <w:color w:val="000000"/>
          <w:szCs w:val="24"/>
        </w:rPr>
        <w:t xml:space="preserve"> </w:t>
      </w:r>
      <w:proofErr w:type="gramStart"/>
      <w:r w:rsidRPr="005F3D2B">
        <w:rPr>
          <w:rFonts w:cs="Times New Roman"/>
          <w:color w:val="000000"/>
          <w:sz w:val="24"/>
          <w:szCs w:val="24"/>
        </w:rPr>
        <w:t>Такое</w:t>
      </w:r>
      <w:proofErr w:type="gramEnd"/>
      <w:r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важные </w:t>
      </w:r>
      <w:r w:rsidRPr="005F3D2B">
        <w:rPr>
          <w:rFonts w:cs="Times New Roman"/>
          <w:color w:val="000000"/>
          <w:sz w:val="24"/>
          <w:szCs w:val="24"/>
        </w:rPr>
        <w:t>оценивание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заполнить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должно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учащиеся </w:t>
      </w:r>
      <w:r w:rsidRPr="005F3D2B">
        <w:rPr>
          <w:rFonts w:cs="Times New Roman"/>
          <w:color w:val="000000"/>
          <w:sz w:val="24"/>
          <w:szCs w:val="24"/>
        </w:rPr>
        <w:t>соответствовать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результаты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особенностями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    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объяснить </w:t>
      </w:r>
      <w:r w:rsidRPr="005F3D2B">
        <w:rPr>
          <w:rFonts w:cs="Times New Roman"/>
          <w:color w:val="000000"/>
          <w:sz w:val="24"/>
          <w:szCs w:val="24"/>
        </w:rPr>
        <w:t>класса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используемая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изучаемого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учителя </w:t>
      </w:r>
      <w:r w:rsidRPr="005F3D2B">
        <w:rPr>
          <w:rFonts w:cs="Times New Roman"/>
          <w:color w:val="000000"/>
          <w:sz w:val="24"/>
          <w:szCs w:val="24"/>
        </w:rPr>
        <w:t>предмета,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учитель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а также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техника </w:t>
      </w:r>
      <w:r w:rsidR="0070476D" w:rsidRPr="005F3D2B">
        <w:rPr>
          <w:rFonts w:cs="Times New Roman"/>
          <w:color w:val="000000"/>
          <w:sz w:val="24"/>
          <w:szCs w:val="24"/>
        </w:rPr>
        <w:t>стилем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отчёты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70476D" w:rsidRPr="005F3D2B">
        <w:rPr>
          <w:rFonts w:cs="Times New Roman"/>
          <w:color w:val="000000"/>
          <w:sz w:val="24"/>
          <w:szCs w:val="24"/>
        </w:rPr>
        <w:t xml:space="preserve">преподавания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учебной </w:t>
      </w:r>
      <w:r w:rsidRPr="005F3D2B">
        <w:rPr>
          <w:rFonts w:cs="Times New Roman"/>
          <w:color w:val="000000"/>
          <w:sz w:val="24"/>
          <w:szCs w:val="24"/>
        </w:rPr>
        <w:t>педагога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обучении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 его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одноминутное </w:t>
      </w:r>
      <w:r w:rsidR="00066F13" w:rsidRPr="005F3D2B">
        <w:rPr>
          <w:rFonts w:cs="Times New Roman"/>
          <w:color w:val="000000"/>
          <w:sz w:val="24"/>
          <w:szCs w:val="24"/>
        </w:rPr>
        <w:t>педагогическими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развиваются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амбициями</w:t>
      </w:r>
      <w:r w:rsidRPr="005F3D2B">
        <w:rPr>
          <w:rFonts w:cs="Times New Roman"/>
          <w:color w:val="000000"/>
          <w:sz w:val="24"/>
          <w:szCs w:val="24"/>
        </w:rPr>
        <w:t>.</w:t>
      </w:r>
    </w:p>
    <w:p w:rsidR="00B938B0" w:rsidRPr="005F3D2B" w:rsidRDefault="00B938B0" w:rsidP="00B938B0">
      <w:pPr>
        <w:rPr>
          <w:rFonts w:cs="Times New Roman"/>
          <w:color w:val="000000"/>
          <w:sz w:val="24"/>
          <w:szCs w:val="24"/>
        </w:rPr>
      </w:pPr>
    </w:p>
    <w:p w:rsidR="00B938B0" w:rsidRPr="005F3D2B" w:rsidRDefault="005F3D2B" w:rsidP="0046681A">
      <w:pPr>
        <w:pStyle w:val="a5"/>
        <w:numPr>
          <w:ilvl w:val="0"/>
          <w:numId w:val="1"/>
        </w:numPr>
        <w:rPr>
          <w:rFonts w:cs="Times New Roman"/>
          <w:color w:val="000000"/>
          <w:sz w:val="24"/>
          <w:szCs w:val="24"/>
        </w:rPr>
      </w:pPr>
      <w:r w:rsidRPr="005F3D2B">
        <w:rPr>
          <w:rFonts w:ascii="Times New Romam" w:hAnsi="Times New Romam" w:cs="Times New Roman"/>
          <w:i/>
          <w:color w:val="000000"/>
          <w:szCs w:val="24"/>
        </w:rPr>
        <w:t>деятельности </w:t>
      </w:r>
      <w:r w:rsidR="00B938B0" w:rsidRPr="005F3D2B">
        <w:rPr>
          <w:rFonts w:cs="Times New Roman"/>
          <w:i/>
          <w:color w:val="000000"/>
          <w:sz w:val="24"/>
          <w:szCs w:val="24"/>
        </w:rPr>
        <w:t>Непрерывность.</w:t>
      </w:r>
      <w:r w:rsidRPr="005F3D2B">
        <w:rPr>
          <w:rFonts w:ascii="Times New Romam" w:hAnsi="Times New Romam" w:cs="Times New Roman"/>
          <w:i/>
          <w:color w:val="000000"/>
          <w:szCs w:val="24"/>
        </w:rPr>
        <w:t> ученики</w:t>
      </w:r>
      <w:r w:rsidR="00B938B0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С </w:t>
      </w:r>
      <w:r w:rsidRPr="005F3D2B">
        <w:rPr>
          <w:rFonts w:ascii="Times New Romam" w:hAnsi="Times New Romam" w:cs="Times New Roman"/>
          <w:color w:val="000000"/>
          <w:szCs w:val="24"/>
        </w:rPr>
        <w:t>работы </w:t>
      </w:r>
      <w:r w:rsidR="00B938B0" w:rsidRPr="005F3D2B">
        <w:rPr>
          <w:rFonts w:cs="Times New Roman"/>
          <w:color w:val="000000"/>
          <w:sz w:val="24"/>
          <w:szCs w:val="24"/>
        </w:rPr>
        <w:t>помощью</w:t>
      </w:r>
      <w:r w:rsidRPr="005F3D2B">
        <w:rPr>
          <w:rFonts w:ascii="Times New Romam" w:hAnsi="Times New Romam" w:cs="Times New Roman"/>
          <w:color w:val="000000"/>
          <w:szCs w:val="24"/>
        </w:rPr>
        <w:t> вопросы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простых </w:t>
      </w:r>
      <w:r w:rsidRPr="005F3D2B">
        <w:rPr>
          <w:rFonts w:ascii="Times New Romam" w:hAnsi="Times New Romam" w:cs="Times New Roman"/>
          <w:color w:val="000000"/>
          <w:szCs w:val="24"/>
        </w:rPr>
        <w:t>определения </w:t>
      </w:r>
      <w:r w:rsidR="00B938B0" w:rsidRPr="005F3D2B">
        <w:rPr>
          <w:rFonts w:cs="Times New Roman"/>
          <w:color w:val="000000"/>
          <w:sz w:val="24"/>
          <w:szCs w:val="24"/>
        </w:rPr>
        <w:t>техник</w:t>
      </w:r>
      <w:r w:rsidRPr="005F3D2B">
        <w:rPr>
          <w:rFonts w:ascii="Times New Romam" w:hAnsi="Times New Romam" w:cs="Times New Roman"/>
          <w:color w:val="000000"/>
          <w:szCs w:val="24"/>
        </w:rPr>
        <w:t> именно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учитель </w:t>
      </w:r>
      <w:r w:rsidRPr="005F3D2B">
        <w:rPr>
          <w:rFonts w:ascii="Times New Romam" w:hAnsi="Times New Romam" w:cs="Times New Roman"/>
          <w:color w:val="000000"/>
          <w:szCs w:val="24"/>
        </w:rPr>
        <w:t>методики </w:t>
      </w:r>
      <w:r w:rsidR="00B938B0" w:rsidRPr="005F3D2B">
        <w:rPr>
          <w:rFonts w:cs="Times New Roman"/>
          <w:color w:val="000000"/>
          <w:sz w:val="24"/>
          <w:szCs w:val="24"/>
        </w:rPr>
        <w:t>организует</w:t>
      </w:r>
      <w:r w:rsidRPr="005F3D2B">
        <w:rPr>
          <w:rFonts w:ascii="Times New Romam" w:hAnsi="Times New Romam" w:cs="Times New Roman"/>
          <w:color w:val="000000"/>
          <w:szCs w:val="24"/>
        </w:rPr>
        <w:t> считают</w:t>
      </w:r>
      <w:r w:rsidRPr="005F3D2B">
        <w:rPr>
          <w:rFonts w:cs="Times New Roman"/>
          <w:color w:val="000000"/>
          <w:szCs w:val="24"/>
        </w:rPr>
        <w:t xml:space="preserve"> </w:t>
      </w:r>
      <w:r w:rsidR="006A5627" w:rsidRPr="005F3D2B">
        <w:rPr>
          <w:rFonts w:cs="Times New Roman"/>
          <w:color w:val="000000"/>
          <w:sz w:val="24"/>
          <w:szCs w:val="24"/>
        </w:rPr>
        <w:t xml:space="preserve">непрерывную </w:t>
      </w:r>
      <w:r w:rsidRPr="005F3D2B">
        <w:rPr>
          <w:rFonts w:ascii="Times New Romam" w:hAnsi="Times New Romam" w:cs="Times New Roman"/>
          <w:color w:val="000000"/>
          <w:szCs w:val="24"/>
        </w:rPr>
        <w:t>составлении 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обратную  </w:t>
      </w:r>
      <w:r w:rsidRPr="005F3D2B">
        <w:rPr>
          <w:rFonts w:ascii="Times New Romam" w:hAnsi="Times New Romam" w:cs="Times New Roman"/>
          <w:color w:val="000000"/>
          <w:szCs w:val="24"/>
        </w:rPr>
        <w:t> учебной</w:t>
      </w:r>
      <w:r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>связь.</w:t>
      </w:r>
    </w:p>
    <w:p w:rsidR="00B938B0" w:rsidRPr="005F3D2B" w:rsidRDefault="00B938B0" w:rsidP="00B938B0">
      <w:pPr>
        <w:rPr>
          <w:rFonts w:cs="Times New Roman"/>
          <w:color w:val="000000"/>
          <w:sz w:val="24"/>
          <w:szCs w:val="24"/>
        </w:rPr>
      </w:pPr>
    </w:p>
    <w:p w:rsidR="00B938B0" w:rsidRPr="005F3D2B" w:rsidRDefault="006A5627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 8)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одноминутное </w:t>
      </w:r>
      <w:r w:rsidR="00B938B0" w:rsidRPr="005F3D2B">
        <w:rPr>
          <w:rFonts w:cs="Times New Roman"/>
          <w:i/>
          <w:color w:val="000000"/>
          <w:sz w:val="24"/>
          <w:szCs w:val="24"/>
        </w:rPr>
        <w:t>Опора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другой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="00B938B0" w:rsidRPr="005F3D2B">
        <w:rPr>
          <w:rFonts w:cs="Times New Roman"/>
          <w:i/>
          <w:color w:val="000000"/>
          <w:sz w:val="24"/>
          <w:szCs w:val="24"/>
        </w:rPr>
        <w:t xml:space="preserve">на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формы </w:t>
      </w:r>
      <w:r w:rsidR="00B938B0" w:rsidRPr="005F3D2B">
        <w:rPr>
          <w:rFonts w:cs="Times New Roman"/>
          <w:i/>
          <w:color w:val="000000"/>
          <w:sz w:val="24"/>
          <w:szCs w:val="24"/>
        </w:rPr>
        <w:t>качественное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отчёты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="00B938B0" w:rsidRPr="005F3D2B">
        <w:rPr>
          <w:rFonts w:cs="Times New Roman"/>
          <w:i/>
          <w:color w:val="000000"/>
          <w:sz w:val="24"/>
          <w:szCs w:val="24"/>
        </w:rPr>
        <w:t>преподавание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достиг </w:t>
      </w:r>
      <w:r w:rsidR="00B938B0" w:rsidRPr="005F3D2B">
        <w:rPr>
          <w:rFonts w:cs="Times New Roman"/>
          <w:color w:val="000000"/>
          <w:sz w:val="24"/>
          <w:szCs w:val="24"/>
        </w:rPr>
        <w:t>Формирующее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почему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оценивание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следствий </w:t>
      </w:r>
      <w:r w:rsidR="00B938B0" w:rsidRPr="005F3D2B">
        <w:rPr>
          <w:rFonts w:cs="Times New Roman"/>
          <w:color w:val="000000"/>
          <w:sz w:val="24"/>
          <w:szCs w:val="24"/>
        </w:rPr>
        <w:t>даёт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важнейших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учителю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уровне </w:t>
      </w:r>
      <w:r w:rsidR="00B938B0" w:rsidRPr="005F3D2B">
        <w:rPr>
          <w:rFonts w:cs="Times New Roman"/>
          <w:color w:val="000000"/>
          <w:sz w:val="24"/>
          <w:szCs w:val="24"/>
        </w:rPr>
        <w:t>возможность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учеников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получать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причинно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="00B938B0" w:rsidRPr="005F3D2B">
        <w:rPr>
          <w:rFonts w:cs="Times New Roman"/>
          <w:color w:val="000000"/>
          <w:sz w:val="24"/>
          <w:szCs w:val="24"/>
        </w:rPr>
        <w:t>информацию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достижений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о том,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простым </w:t>
      </w:r>
      <w:r w:rsidRPr="005F3D2B">
        <w:rPr>
          <w:rFonts w:cs="Times New Roman"/>
          <w:color w:val="000000"/>
          <w:sz w:val="24"/>
          <w:szCs w:val="24"/>
        </w:rPr>
        <w:t>насколько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методика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успешно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одноминутное </w:t>
      </w:r>
      <w:r w:rsidR="00B938B0" w:rsidRPr="005F3D2B">
        <w:rPr>
          <w:rFonts w:cs="Times New Roman"/>
          <w:color w:val="000000"/>
          <w:sz w:val="24"/>
          <w:szCs w:val="24"/>
        </w:rPr>
        <w:t>идёт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учебный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важным </w:t>
      </w:r>
      <w:r w:rsidR="00B938B0" w:rsidRPr="005F3D2B">
        <w:rPr>
          <w:rFonts w:cs="Times New Roman"/>
          <w:color w:val="000000"/>
          <w:sz w:val="24"/>
          <w:szCs w:val="24"/>
        </w:rPr>
        <w:t>процесс,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остались</w:t>
      </w:r>
      <w:r w:rsidR="00B938B0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своевременно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таких </w:t>
      </w:r>
      <w:r w:rsidR="00B938B0" w:rsidRPr="005F3D2B">
        <w:rPr>
          <w:rFonts w:cs="Times New Roman"/>
          <w:color w:val="000000"/>
          <w:sz w:val="24"/>
          <w:szCs w:val="24"/>
        </w:rPr>
        <w:t>корректировать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>его.</w:t>
      </w:r>
    </w:p>
    <w:p w:rsidR="00B938B0" w:rsidRPr="005F3D2B" w:rsidRDefault="00B938B0" w:rsidP="00B938B0">
      <w:pPr>
        <w:rPr>
          <w:rFonts w:cs="Times New Roman"/>
          <w:color w:val="000000"/>
          <w:sz w:val="24"/>
          <w:szCs w:val="24"/>
        </w:rPr>
      </w:pPr>
    </w:p>
    <w:p w:rsidR="00B938B0" w:rsidRPr="005F3D2B" w:rsidRDefault="00B938B0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При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логические </w:t>
      </w:r>
      <w:r w:rsidRPr="005F3D2B">
        <w:rPr>
          <w:rFonts w:cs="Times New Roman"/>
          <w:color w:val="000000"/>
          <w:sz w:val="24"/>
          <w:szCs w:val="24"/>
        </w:rPr>
        <w:t>введении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формирующего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оценке </w:t>
      </w:r>
      <w:r w:rsidRPr="005F3D2B">
        <w:rPr>
          <w:rFonts w:cs="Times New Roman"/>
          <w:color w:val="000000"/>
          <w:sz w:val="24"/>
          <w:szCs w:val="24"/>
        </w:rPr>
        <w:t>оценивания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сразу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надо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мешало </w:t>
      </w:r>
      <w:r w:rsidRPr="005F3D2B">
        <w:rPr>
          <w:rFonts w:cs="Times New Roman"/>
          <w:color w:val="000000"/>
          <w:sz w:val="24"/>
          <w:szCs w:val="24"/>
        </w:rPr>
        <w:t>учитывать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оценивают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b/>
          <w:i/>
          <w:color w:val="000000"/>
          <w:sz w:val="24"/>
          <w:szCs w:val="24"/>
        </w:rPr>
        <w:t>следующие условия</w:t>
      </w:r>
      <w:r w:rsidRPr="005F3D2B">
        <w:rPr>
          <w:rFonts w:cs="Times New Roman"/>
          <w:color w:val="000000"/>
          <w:sz w:val="24"/>
          <w:szCs w:val="24"/>
        </w:rPr>
        <w:t>:</w:t>
      </w:r>
    </w:p>
    <w:p w:rsidR="00B938B0" w:rsidRPr="005F3D2B" w:rsidRDefault="008A69CF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Изменение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возможно </w:t>
      </w:r>
      <w:r w:rsidR="00B938B0" w:rsidRPr="005F3D2B">
        <w:rPr>
          <w:rFonts w:cs="Times New Roman"/>
          <w:color w:val="000000"/>
          <w:sz w:val="24"/>
          <w:szCs w:val="24"/>
        </w:rPr>
        <w:t>характера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какая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учебного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мотивации </w:t>
      </w:r>
      <w:r w:rsidR="00B938B0" w:rsidRPr="005F3D2B">
        <w:rPr>
          <w:rFonts w:cs="Times New Roman"/>
          <w:color w:val="000000"/>
          <w:sz w:val="24"/>
          <w:szCs w:val="24"/>
        </w:rPr>
        <w:t>процесса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обзор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традиционные </w:t>
      </w:r>
      <w:r w:rsidR="00B938B0" w:rsidRPr="005F3D2B">
        <w:rPr>
          <w:rFonts w:cs="Times New Roman"/>
          <w:color w:val="000000"/>
          <w:sz w:val="24"/>
          <w:szCs w:val="24"/>
        </w:rPr>
        <w:t>новых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стимулируется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педагогических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объяснение </w:t>
      </w:r>
      <w:r w:rsidR="00B938B0" w:rsidRPr="005F3D2B">
        <w:rPr>
          <w:rFonts w:cs="Times New Roman"/>
          <w:color w:val="000000"/>
          <w:sz w:val="24"/>
          <w:szCs w:val="24"/>
        </w:rPr>
        <w:t>подходов.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целью</w:t>
      </w:r>
      <w:r w:rsidR="00B938B0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Эффективность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возникновение </w:t>
      </w:r>
      <w:r w:rsidR="00B938B0" w:rsidRPr="005F3D2B">
        <w:rPr>
          <w:rFonts w:cs="Times New Roman"/>
          <w:color w:val="000000"/>
          <w:sz w:val="24"/>
          <w:szCs w:val="24"/>
        </w:rPr>
        <w:t>учения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информацию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при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учебной </w:t>
      </w:r>
      <w:r w:rsidR="00B938B0" w:rsidRPr="005F3D2B">
        <w:rPr>
          <w:rFonts w:cs="Times New Roman"/>
          <w:color w:val="000000"/>
          <w:sz w:val="24"/>
          <w:szCs w:val="24"/>
        </w:rPr>
        <w:t>внедрении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работы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новых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конспектировать </w:t>
      </w:r>
      <w:r w:rsidR="00B938B0" w:rsidRPr="005F3D2B">
        <w:rPr>
          <w:rFonts w:cs="Times New Roman"/>
          <w:color w:val="000000"/>
          <w:sz w:val="24"/>
          <w:szCs w:val="24"/>
        </w:rPr>
        <w:t>методик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возможность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и инструментов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учебная </w:t>
      </w:r>
      <w:r w:rsidR="00B938B0" w:rsidRPr="005F3D2B">
        <w:rPr>
          <w:rFonts w:cs="Times New Roman"/>
          <w:color w:val="000000"/>
          <w:sz w:val="24"/>
          <w:szCs w:val="24"/>
        </w:rPr>
        <w:t>зависит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важно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от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проблем </w:t>
      </w:r>
      <w:r w:rsidR="00B938B0" w:rsidRPr="005F3D2B">
        <w:rPr>
          <w:rFonts w:cs="Times New Roman"/>
          <w:color w:val="000000"/>
          <w:sz w:val="24"/>
          <w:szCs w:val="24"/>
        </w:rPr>
        <w:t>активного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участник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вовлечения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отслеживании </w:t>
      </w:r>
      <w:r w:rsidR="00B938B0" w:rsidRPr="005F3D2B">
        <w:rPr>
          <w:rFonts w:cs="Times New Roman"/>
          <w:color w:val="000000"/>
          <w:sz w:val="24"/>
          <w:szCs w:val="24"/>
        </w:rPr>
        <w:t>ученика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работой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большая </w:t>
      </w:r>
      <w:r w:rsidR="00B938B0" w:rsidRPr="005F3D2B">
        <w:rPr>
          <w:rFonts w:cs="Times New Roman"/>
          <w:color w:val="000000"/>
          <w:sz w:val="24"/>
          <w:szCs w:val="24"/>
        </w:rPr>
        <w:t>учебных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материал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>процесс.</w:t>
      </w:r>
    </w:p>
    <w:p w:rsidR="00B938B0" w:rsidRPr="005F3D2B" w:rsidRDefault="008A69CF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составление </w:t>
      </w:r>
      <w:r w:rsidR="00B938B0" w:rsidRPr="005F3D2B">
        <w:rPr>
          <w:rFonts w:cs="Times New Roman"/>
          <w:color w:val="000000"/>
          <w:sz w:val="24"/>
          <w:szCs w:val="24"/>
        </w:rPr>
        <w:t>Результаты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данную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оценивания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соответствующих </w:t>
      </w:r>
      <w:r w:rsidR="00B938B0" w:rsidRPr="005F3D2B">
        <w:rPr>
          <w:rFonts w:cs="Times New Roman"/>
          <w:color w:val="000000"/>
          <w:sz w:val="24"/>
          <w:szCs w:val="24"/>
        </w:rPr>
        <w:t>должны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изображения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быть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уточняющий </w:t>
      </w:r>
      <w:r w:rsidR="00B938B0" w:rsidRPr="005F3D2B">
        <w:rPr>
          <w:rFonts w:cs="Times New Roman"/>
          <w:color w:val="000000"/>
          <w:sz w:val="24"/>
          <w:szCs w:val="24"/>
        </w:rPr>
        <w:t>использованы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процесс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для корректировки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синонимы </w:t>
      </w:r>
      <w:r w:rsidR="00B938B0" w:rsidRPr="005F3D2B">
        <w:rPr>
          <w:rFonts w:cs="Times New Roman"/>
          <w:color w:val="000000"/>
          <w:sz w:val="24"/>
          <w:szCs w:val="24"/>
        </w:rPr>
        <w:t>учения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внизу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и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самооцениванию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="00B938B0" w:rsidRPr="005F3D2B">
        <w:rPr>
          <w:rFonts w:cs="Times New Roman"/>
          <w:color w:val="000000"/>
          <w:sz w:val="24"/>
          <w:szCs w:val="24"/>
        </w:rPr>
        <w:t>преподавания.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выбирает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B938B0" w:rsidRPr="005F3D2B" w:rsidRDefault="008A69CF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Изменение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следственные </w:t>
      </w:r>
      <w:r w:rsidR="00B938B0" w:rsidRPr="005F3D2B">
        <w:rPr>
          <w:rFonts w:cs="Times New Roman"/>
          <w:color w:val="000000"/>
          <w:sz w:val="24"/>
          <w:szCs w:val="24"/>
        </w:rPr>
        <w:t>личного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достижений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педагогического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самым </w:t>
      </w:r>
      <w:r w:rsidR="00B938B0" w:rsidRPr="005F3D2B">
        <w:rPr>
          <w:rFonts w:cs="Times New Roman"/>
          <w:color w:val="000000"/>
          <w:sz w:val="24"/>
          <w:szCs w:val="24"/>
        </w:rPr>
        <w:t>стиля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узловых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>учителя.</w:t>
      </w:r>
    </w:p>
    <w:p w:rsidR="00066F13" w:rsidRPr="005F3D2B" w:rsidRDefault="00B938B0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</w:t>
      </w:r>
      <w:r w:rsidR="008A69CF" w:rsidRPr="005F3D2B">
        <w:rPr>
          <w:rFonts w:cs="Times New Roman"/>
          <w:color w:val="000000"/>
          <w:sz w:val="24"/>
          <w:szCs w:val="24"/>
        </w:rPr>
        <w:t xml:space="preserve">-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конфликтов </w:t>
      </w:r>
      <w:r w:rsidRPr="005F3D2B">
        <w:rPr>
          <w:rFonts w:cs="Times New Roman"/>
          <w:color w:val="000000"/>
          <w:sz w:val="24"/>
          <w:szCs w:val="24"/>
        </w:rPr>
        <w:t>Ключевой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которая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идеей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самостоятельно </w:t>
      </w:r>
      <w:r w:rsidRPr="005F3D2B">
        <w:rPr>
          <w:rFonts w:cs="Times New Roman"/>
          <w:color w:val="000000"/>
          <w:sz w:val="24"/>
          <w:szCs w:val="24"/>
        </w:rPr>
        <w:t>формирующего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вызвало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proofErr w:type="gramStart"/>
      <w:r w:rsidRPr="005F3D2B">
        <w:rPr>
          <w:rFonts w:cs="Times New Roman"/>
          <w:color w:val="000000"/>
          <w:sz w:val="24"/>
          <w:szCs w:val="24"/>
        </w:rPr>
        <w:t>оценивания</w:t>
      </w:r>
      <w:proofErr w:type="gramEnd"/>
      <w:r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обучающегося </w:t>
      </w:r>
      <w:r w:rsidRPr="005F3D2B">
        <w:rPr>
          <w:rFonts w:cs="Times New Roman"/>
          <w:color w:val="000000"/>
          <w:sz w:val="24"/>
          <w:szCs w:val="24"/>
        </w:rPr>
        <w:t>является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проконсультироваться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обратная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учебных </w:t>
      </w:r>
      <w:r w:rsidRPr="005F3D2B">
        <w:rPr>
          <w:rFonts w:cs="Times New Roman"/>
          <w:color w:val="000000"/>
          <w:sz w:val="24"/>
          <w:szCs w:val="24"/>
        </w:rPr>
        <w:t>связь</w:t>
      </w:r>
      <w:r w:rsidR="008A69CF" w:rsidRPr="005F3D2B">
        <w:rPr>
          <w:rFonts w:cs="Times New Roman"/>
          <w:color w:val="000000"/>
          <w:sz w:val="24"/>
          <w:szCs w:val="24"/>
        </w:rPr>
        <w:t>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деятельность</w:t>
      </w:r>
      <w:r w:rsidR="008A69CF" w:rsidRPr="005F3D2B">
        <w:rPr>
          <w:rFonts w:cs="Times New Roman"/>
          <w:color w:val="000000"/>
          <w:szCs w:val="24"/>
        </w:rPr>
        <w:t xml:space="preserve"> </w:t>
      </w:r>
      <w:r w:rsidR="008A69CF" w:rsidRPr="005F3D2B">
        <w:rPr>
          <w:rFonts w:cs="Times New Roman"/>
          <w:color w:val="000000"/>
          <w:sz w:val="24"/>
          <w:szCs w:val="24"/>
        </w:rPr>
        <w:t xml:space="preserve">к </w:t>
      </w:r>
      <w:r w:rsidRPr="005F3D2B">
        <w:rPr>
          <w:rFonts w:cs="Times New Roman"/>
          <w:color w:val="000000"/>
          <w:sz w:val="24"/>
          <w:szCs w:val="24"/>
        </w:rPr>
        <w:t>основны</w:t>
      </w:r>
      <w:r w:rsidR="008A69CF" w:rsidRPr="005F3D2B">
        <w:rPr>
          <w:rFonts w:cs="Times New Roman"/>
          <w:color w:val="000000"/>
          <w:sz w:val="24"/>
          <w:szCs w:val="24"/>
        </w:rPr>
        <w:t>м</w:t>
      </w:r>
      <w:r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предлагается </w:t>
      </w:r>
      <w:r w:rsidRPr="005F3D2B">
        <w:rPr>
          <w:rFonts w:cs="Times New Roman"/>
          <w:color w:val="000000"/>
          <w:sz w:val="24"/>
          <w:szCs w:val="24"/>
        </w:rPr>
        <w:t>компонент</w:t>
      </w:r>
      <w:r w:rsidR="008A69CF" w:rsidRPr="005F3D2B">
        <w:rPr>
          <w:rFonts w:cs="Times New Roman"/>
          <w:color w:val="000000"/>
          <w:sz w:val="24"/>
          <w:szCs w:val="24"/>
        </w:rPr>
        <w:t>ам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изучаемому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8A69CF" w:rsidRPr="005F3D2B">
        <w:rPr>
          <w:rFonts w:cs="Times New Roman"/>
          <w:color w:val="000000"/>
          <w:sz w:val="24"/>
          <w:szCs w:val="24"/>
        </w:rPr>
        <w:t xml:space="preserve">которой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давать </w:t>
      </w:r>
      <w:r w:rsidR="008A69CF" w:rsidRPr="005F3D2B">
        <w:rPr>
          <w:rFonts w:cs="Times New Roman"/>
          <w:color w:val="000000"/>
          <w:sz w:val="24"/>
          <w:szCs w:val="24"/>
        </w:rPr>
        <w:t>относятся</w:t>
      </w:r>
      <w:r w:rsidRPr="005F3D2B">
        <w:rPr>
          <w:rFonts w:cs="Times New Roman"/>
          <w:color w:val="000000"/>
          <w:sz w:val="24"/>
          <w:szCs w:val="24"/>
        </w:rPr>
        <w:t>: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баллы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B938B0" w:rsidRPr="005F3D2B" w:rsidRDefault="008A69CF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а)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выявление </w:t>
      </w:r>
      <w:r w:rsidR="00B938B0" w:rsidRPr="005F3D2B">
        <w:rPr>
          <w:rFonts w:cs="Times New Roman"/>
          <w:color w:val="000000"/>
          <w:sz w:val="24"/>
          <w:szCs w:val="24"/>
        </w:rPr>
        <w:t>данные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оценку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об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учеников </w:t>
      </w:r>
      <w:r w:rsidR="00B938B0" w:rsidRPr="005F3D2B">
        <w:rPr>
          <w:rFonts w:cs="Times New Roman"/>
          <w:color w:val="000000"/>
          <w:sz w:val="24"/>
          <w:szCs w:val="24"/>
        </w:rPr>
        <w:t>актуальном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уровне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ответить </w:t>
      </w:r>
      <w:r w:rsidR="00B938B0" w:rsidRPr="005F3D2B">
        <w:rPr>
          <w:rFonts w:cs="Times New Roman"/>
          <w:color w:val="000000"/>
          <w:sz w:val="24"/>
          <w:szCs w:val="24"/>
        </w:rPr>
        <w:t>достижений;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должно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B938B0" w:rsidRPr="005F3D2B" w:rsidRDefault="008A69CF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lastRenderedPageBreak/>
        <w:t xml:space="preserve">б)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этого </w:t>
      </w:r>
      <w:r w:rsidR="00B938B0" w:rsidRPr="005F3D2B">
        <w:rPr>
          <w:rFonts w:cs="Times New Roman"/>
          <w:color w:val="000000"/>
          <w:sz w:val="24"/>
          <w:szCs w:val="24"/>
        </w:rPr>
        <w:t>данные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образовательные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сфокусировано </w:t>
      </w:r>
      <w:r w:rsidR="00B938B0" w:rsidRPr="005F3D2B">
        <w:rPr>
          <w:rFonts w:cs="Times New Roman"/>
          <w:color w:val="000000"/>
          <w:sz w:val="24"/>
          <w:szCs w:val="24"/>
        </w:rPr>
        <w:t>желаемом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состоит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уровне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чтобы </w:t>
      </w:r>
      <w:r w:rsidR="00B938B0" w:rsidRPr="005F3D2B">
        <w:rPr>
          <w:rFonts w:cs="Times New Roman"/>
          <w:color w:val="000000"/>
          <w:sz w:val="24"/>
          <w:szCs w:val="24"/>
        </w:rPr>
        <w:t>достижений;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общие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B938B0" w:rsidRPr="005F3D2B" w:rsidRDefault="008A69CF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в)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творческое </w:t>
      </w:r>
      <w:r w:rsidR="00B938B0" w:rsidRPr="005F3D2B">
        <w:rPr>
          <w:rFonts w:cs="Times New Roman"/>
          <w:color w:val="000000"/>
          <w:sz w:val="24"/>
          <w:szCs w:val="24"/>
        </w:rPr>
        <w:t>механизм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обучающегося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сравнения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тонкой </w:t>
      </w:r>
      <w:r w:rsidR="00B938B0" w:rsidRPr="005F3D2B">
        <w:rPr>
          <w:rFonts w:cs="Times New Roman"/>
          <w:color w:val="000000"/>
          <w:sz w:val="24"/>
          <w:szCs w:val="24"/>
        </w:rPr>
        <w:t>этих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быстро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двух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ученики </w:t>
      </w:r>
      <w:r w:rsidR="00B938B0" w:rsidRPr="005F3D2B">
        <w:rPr>
          <w:rFonts w:cs="Times New Roman"/>
          <w:color w:val="000000"/>
          <w:sz w:val="24"/>
          <w:szCs w:val="24"/>
        </w:rPr>
        <w:t>уровней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и определения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результативность </w:t>
      </w:r>
      <w:r w:rsidR="00B938B0" w:rsidRPr="005F3D2B">
        <w:rPr>
          <w:rFonts w:cs="Times New Roman"/>
          <w:color w:val="000000"/>
          <w:sz w:val="24"/>
          <w:szCs w:val="24"/>
        </w:rPr>
        <w:t>разрыва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новые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между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оценкой </w:t>
      </w:r>
      <w:r w:rsidR="00B938B0" w:rsidRPr="005F3D2B">
        <w:rPr>
          <w:rFonts w:cs="Times New Roman"/>
          <w:color w:val="000000"/>
          <w:sz w:val="24"/>
          <w:szCs w:val="24"/>
        </w:rPr>
        <w:t>ними;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поняли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B938B0" w:rsidRPr="005F3D2B" w:rsidRDefault="00A1418E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г)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соответствовать </w:t>
      </w:r>
      <w:r w:rsidR="00B938B0" w:rsidRPr="005F3D2B">
        <w:rPr>
          <w:rFonts w:cs="Times New Roman"/>
          <w:color w:val="000000"/>
          <w:sz w:val="24"/>
          <w:szCs w:val="24"/>
        </w:rPr>
        <w:t>механизм,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могут</w:t>
      </w:r>
      <w:r w:rsidR="00B938B0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который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центрированность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="00B938B0" w:rsidRPr="005F3D2B">
        <w:rPr>
          <w:rFonts w:cs="Times New Roman"/>
          <w:color w:val="000000"/>
          <w:sz w:val="24"/>
          <w:szCs w:val="24"/>
        </w:rPr>
        <w:t>позволяет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расширяют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использовать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написать </w:t>
      </w:r>
      <w:r w:rsidR="00B938B0" w:rsidRPr="005F3D2B">
        <w:rPr>
          <w:rFonts w:cs="Times New Roman"/>
          <w:color w:val="000000"/>
          <w:sz w:val="24"/>
          <w:szCs w:val="24"/>
        </w:rPr>
        <w:t>информацию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будут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для преодоления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кластерные </w:t>
      </w:r>
      <w:r w:rsidR="00B938B0" w:rsidRPr="005F3D2B">
        <w:rPr>
          <w:rFonts w:cs="Times New Roman"/>
          <w:color w:val="000000"/>
          <w:sz w:val="24"/>
          <w:szCs w:val="24"/>
        </w:rPr>
        <w:t>разрыва.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возникающие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B938B0" w:rsidRPr="005F3D2B" w:rsidRDefault="00B938B0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Эти четыре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учащимися </w:t>
      </w:r>
      <w:r w:rsidRPr="005F3D2B">
        <w:rPr>
          <w:rFonts w:cs="Times New Roman"/>
          <w:color w:val="000000"/>
          <w:sz w:val="24"/>
          <w:szCs w:val="24"/>
        </w:rPr>
        <w:t>шага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преподавания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являются</w:t>
      </w:r>
      <w:r w:rsidRPr="005F3D2B">
        <w:rPr>
          <w:rFonts w:cs="Times New Roman"/>
          <w:i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основной </w:t>
      </w:r>
      <w:r w:rsidRPr="005F3D2B">
        <w:rPr>
          <w:rFonts w:cs="Times New Roman"/>
          <w:i/>
          <w:color w:val="000000"/>
          <w:sz w:val="24"/>
          <w:szCs w:val="24"/>
        </w:rPr>
        <w:t>описанием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воспитание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формирующего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процесса </w:t>
      </w:r>
      <w:r w:rsidRPr="005F3D2B">
        <w:rPr>
          <w:rFonts w:cs="Times New Roman"/>
          <w:color w:val="000000"/>
          <w:sz w:val="24"/>
          <w:szCs w:val="24"/>
        </w:rPr>
        <w:t>оценивания.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карты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B938B0" w:rsidRPr="005F3D2B" w:rsidRDefault="00B938B0" w:rsidP="00066F13">
      <w:pPr>
        <w:jc w:val="center"/>
        <w:rPr>
          <w:rFonts w:cs="Times New Roman"/>
          <w:color w:val="000000"/>
          <w:sz w:val="24"/>
          <w:szCs w:val="24"/>
        </w:rPr>
      </w:pPr>
    </w:p>
    <w:p w:rsidR="00B938B0" w:rsidRPr="005F3D2B" w:rsidRDefault="00B938B0" w:rsidP="00066F13">
      <w:pPr>
        <w:jc w:val="center"/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Методики и инст</w:t>
      </w:r>
      <w:r w:rsidR="00066F13" w:rsidRPr="005F3D2B">
        <w:rPr>
          <w:rFonts w:cs="Times New Roman"/>
          <w:b/>
          <w:color w:val="000000"/>
          <w:sz w:val="24"/>
          <w:szCs w:val="24"/>
        </w:rPr>
        <w:t>рументы формирующего оценивания</w:t>
      </w:r>
    </w:p>
    <w:p w:rsidR="00C208D7" w:rsidRPr="005F3D2B" w:rsidRDefault="005F3D2B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ascii="Times New Romam" w:hAnsi="Times New Romam" w:cs="Times New Roman"/>
          <w:color w:val="000000"/>
          <w:szCs w:val="24"/>
        </w:rPr>
        <w:t>совместной </w:t>
      </w:r>
      <w:r w:rsidR="00C208D7" w:rsidRPr="005F3D2B">
        <w:rPr>
          <w:rFonts w:cs="Times New Roman"/>
          <w:color w:val="000000"/>
          <w:sz w:val="24"/>
          <w:szCs w:val="24"/>
        </w:rPr>
        <w:t>Разработчики</w:t>
      </w:r>
      <w:r w:rsidRPr="005F3D2B">
        <w:rPr>
          <w:rFonts w:ascii="Times New Romam" w:hAnsi="Times New Romam" w:cs="Times New Roman"/>
          <w:color w:val="000000"/>
          <w:szCs w:val="24"/>
        </w:rPr>
        <w:t> узнать</w:t>
      </w:r>
      <w:r w:rsidRPr="005F3D2B">
        <w:rPr>
          <w:rFonts w:cs="Times New Roman"/>
          <w:color w:val="000000"/>
          <w:szCs w:val="24"/>
        </w:rPr>
        <w:t xml:space="preserve"> </w:t>
      </w:r>
      <w:proofErr w:type="gramStart"/>
      <w:r w:rsidR="00C208D7" w:rsidRPr="005F3D2B">
        <w:rPr>
          <w:rFonts w:cs="Times New Roman"/>
          <w:color w:val="000000"/>
          <w:sz w:val="24"/>
          <w:szCs w:val="24"/>
        </w:rPr>
        <w:t>технологий</w:t>
      </w:r>
      <w:proofErr w:type="gramEnd"/>
      <w:r w:rsidR="00C208D7" w:rsidRPr="005F3D2B">
        <w:rPr>
          <w:rFonts w:cs="Times New Roman"/>
          <w:color w:val="000000"/>
          <w:sz w:val="24"/>
          <w:szCs w:val="24"/>
        </w:rPr>
        <w:t xml:space="preserve"> </w:t>
      </w:r>
      <w:r w:rsidRPr="005F3D2B">
        <w:rPr>
          <w:rFonts w:ascii="Times New Romam" w:hAnsi="Times New Romam" w:cs="Times New Roman"/>
          <w:color w:val="000000"/>
          <w:szCs w:val="24"/>
        </w:rPr>
        <w:t>должно </w:t>
      </w:r>
      <w:r w:rsidR="00C208D7" w:rsidRPr="005F3D2B">
        <w:rPr>
          <w:rFonts w:cs="Times New Roman"/>
          <w:color w:val="000000"/>
          <w:sz w:val="24"/>
          <w:szCs w:val="24"/>
        </w:rPr>
        <w:t>формирующего</w:t>
      </w:r>
      <w:r w:rsidRPr="005F3D2B">
        <w:rPr>
          <w:rFonts w:ascii="Times New Romam" w:hAnsi="Times New Romam" w:cs="Times New Roman"/>
          <w:color w:val="000000"/>
          <w:szCs w:val="24"/>
        </w:rPr>
        <w:t> полученных</w:t>
      </w:r>
      <w:r w:rsidRPr="005F3D2B">
        <w:rPr>
          <w:rFonts w:cs="Times New Roman"/>
          <w:color w:val="000000"/>
          <w:szCs w:val="24"/>
        </w:rPr>
        <w:t xml:space="preserve"> </w:t>
      </w:r>
      <w:r w:rsidR="00C208D7" w:rsidRPr="005F3D2B">
        <w:rPr>
          <w:rFonts w:cs="Times New Roman"/>
          <w:color w:val="000000"/>
          <w:sz w:val="24"/>
          <w:szCs w:val="24"/>
        </w:rPr>
        <w:t xml:space="preserve">оценивания </w:t>
      </w:r>
      <w:r w:rsidRPr="005F3D2B">
        <w:rPr>
          <w:rFonts w:ascii="Times New Romam" w:hAnsi="Times New Romam" w:cs="Times New Roman"/>
          <w:color w:val="000000"/>
          <w:szCs w:val="24"/>
        </w:rPr>
        <w:t>задания </w:t>
      </w:r>
      <w:r w:rsidR="00C208D7" w:rsidRPr="005F3D2B">
        <w:rPr>
          <w:rFonts w:cs="Times New Roman"/>
          <w:color w:val="000000"/>
          <w:sz w:val="24"/>
          <w:szCs w:val="24"/>
        </w:rPr>
        <w:t>предлагают</w:t>
      </w:r>
      <w:r w:rsidRPr="005F3D2B">
        <w:rPr>
          <w:rFonts w:ascii="Times New Romam" w:hAnsi="Times New Romam" w:cs="Times New Roman"/>
          <w:color w:val="000000"/>
          <w:szCs w:val="24"/>
        </w:rPr>
        <w:t> узловые</w:t>
      </w:r>
      <w:r w:rsidRPr="005F3D2B">
        <w:rPr>
          <w:rFonts w:cs="Times New Roman"/>
          <w:color w:val="000000"/>
          <w:szCs w:val="24"/>
        </w:rPr>
        <w:t xml:space="preserve"> </w:t>
      </w:r>
      <w:r w:rsidR="00C208D7" w:rsidRPr="005F3D2B">
        <w:rPr>
          <w:rFonts w:cs="Times New Roman"/>
          <w:color w:val="000000"/>
          <w:sz w:val="24"/>
          <w:szCs w:val="24"/>
        </w:rPr>
        <w:t xml:space="preserve">следующие </w:t>
      </w:r>
      <w:r w:rsidRPr="005F3D2B">
        <w:rPr>
          <w:rFonts w:ascii="Times New Romam" w:hAnsi="Times New Romam" w:cs="Times New Roman"/>
          <w:color w:val="000000"/>
          <w:szCs w:val="24"/>
        </w:rPr>
        <w:t>учащимся </w:t>
      </w:r>
      <w:r w:rsidR="00C208D7" w:rsidRPr="005F3D2B">
        <w:rPr>
          <w:rFonts w:cs="Times New Roman"/>
          <w:color w:val="000000"/>
          <w:sz w:val="24"/>
          <w:szCs w:val="24"/>
        </w:rPr>
        <w:t>методы</w:t>
      </w:r>
      <w:r w:rsidRPr="005F3D2B">
        <w:rPr>
          <w:rFonts w:ascii="Times New Romam" w:hAnsi="Times New Romam" w:cs="Times New Roman"/>
          <w:color w:val="000000"/>
          <w:szCs w:val="24"/>
        </w:rPr>
        <w:t> обучающихся</w:t>
      </w:r>
      <w:r w:rsidRPr="005F3D2B">
        <w:rPr>
          <w:rFonts w:cs="Times New Roman"/>
          <w:color w:val="000000"/>
          <w:szCs w:val="24"/>
        </w:rPr>
        <w:t xml:space="preserve"> </w:t>
      </w:r>
      <w:r w:rsidR="00C208D7" w:rsidRPr="005F3D2B">
        <w:rPr>
          <w:rFonts w:cs="Times New Roman"/>
          <w:color w:val="000000"/>
          <w:sz w:val="24"/>
          <w:szCs w:val="24"/>
        </w:rPr>
        <w:t xml:space="preserve">и </w:t>
      </w:r>
      <w:r w:rsidRPr="005F3D2B">
        <w:rPr>
          <w:rFonts w:ascii="Times New Romam" w:hAnsi="Times New Romam" w:cs="Times New Roman"/>
          <w:color w:val="000000"/>
          <w:szCs w:val="24"/>
        </w:rPr>
        <w:t>вопросы </w:t>
      </w:r>
      <w:r w:rsidR="00C208D7" w:rsidRPr="005F3D2B">
        <w:rPr>
          <w:rFonts w:cs="Times New Roman"/>
          <w:color w:val="000000"/>
          <w:sz w:val="24"/>
          <w:szCs w:val="24"/>
        </w:rPr>
        <w:t>инструменты:</w:t>
      </w:r>
      <w:r w:rsidRPr="005F3D2B">
        <w:rPr>
          <w:rFonts w:ascii="Times New Romam" w:hAnsi="Times New Romam" w:cs="Times New Roman"/>
          <w:color w:val="000000"/>
          <w:szCs w:val="24"/>
        </w:rPr>
        <w:t> помощью</w:t>
      </w:r>
      <w:r w:rsidRPr="005F3D2B">
        <w:rPr>
          <w:rFonts w:cs="Times New Roman"/>
          <w:color w:val="000000"/>
          <w:szCs w:val="24"/>
        </w:rPr>
        <w:t xml:space="preserve"> </w:t>
      </w:r>
    </w:p>
    <w:p w:rsidR="00B938B0" w:rsidRPr="005F3D2B" w:rsidRDefault="00C208D7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proofErr w:type="spellStart"/>
      <w:r w:rsidR="00B938B0" w:rsidRPr="005F3D2B">
        <w:rPr>
          <w:rFonts w:cs="Times New Roman"/>
          <w:color w:val="000000"/>
          <w:sz w:val="24"/>
          <w:szCs w:val="24"/>
        </w:rPr>
        <w:t>критериальное</w:t>
      </w:r>
      <w:proofErr w:type="spellEnd"/>
      <w:r w:rsidR="00B938B0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самодисциплины </w:t>
      </w:r>
      <w:proofErr w:type="spellStart"/>
      <w:r w:rsidR="00B938B0" w:rsidRPr="005F3D2B">
        <w:rPr>
          <w:rFonts w:cs="Times New Roman"/>
          <w:color w:val="000000"/>
          <w:sz w:val="24"/>
          <w:szCs w:val="24"/>
        </w:rPr>
        <w:t>самооценивание</w:t>
      </w:r>
      <w:proofErr w:type="spellEnd"/>
      <w:r w:rsidR="00B938B0" w:rsidRPr="005F3D2B">
        <w:rPr>
          <w:rFonts w:cs="Times New Roman"/>
          <w:color w:val="000000"/>
          <w:sz w:val="24"/>
          <w:szCs w:val="24"/>
        </w:rPr>
        <w:t>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B938B0" w:rsidRPr="005F3D2B" w:rsidRDefault="00C208D7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proofErr w:type="spellStart"/>
      <w:r w:rsidR="00B938B0" w:rsidRPr="005F3D2B">
        <w:rPr>
          <w:rFonts w:cs="Times New Roman"/>
          <w:color w:val="000000"/>
          <w:sz w:val="24"/>
          <w:szCs w:val="24"/>
        </w:rPr>
        <w:t>критериальное</w:t>
      </w:r>
      <w:proofErr w:type="spellEnd"/>
      <w:r w:rsidR="00B938B0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помеченными </w:t>
      </w:r>
      <w:proofErr w:type="spellStart"/>
      <w:r w:rsidR="00B938B0" w:rsidRPr="005F3D2B">
        <w:rPr>
          <w:rFonts w:cs="Times New Roman"/>
          <w:color w:val="000000"/>
          <w:sz w:val="24"/>
          <w:szCs w:val="24"/>
        </w:rPr>
        <w:t>взаимооценивание</w:t>
      </w:r>
      <w:proofErr w:type="spellEnd"/>
      <w:r w:rsidR="00B938B0" w:rsidRPr="005F3D2B">
        <w:rPr>
          <w:rFonts w:cs="Times New Roman"/>
          <w:color w:val="000000"/>
          <w:sz w:val="24"/>
          <w:szCs w:val="24"/>
        </w:rPr>
        <w:t>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процесса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B938B0" w:rsidRPr="005F3D2B" w:rsidRDefault="00C208D7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карта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работы </w:t>
      </w:r>
      <w:r w:rsidR="00B938B0" w:rsidRPr="005F3D2B">
        <w:rPr>
          <w:rFonts w:cs="Times New Roman"/>
          <w:color w:val="000000"/>
          <w:sz w:val="24"/>
          <w:szCs w:val="24"/>
        </w:rPr>
        <w:t>понятий;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входит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B938B0" w:rsidRPr="005F3D2B" w:rsidRDefault="00C208D7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составление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выполнил </w:t>
      </w:r>
      <w:r w:rsidR="00B938B0" w:rsidRPr="005F3D2B">
        <w:rPr>
          <w:rFonts w:cs="Times New Roman"/>
          <w:color w:val="000000"/>
          <w:sz w:val="24"/>
          <w:szCs w:val="24"/>
        </w:rPr>
        <w:t>тестов.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методикой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405DA8" w:rsidRPr="005F3D2B" w:rsidRDefault="00405DA8" w:rsidP="00066F13">
      <w:pPr>
        <w:jc w:val="center"/>
        <w:rPr>
          <w:rFonts w:cs="Times New Roman"/>
          <w:b/>
          <w:i/>
          <w:color w:val="000000"/>
          <w:sz w:val="24"/>
          <w:szCs w:val="24"/>
        </w:rPr>
      </w:pPr>
      <w:proofErr w:type="spellStart"/>
      <w:r w:rsidRPr="005F3D2B">
        <w:rPr>
          <w:rFonts w:cs="Times New Roman"/>
          <w:b/>
          <w:i/>
          <w:color w:val="000000"/>
          <w:sz w:val="24"/>
          <w:szCs w:val="24"/>
        </w:rPr>
        <w:t>Критериальное</w:t>
      </w:r>
      <w:proofErr w:type="spellEnd"/>
      <w:r w:rsidRPr="005F3D2B">
        <w:rPr>
          <w:rFonts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5F3D2B">
        <w:rPr>
          <w:rFonts w:cs="Times New Roman"/>
          <w:b/>
          <w:i/>
          <w:color w:val="000000"/>
          <w:sz w:val="24"/>
          <w:szCs w:val="24"/>
        </w:rPr>
        <w:t>самооценивание</w:t>
      </w:r>
      <w:proofErr w:type="spellEnd"/>
    </w:p>
    <w:p w:rsidR="00405DA8" w:rsidRPr="005F3D2B" w:rsidRDefault="00066F13" w:rsidP="00405DA8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Основной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результатов </w:t>
      </w:r>
      <w:r w:rsidR="00405DA8" w:rsidRPr="005F3D2B">
        <w:rPr>
          <w:rFonts w:cs="Times New Roman"/>
          <w:color w:val="000000"/>
          <w:sz w:val="24"/>
          <w:szCs w:val="24"/>
        </w:rPr>
        <w:t>смысл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механизмом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proofErr w:type="spellStart"/>
      <w:r w:rsidR="00405DA8" w:rsidRPr="005F3D2B">
        <w:rPr>
          <w:rFonts w:cs="Times New Roman"/>
          <w:color w:val="000000"/>
          <w:sz w:val="24"/>
          <w:szCs w:val="24"/>
        </w:rPr>
        <w:t>критериального</w:t>
      </w:r>
      <w:proofErr w:type="spellEnd"/>
      <w:r w:rsidR="00405DA8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учеников </w:t>
      </w:r>
      <w:proofErr w:type="spellStart"/>
      <w:r w:rsidR="00405DA8" w:rsidRPr="005F3D2B">
        <w:rPr>
          <w:rFonts w:cs="Times New Roman"/>
          <w:color w:val="000000"/>
          <w:sz w:val="24"/>
          <w:szCs w:val="24"/>
        </w:rPr>
        <w:t>самооценивания</w:t>
      </w:r>
      <w:proofErr w:type="spellEnd"/>
      <w:r w:rsidR="00405DA8" w:rsidRPr="005F3D2B">
        <w:rPr>
          <w:rFonts w:cs="Times New Roman"/>
          <w:color w:val="000000"/>
          <w:sz w:val="24"/>
          <w:szCs w:val="24"/>
        </w:rPr>
        <w:t>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определять</w:t>
      </w:r>
      <w:r w:rsidR="00405DA8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как и многих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модели </w:t>
      </w:r>
      <w:r w:rsidR="00405DA8" w:rsidRPr="005F3D2B">
        <w:rPr>
          <w:rFonts w:cs="Times New Roman"/>
          <w:color w:val="000000"/>
          <w:sz w:val="24"/>
          <w:szCs w:val="24"/>
        </w:rPr>
        <w:t>других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организации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техник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учеников </w:t>
      </w:r>
      <w:r w:rsidR="00405DA8" w:rsidRPr="005F3D2B">
        <w:rPr>
          <w:rFonts w:cs="Times New Roman"/>
          <w:color w:val="000000"/>
          <w:sz w:val="24"/>
          <w:szCs w:val="24"/>
        </w:rPr>
        <w:t>формирующего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воспринимают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оценивания,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среды </w:t>
      </w:r>
      <w:r w:rsidR="00405DA8" w:rsidRPr="005F3D2B">
        <w:rPr>
          <w:rFonts w:cs="Times New Roman"/>
          <w:color w:val="000000"/>
          <w:sz w:val="24"/>
          <w:szCs w:val="24"/>
        </w:rPr>
        <w:t>заключается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оценке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в том, что в процессе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горит </w:t>
      </w:r>
      <w:r w:rsidR="00405DA8" w:rsidRPr="005F3D2B">
        <w:rPr>
          <w:rFonts w:cs="Times New Roman"/>
          <w:color w:val="000000"/>
          <w:sz w:val="24"/>
          <w:szCs w:val="24"/>
        </w:rPr>
        <w:t>познавательной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выполнения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деятельности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каждого </w:t>
      </w:r>
      <w:r w:rsidR="00405DA8" w:rsidRPr="005F3D2B">
        <w:rPr>
          <w:rFonts w:cs="Times New Roman"/>
          <w:color w:val="000000"/>
          <w:sz w:val="24"/>
          <w:szCs w:val="24"/>
        </w:rPr>
        <w:t>учащихся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курса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оно позволяет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незнание </w:t>
      </w:r>
      <w:r w:rsidR="00405DA8" w:rsidRPr="005F3D2B">
        <w:rPr>
          <w:rFonts w:cs="Times New Roman"/>
          <w:color w:val="000000"/>
          <w:sz w:val="24"/>
          <w:szCs w:val="24"/>
        </w:rPr>
        <w:t>оценивать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неясным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не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индивидуально </w:t>
      </w:r>
      <w:r w:rsidR="00405DA8" w:rsidRPr="005F3D2B">
        <w:rPr>
          <w:rFonts w:cs="Times New Roman"/>
          <w:color w:val="000000"/>
          <w:sz w:val="24"/>
          <w:szCs w:val="24"/>
        </w:rPr>
        <w:t>только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результату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результат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результаты </w:t>
      </w:r>
      <w:r w:rsidR="00405DA8" w:rsidRPr="005F3D2B">
        <w:rPr>
          <w:rFonts w:cs="Times New Roman"/>
          <w:color w:val="000000"/>
          <w:sz w:val="24"/>
          <w:szCs w:val="24"/>
        </w:rPr>
        <w:t>этой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отражает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>деятельности (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помощи </w:t>
      </w:r>
      <w:r w:rsidR="00405DA8" w:rsidRPr="005F3D2B">
        <w:rPr>
          <w:rFonts w:cs="Times New Roman"/>
          <w:color w:val="000000"/>
          <w:sz w:val="24"/>
          <w:szCs w:val="24"/>
        </w:rPr>
        <w:t>который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каким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оно,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оценивания </w:t>
      </w:r>
      <w:r w:rsidR="00405DA8" w:rsidRPr="005F3D2B">
        <w:rPr>
          <w:rFonts w:cs="Times New Roman"/>
          <w:color w:val="000000"/>
          <w:sz w:val="24"/>
          <w:szCs w:val="24"/>
        </w:rPr>
        <w:t>безусловно,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помеченными</w:t>
      </w:r>
      <w:r w:rsidR="00405DA8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тоже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перевода </w:t>
      </w:r>
      <w:r w:rsidR="00405DA8" w:rsidRPr="005F3D2B">
        <w:rPr>
          <w:rFonts w:cs="Times New Roman"/>
          <w:color w:val="000000"/>
          <w:sz w:val="24"/>
          <w:szCs w:val="24"/>
        </w:rPr>
        <w:t>анализирует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воспитание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), но 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перевода </w:t>
      </w:r>
      <w:r w:rsidR="00405DA8" w:rsidRPr="005F3D2B">
        <w:rPr>
          <w:rFonts w:cs="Times New Roman"/>
          <w:color w:val="000000"/>
          <w:sz w:val="24"/>
          <w:szCs w:val="24"/>
        </w:rPr>
        <w:t>процесс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работы,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изменения </w:t>
      </w:r>
      <w:r w:rsidR="00405DA8" w:rsidRPr="005F3D2B">
        <w:rPr>
          <w:rFonts w:cs="Times New Roman"/>
          <w:color w:val="000000"/>
          <w:sz w:val="24"/>
          <w:szCs w:val="24"/>
        </w:rPr>
        <w:t>приводящей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информацию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к этому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оценивать </w:t>
      </w:r>
      <w:r w:rsidR="00405DA8" w:rsidRPr="005F3D2B">
        <w:rPr>
          <w:rFonts w:cs="Times New Roman"/>
          <w:color w:val="000000"/>
          <w:sz w:val="24"/>
          <w:szCs w:val="24"/>
        </w:rPr>
        <w:t>результату.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405DA8" w:rsidRPr="005F3D2B" w:rsidRDefault="0046681A" w:rsidP="00405DA8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Обу</w:t>
      </w:r>
      <w:r w:rsidR="00405DA8" w:rsidRPr="005F3D2B">
        <w:rPr>
          <w:rFonts w:cs="Times New Roman"/>
          <w:color w:val="000000"/>
          <w:sz w:val="24"/>
          <w:szCs w:val="24"/>
        </w:rPr>
        <w:t>ча</w:t>
      </w:r>
      <w:r w:rsidRPr="005F3D2B">
        <w:rPr>
          <w:rFonts w:cs="Times New Roman"/>
          <w:color w:val="000000"/>
          <w:sz w:val="24"/>
          <w:szCs w:val="24"/>
        </w:rPr>
        <w:t>ю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щимся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направлен </w:t>
      </w:r>
      <w:r w:rsidR="00405DA8" w:rsidRPr="005F3D2B">
        <w:rPr>
          <w:rFonts w:cs="Times New Roman"/>
          <w:color w:val="000000"/>
          <w:sz w:val="24"/>
          <w:szCs w:val="24"/>
        </w:rPr>
        <w:t>изначально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движение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известны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участников </w:t>
      </w:r>
      <w:r w:rsidR="00405DA8" w:rsidRPr="005F3D2B">
        <w:rPr>
          <w:rFonts w:cs="Times New Roman"/>
          <w:color w:val="000000"/>
          <w:sz w:val="24"/>
          <w:szCs w:val="24"/>
        </w:rPr>
        <w:t>критерии,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поняли</w:t>
      </w:r>
      <w:r w:rsidR="00405DA8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по которым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самоотчёта </w:t>
      </w:r>
      <w:r w:rsidR="00405DA8" w:rsidRPr="005F3D2B">
        <w:rPr>
          <w:rFonts w:cs="Times New Roman"/>
          <w:color w:val="000000"/>
          <w:sz w:val="24"/>
          <w:szCs w:val="24"/>
        </w:rPr>
        <w:t>будет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специальным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оцениваться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оценивания </w:t>
      </w:r>
      <w:r w:rsidR="00405DA8" w:rsidRPr="005F3D2B">
        <w:rPr>
          <w:rFonts w:cs="Times New Roman"/>
          <w:color w:val="000000"/>
          <w:sz w:val="24"/>
          <w:szCs w:val="24"/>
        </w:rPr>
        <w:t>работа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вопросы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3A7D17" w:rsidRPr="005F3D2B">
        <w:rPr>
          <w:rFonts w:cs="Times New Roman"/>
          <w:color w:val="000000"/>
          <w:sz w:val="24"/>
          <w:szCs w:val="24"/>
        </w:rPr>
        <w:t>(хот</w:t>
      </w:r>
      <w:r w:rsidRPr="005F3D2B">
        <w:rPr>
          <w:rFonts w:cs="Times New Roman"/>
          <w:color w:val="000000"/>
          <w:sz w:val="24"/>
          <w:szCs w:val="24"/>
        </w:rPr>
        <w:t>я</w:t>
      </w:r>
      <w:r w:rsidR="003A7D17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возможным </w:t>
      </w:r>
      <w:r w:rsidR="003A7D17" w:rsidRPr="005F3D2B">
        <w:rPr>
          <w:rFonts w:cs="Times New Roman"/>
          <w:color w:val="000000"/>
          <w:sz w:val="24"/>
          <w:szCs w:val="24"/>
        </w:rPr>
        <w:t>иногда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учениками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3A7D17" w:rsidRPr="005F3D2B">
        <w:rPr>
          <w:rFonts w:cs="Times New Roman"/>
          <w:color w:val="000000"/>
          <w:sz w:val="24"/>
          <w:szCs w:val="24"/>
        </w:rPr>
        <w:t xml:space="preserve">важно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начните </w:t>
      </w:r>
      <w:r w:rsidR="003A7D17" w:rsidRPr="005F3D2B">
        <w:rPr>
          <w:rFonts w:cs="Times New Roman"/>
          <w:color w:val="000000"/>
          <w:sz w:val="24"/>
          <w:szCs w:val="24"/>
        </w:rPr>
        <w:t>разрабатывать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перенести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3A7D17" w:rsidRPr="005F3D2B">
        <w:rPr>
          <w:rFonts w:cs="Times New Roman"/>
          <w:color w:val="000000"/>
          <w:sz w:val="24"/>
          <w:szCs w:val="24"/>
        </w:rPr>
        <w:t xml:space="preserve">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обучающихся </w:t>
      </w:r>
      <w:r w:rsidR="003A7D17" w:rsidRPr="005F3D2B">
        <w:rPr>
          <w:rFonts w:cs="Times New Roman"/>
          <w:color w:val="000000"/>
          <w:sz w:val="24"/>
          <w:szCs w:val="24"/>
        </w:rPr>
        <w:t>вместе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кластерные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3A7D17" w:rsidRPr="005F3D2B">
        <w:rPr>
          <w:rFonts w:cs="Times New Roman"/>
          <w:color w:val="000000"/>
          <w:sz w:val="24"/>
          <w:szCs w:val="24"/>
        </w:rPr>
        <w:t xml:space="preserve">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улучшении </w:t>
      </w:r>
      <w:r w:rsidR="003A7D17" w:rsidRPr="005F3D2B">
        <w:rPr>
          <w:rFonts w:cs="Times New Roman"/>
          <w:color w:val="000000"/>
          <w:sz w:val="24"/>
          <w:szCs w:val="24"/>
        </w:rPr>
        <w:t>учениками,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gramStart"/>
      <w:r w:rsidR="005F3D2B" w:rsidRPr="005F3D2B">
        <w:rPr>
          <w:rFonts w:ascii="Times New Romam" w:hAnsi="Times New Romam" w:cs="Times New Roman"/>
          <w:color w:val="000000"/>
          <w:szCs w:val="24"/>
        </w:rPr>
        <w:t>простейших</w:t>
      </w:r>
      <w:proofErr w:type="gramEnd"/>
      <w:r w:rsidR="003A7D17" w:rsidRPr="005F3D2B">
        <w:rPr>
          <w:rFonts w:cs="Times New Roman"/>
          <w:color w:val="000000"/>
          <w:szCs w:val="24"/>
        </w:rPr>
        <w:t xml:space="preserve"> </w:t>
      </w:r>
      <w:r w:rsidR="003A7D17" w:rsidRPr="005F3D2B">
        <w:rPr>
          <w:rFonts w:cs="Times New Roman"/>
          <w:color w:val="000000"/>
          <w:sz w:val="24"/>
          <w:szCs w:val="24"/>
        </w:rPr>
        <w:t xml:space="preserve">а не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должно </w:t>
      </w:r>
      <w:r w:rsidR="003A7D17" w:rsidRPr="005F3D2B">
        <w:rPr>
          <w:rFonts w:cs="Times New Roman"/>
          <w:color w:val="000000"/>
          <w:sz w:val="24"/>
          <w:szCs w:val="24"/>
        </w:rPr>
        <w:t>давать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фиксирующими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3A7D17" w:rsidRPr="005F3D2B">
        <w:rPr>
          <w:rFonts w:cs="Times New Roman"/>
          <w:color w:val="000000"/>
          <w:sz w:val="24"/>
          <w:szCs w:val="24"/>
        </w:rPr>
        <w:t xml:space="preserve">их 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работа </w:t>
      </w:r>
      <w:r w:rsidR="003A7D17" w:rsidRPr="005F3D2B">
        <w:rPr>
          <w:rFonts w:cs="Times New Roman"/>
          <w:color w:val="000000"/>
          <w:sz w:val="24"/>
          <w:szCs w:val="24"/>
        </w:rPr>
        <w:t>готовом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достоинства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3A7D17" w:rsidRPr="005F3D2B">
        <w:rPr>
          <w:rFonts w:cs="Times New Roman"/>
          <w:color w:val="000000"/>
          <w:sz w:val="24"/>
          <w:szCs w:val="24"/>
        </w:rPr>
        <w:t xml:space="preserve">виде).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остались </w:t>
      </w:r>
      <w:r w:rsidR="00F955E8" w:rsidRPr="005F3D2B">
        <w:rPr>
          <w:rFonts w:cs="Times New Roman"/>
          <w:color w:val="000000"/>
          <w:sz w:val="24"/>
          <w:szCs w:val="24"/>
        </w:rPr>
        <w:t>Такие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педагога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критерии -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ложится </w:t>
      </w:r>
      <w:r w:rsidR="00F955E8" w:rsidRPr="005F3D2B">
        <w:rPr>
          <w:rFonts w:cs="Times New Roman"/>
          <w:color w:val="000000"/>
          <w:sz w:val="24"/>
          <w:szCs w:val="24"/>
        </w:rPr>
        <w:t>неотъемлемая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самое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>часть</w:t>
      </w:r>
      <w:r w:rsidR="003A7D17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процессе </w:t>
      </w:r>
      <w:r w:rsidR="003A7D17" w:rsidRPr="005F3D2B">
        <w:rPr>
          <w:rFonts w:cs="Times New Roman"/>
          <w:color w:val="000000"/>
          <w:sz w:val="24"/>
          <w:szCs w:val="24"/>
        </w:rPr>
        <w:t>зада</w:t>
      </w:r>
      <w:r w:rsidR="00405DA8" w:rsidRPr="005F3D2B">
        <w:rPr>
          <w:rFonts w:cs="Times New Roman"/>
          <w:color w:val="000000"/>
          <w:sz w:val="24"/>
          <w:szCs w:val="24"/>
        </w:rPr>
        <w:t>ния,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возможность</w:t>
      </w:r>
      <w:r w:rsidR="00F955E8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>они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 изложены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посмотрев </w:t>
      </w:r>
      <w:r w:rsidR="00405DA8" w:rsidRPr="005F3D2B">
        <w:rPr>
          <w:rFonts w:cs="Times New Roman"/>
          <w:color w:val="000000"/>
          <w:sz w:val="24"/>
          <w:szCs w:val="24"/>
        </w:rPr>
        <w:t>письменно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научились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большего </w:t>
      </w:r>
      <w:r w:rsidR="00405DA8" w:rsidRPr="005F3D2B">
        <w:rPr>
          <w:rFonts w:cs="Times New Roman"/>
          <w:color w:val="000000"/>
          <w:sz w:val="24"/>
          <w:szCs w:val="24"/>
        </w:rPr>
        <w:t>доступны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определить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для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обучающегося </w:t>
      </w:r>
      <w:r w:rsidR="00405DA8" w:rsidRPr="005F3D2B">
        <w:rPr>
          <w:rFonts w:cs="Times New Roman"/>
          <w:color w:val="000000"/>
          <w:sz w:val="24"/>
          <w:szCs w:val="24"/>
        </w:rPr>
        <w:t>всех.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самооценивания</w:t>
      </w:r>
      <w:proofErr w:type="spellEnd"/>
      <w:r w:rsidR="00405DA8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развитию </w:t>
      </w:r>
      <w:r w:rsidR="00405DA8" w:rsidRPr="005F3D2B">
        <w:rPr>
          <w:rFonts w:cs="Times New Roman"/>
          <w:color w:val="000000"/>
          <w:sz w:val="24"/>
          <w:szCs w:val="24"/>
        </w:rPr>
        <w:t>процессе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работа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работы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понятий </w:t>
      </w:r>
      <w:r w:rsidR="00405DA8" w:rsidRPr="005F3D2B">
        <w:rPr>
          <w:rFonts w:cs="Times New Roman"/>
          <w:color w:val="000000"/>
          <w:sz w:val="24"/>
          <w:szCs w:val="24"/>
        </w:rPr>
        <w:t>дети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различных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всегда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может </w:t>
      </w:r>
      <w:r w:rsidR="00405DA8" w:rsidRPr="005F3D2B">
        <w:rPr>
          <w:rFonts w:cs="Times New Roman"/>
          <w:color w:val="000000"/>
          <w:sz w:val="24"/>
          <w:szCs w:val="24"/>
        </w:rPr>
        <w:t>могут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встречалось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оценить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перевода </w:t>
      </w:r>
      <w:r w:rsidR="00405DA8" w:rsidRPr="005F3D2B">
        <w:rPr>
          <w:rFonts w:cs="Times New Roman"/>
          <w:color w:val="000000"/>
          <w:sz w:val="24"/>
          <w:szCs w:val="24"/>
        </w:rPr>
        <w:t>уровень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точно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её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предлагает </w:t>
      </w:r>
      <w:r w:rsidR="00405DA8" w:rsidRPr="005F3D2B">
        <w:rPr>
          <w:rFonts w:cs="Times New Roman"/>
          <w:color w:val="000000"/>
          <w:sz w:val="24"/>
          <w:szCs w:val="24"/>
        </w:rPr>
        <w:t>выполнения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которой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и выбрать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образовательные </w:t>
      </w:r>
      <w:r w:rsidR="00405DA8" w:rsidRPr="005F3D2B">
        <w:rPr>
          <w:rFonts w:cs="Times New Roman"/>
          <w:color w:val="000000"/>
          <w:sz w:val="24"/>
          <w:szCs w:val="24"/>
        </w:rPr>
        <w:t>пути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недостатки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>само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совершенствования.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времени </w:t>
      </w:r>
      <w:r w:rsidR="00405DA8" w:rsidRPr="005F3D2B">
        <w:rPr>
          <w:rFonts w:cs="Times New Roman"/>
          <w:color w:val="000000"/>
          <w:sz w:val="24"/>
          <w:szCs w:val="24"/>
        </w:rPr>
        <w:t>Особе</w:t>
      </w:r>
      <w:r w:rsidR="00F955E8" w:rsidRPr="005F3D2B">
        <w:rPr>
          <w:rFonts w:cs="Times New Roman"/>
          <w:color w:val="000000"/>
          <w:sz w:val="24"/>
          <w:szCs w:val="24"/>
        </w:rPr>
        <w:t>нно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большая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это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соответствующих </w:t>
      </w:r>
      <w:r w:rsidR="00F955E8" w:rsidRPr="005F3D2B">
        <w:rPr>
          <w:rFonts w:cs="Times New Roman"/>
          <w:color w:val="000000"/>
          <w:sz w:val="24"/>
          <w:szCs w:val="24"/>
        </w:rPr>
        <w:t>актуально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для </w:t>
      </w:r>
      <w:r w:rsidR="0047294E" w:rsidRPr="005F3D2B">
        <w:rPr>
          <w:rFonts w:cs="Times New Roman"/>
          <w:color w:val="000000"/>
          <w:sz w:val="24"/>
          <w:szCs w:val="24"/>
        </w:rPr>
        <w:t>про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должительного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знает </w:t>
      </w:r>
      <w:r w:rsidR="00405DA8" w:rsidRPr="005F3D2B">
        <w:rPr>
          <w:rFonts w:cs="Times New Roman"/>
          <w:color w:val="000000"/>
          <w:sz w:val="24"/>
          <w:szCs w:val="24"/>
        </w:rPr>
        <w:t>периода,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урока</w:t>
      </w:r>
      <w:r w:rsidR="00405DA8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при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процесса </w:t>
      </w:r>
      <w:r w:rsidR="00405DA8" w:rsidRPr="005F3D2B">
        <w:rPr>
          <w:rFonts w:cs="Times New Roman"/>
          <w:color w:val="000000"/>
          <w:sz w:val="24"/>
          <w:szCs w:val="24"/>
        </w:rPr>
        <w:t>условии,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работы</w:t>
      </w:r>
      <w:r w:rsidR="00405DA8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что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находить </w:t>
      </w:r>
      <w:r w:rsidR="00405DA8" w:rsidRPr="005F3D2B">
        <w:rPr>
          <w:rFonts w:cs="Times New Roman"/>
          <w:color w:val="000000"/>
          <w:sz w:val="24"/>
          <w:szCs w:val="24"/>
        </w:rPr>
        <w:t>учащиеся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изучить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работы </w:t>
      </w:r>
      <w:r w:rsidR="00405DA8" w:rsidRPr="005F3D2B">
        <w:rPr>
          <w:rFonts w:cs="Times New Roman"/>
          <w:color w:val="000000"/>
          <w:sz w:val="24"/>
          <w:szCs w:val="24"/>
        </w:rPr>
        <w:t>процессе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деятельности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учатся </w:t>
      </w:r>
      <w:r w:rsidR="00405DA8" w:rsidRPr="005F3D2B">
        <w:rPr>
          <w:rFonts w:cs="Times New Roman"/>
          <w:color w:val="000000"/>
          <w:sz w:val="24"/>
          <w:szCs w:val="24"/>
        </w:rPr>
        <w:t>имеют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сигналах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возможность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узнать </w:t>
      </w:r>
      <w:r w:rsidR="00405DA8" w:rsidRPr="005F3D2B">
        <w:rPr>
          <w:rFonts w:cs="Times New Roman"/>
          <w:color w:val="000000"/>
          <w:sz w:val="24"/>
          <w:szCs w:val="24"/>
        </w:rPr>
        <w:t>проко</w:t>
      </w:r>
      <w:r w:rsidR="0047294E" w:rsidRPr="005F3D2B">
        <w:rPr>
          <w:rFonts w:cs="Times New Roman"/>
          <w:color w:val="000000"/>
          <w:sz w:val="24"/>
          <w:szCs w:val="24"/>
        </w:rPr>
        <w:t>нсультироваться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помеченными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7294E" w:rsidRPr="005F3D2B">
        <w:rPr>
          <w:rFonts w:cs="Times New Roman"/>
          <w:color w:val="000000"/>
          <w:sz w:val="24"/>
          <w:szCs w:val="24"/>
        </w:rPr>
        <w:t xml:space="preserve">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формулировать </w:t>
      </w:r>
      <w:r w:rsidR="0047294E" w:rsidRPr="005F3D2B">
        <w:rPr>
          <w:rFonts w:cs="Times New Roman"/>
          <w:color w:val="000000"/>
          <w:sz w:val="24"/>
          <w:szCs w:val="24"/>
        </w:rPr>
        <w:t>педагогом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простейших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7294E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полученную </w:t>
      </w:r>
      <w:r w:rsidR="0047294E" w:rsidRPr="005F3D2B">
        <w:rPr>
          <w:rFonts w:cs="Times New Roman"/>
          <w:color w:val="000000"/>
          <w:sz w:val="24"/>
          <w:szCs w:val="24"/>
        </w:rPr>
        <w:t>узнать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формирующего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7294E" w:rsidRPr="005F3D2B">
        <w:rPr>
          <w:rFonts w:cs="Times New Roman"/>
          <w:color w:val="000000"/>
          <w:sz w:val="24"/>
          <w:szCs w:val="24"/>
        </w:rPr>
        <w:t xml:space="preserve">о соответствии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технологий </w:t>
      </w:r>
      <w:r w:rsidR="0047294E" w:rsidRPr="005F3D2B">
        <w:rPr>
          <w:rFonts w:cs="Times New Roman"/>
          <w:color w:val="000000"/>
          <w:sz w:val="24"/>
          <w:szCs w:val="24"/>
        </w:rPr>
        <w:t>работы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педагогического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7294E" w:rsidRPr="005F3D2B">
        <w:rPr>
          <w:rFonts w:cs="Times New Roman"/>
          <w:color w:val="000000"/>
          <w:sz w:val="24"/>
          <w:szCs w:val="24"/>
        </w:rPr>
        <w:t xml:space="preserve">ожидаемому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результаты </w:t>
      </w:r>
      <w:r w:rsidR="0047294E" w:rsidRPr="005F3D2B">
        <w:rPr>
          <w:rFonts w:cs="Times New Roman"/>
          <w:color w:val="000000"/>
          <w:sz w:val="24"/>
          <w:szCs w:val="24"/>
        </w:rPr>
        <w:t>результату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светофор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7294E" w:rsidRPr="005F3D2B">
        <w:rPr>
          <w:rFonts w:cs="Times New Roman"/>
          <w:color w:val="000000"/>
          <w:sz w:val="24"/>
          <w:szCs w:val="24"/>
        </w:rPr>
        <w:t xml:space="preserve">и возможных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учителя </w:t>
      </w:r>
      <w:r w:rsidR="0047294E" w:rsidRPr="005F3D2B">
        <w:rPr>
          <w:rFonts w:cs="Times New Roman"/>
          <w:color w:val="000000"/>
          <w:sz w:val="24"/>
          <w:szCs w:val="24"/>
        </w:rPr>
        <w:t>путях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образовательного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её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учащихся </w:t>
      </w:r>
      <w:r w:rsidR="00405DA8" w:rsidRPr="005F3D2B">
        <w:rPr>
          <w:rFonts w:cs="Times New Roman"/>
          <w:color w:val="000000"/>
          <w:sz w:val="24"/>
          <w:szCs w:val="24"/>
        </w:rPr>
        <w:t>улучшения.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изменения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405DA8" w:rsidRPr="005F3D2B" w:rsidRDefault="0046681A" w:rsidP="00405DA8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ответ </w:t>
      </w:r>
      <w:r w:rsidR="00405DA8" w:rsidRPr="005F3D2B">
        <w:rPr>
          <w:rFonts w:cs="Times New Roman"/>
          <w:color w:val="000000"/>
          <w:sz w:val="24"/>
          <w:szCs w:val="24"/>
        </w:rPr>
        <w:t>перечень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вариативно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методик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путях </w:t>
      </w:r>
      <w:r w:rsidR="00F955E8" w:rsidRPr="005F3D2B">
        <w:rPr>
          <w:rFonts w:cs="Times New Roman"/>
          <w:color w:val="000000"/>
          <w:sz w:val="24"/>
          <w:szCs w:val="24"/>
        </w:rPr>
        <w:t>входит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учителем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широкий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самоотчета </w:t>
      </w:r>
      <w:r w:rsidR="00F955E8" w:rsidRPr="005F3D2B">
        <w:rPr>
          <w:rFonts w:cs="Times New Roman"/>
          <w:color w:val="000000"/>
          <w:sz w:val="24"/>
          <w:szCs w:val="24"/>
        </w:rPr>
        <w:t>спектр</w:t>
      </w:r>
      <w:r w:rsidR="00405DA8" w:rsidRPr="005F3D2B">
        <w:rPr>
          <w:rFonts w:cs="Times New Roman"/>
          <w:color w:val="000000"/>
          <w:sz w:val="24"/>
          <w:szCs w:val="24"/>
        </w:rPr>
        <w:t>: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включались</w:t>
      </w:r>
      <w:r w:rsidR="00405DA8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новых </w:t>
      </w:r>
      <w:r w:rsidRPr="005F3D2B">
        <w:rPr>
          <w:rFonts w:cs="Times New Roman"/>
          <w:color w:val="000000"/>
          <w:sz w:val="24"/>
          <w:szCs w:val="24"/>
        </w:rPr>
        <w:t>простейших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цветов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сигнальных,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наиболее </w:t>
      </w:r>
      <w:r w:rsidRPr="005F3D2B">
        <w:rPr>
          <w:rFonts w:cs="Times New Roman"/>
          <w:color w:val="000000"/>
          <w:sz w:val="24"/>
          <w:szCs w:val="24"/>
        </w:rPr>
        <w:t>таких,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участвовал</w:t>
      </w:r>
      <w:r w:rsidR="00405DA8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как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является </w:t>
      </w:r>
      <w:r w:rsidR="00405DA8" w:rsidRPr="005F3D2B">
        <w:rPr>
          <w:rFonts w:cs="Times New Roman"/>
          <w:i/>
          <w:color w:val="000000"/>
          <w:sz w:val="24"/>
          <w:szCs w:val="24"/>
        </w:rPr>
        <w:t>светофор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достигнутого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или </w:t>
      </w:r>
      <w:r w:rsidR="007D0144" w:rsidRPr="005F3D2B">
        <w:rPr>
          <w:rFonts w:cs="Times New Roman"/>
          <w:i/>
          <w:color w:val="000000"/>
          <w:sz w:val="24"/>
          <w:szCs w:val="24"/>
        </w:rPr>
        <w:t xml:space="preserve">цветовые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задать </w:t>
      </w:r>
      <w:r w:rsidR="007D0144" w:rsidRPr="005F3D2B">
        <w:rPr>
          <w:rFonts w:cs="Times New Roman"/>
          <w:i/>
          <w:color w:val="000000"/>
          <w:sz w:val="24"/>
          <w:szCs w:val="24"/>
        </w:rPr>
        <w:t>дорожки</w:t>
      </w:r>
      <w:r w:rsidR="007D0144" w:rsidRPr="005F3D2B">
        <w:rPr>
          <w:rFonts w:cs="Times New Roman"/>
          <w:color w:val="000000"/>
          <w:sz w:val="24"/>
          <w:szCs w:val="24"/>
        </w:rPr>
        <w:t>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сравнению</w:t>
      </w:r>
      <w:r w:rsidR="007D0144" w:rsidRPr="005F3D2B">
        <w:rPr>
          <w:rFonts w:cs="Times New Roman"/>
          <w:color w:val="000000"/>
          <w:szCs w:val="24"/>
        </w:rPr>
        <w:t xml:space="preserve"> </w:t>
      </w:r>
      <w:r w:rsidR="007D0144" w:rsidRPr="005F3D2B">
        <w:rPr>
          <w:rFonts w:cs="Times New Roman"/>
          <w:color w:val="000000"/>
          <w:sz w:val="24"/>
          <w:szCs w:val="24"/>
        </w:rPr>
        <w:t xml:space="preserve">до весьма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обеспечить </w:t>
      </w:r>
      <w:r w:rsidR="00405DA8" w:rsidRPr="005F3D2B">
        <w:rPr>
          <w:rFonts w:cs="Times New Roman"/>
          <w:color w:val="000000"/>
          <w:sz w:val="24"/>
          <w:szCs w:val="24"/>
        </w:rPr>
        <w:t>точных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выбрать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выстроить </w:t>
      </w:r>
      <w:r w:rsidR="00405DA8" w:rsidRPr="005F3D2B">
        <w:rPr>
          <w:rFonts w:cs="Times New Roman"/>
          <w:color w:val="000000"/>
          <w:sz w:val="24"/>
          <w:szCs w:val="24"/>
        </w:rPr>
        <w:t>разнообразных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рамки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оценочных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может </w:t>
      </w:r>
      <w:r w:rsidR="00405DA8" w:rsidRPr="005F3D2B">
        <w:rPr>
          <w:rFonts w:cs="Times New Roman"/>
          <w:color w:val="000000"/>
          <w:sz w:val="24"/>
          <w:szCs w:val="24"/>
        </w:rPr>
        <w:t>рубрик,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оптимальные</w:t>
      </w:r>
      <w:r w:rsidR="00405DA8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в том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несколько </w:t>
      </w:r>
      <w:r w:rsidR="007D0144" w:rsidRPr="005F3D2B">
        <w:rPr>
          <w:rFonts w:cs="Times New Roman"/>
          <w:color w:val="000000"/>
          <w:sz w:val="24"/>
          <w:szCs w:val="24"/>
        </w:rPr>
        <w:t>числе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знакомую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7D0144" w:rsidRPr="005F3D2B">
        <w:rPr>
          <w:rFonts w:cs="Times New Roman"/>
          <w:color w:val="000000"/>
          <w:sz w:val="24"/>
          <w:szCs w:val="24"/>
        </w:rPr>
        <w:t xml:space="preserve">для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отчёты </w:t>
      </w:r>
      <w:r w:rsidR="007D0144" w:rsidRPr="005F3D2B">
        <w:rPr>
          <w:rFonts w:cs="Times New Roman"/>
          <w:color w:val="000000"/>
          <w:sz w:val="24"/>
          <w:szCs w:val="24"/>
        </w:rPr>
        <w:t>сложной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идеале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7D0144" w:rsidRPr="005F3D2B">
        <w:rPr>
          <w:rFonts w:cs="Times New Roman"/>
          <w:color w:val="000000"/>
          <w:sz w:val="24"/>
          <w:szCs w:val="24"/>
        </w:rPr>
        <w:t xml:space="preserve">и «тонкой»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хорошо </w:t>
      </w:r>
      <w:r w:rsidR="007D0144" w:rsidRPr="005F3D2B">
        <w:rPr>
          <w:rFonts w:cs="Times New Roman"/>
          <w:color w:val="000000"/>
          <w:sz w:val="24"/>
          <w:szCs w:val="24"/>
        </w:rPr>
        <w:t>само</w:t>
      </w:r>
      <w:r w:rsidR="00405DA8" w:rsidRPr="005F3D2B">
        <w:rPr>
          <w:rFonts w:cs="Times New Roman"/>
          <w:color w:val="000000"/>
          <w:sz w:val="24"/>
          <w:szCs w:val="24"/>
        </w:rPr>
        <w:t>диагностики.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неотъемлемая</w:t>
      </w:r>
      <w:r w:rsidR="00F955E8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Наиболее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вершины </w:t>
      </w:r>
      <w:r w:rsidR="00405DA8" w:rsidRPr="005F3D2B">
        <w:rPr>
          <w:rFonts w:cs="Times New Roman"/>
          <w:color w:val="000000"/>
          <w:sz w:val="24"/>
          <w:szCs w:val="24"/>
        </w:rPr>
        <w:t>простым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информирование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lastRenderedPageBreak/>
        <w:t xml:space="preserve">инструментом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предлагается </w:t>
      </w:r>
      <w:r w:rsidR="00405DA8" w:rsidRPr="005F3D2B">
        <w:rPr>
          <w:rFonts w:cs="Times New Roman"/>
          <w:color w:val="000000"/>
          <w:sz w:val="24"/>
          <w:szCs w:val="24"/>
        </w:rPr>
        <w:t>можно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одного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считать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процесса </w:t>
      </w:r>
      <w:r w:rsidR="00405DA8" w:rsidRPr="005F3D2B">
        <w:rPr>
          <w:rFonts w:cs="Times New Roman"/>
          <w:color w:val="000000"/>
          <w:sz w:val="24"/>
          <w:szCs w:val="24"/>
        </w:rPr>
        <w:t>знакомую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урока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многим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новой </w:t>
      </w:r>
      <w:r w:rsidR="00405DA8" w:rsidRPr="005F3D2B">
        <w:rPr>
          <w:rFonts w:cs="Times New Roman"/>
          <w:color w:val="000000"/>
          <w:sz w:val="24"/>
          <w:szCs w:val="24"/>
        </w:rPr>
        <w:t>методику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помещённых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7D0144" w:rsidRPr="005F3D2B">
        <w:rPr>
          <w:rFonts w:cs="Times New Roman"/>
          <w:color w:val="000000"/>
          <w:sz w:val="24"/>
          <w:szCs w:val="24"/>
        </w:rPr>
        <w:t>«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цветовых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позволяет </w:t>
      </w:r>
      <w:r w:rsidR="00405DA8" w:rsidRPr="005F3D2B">
        <w:rPr>
          <w:rFonts w:cs="Times New Roman"/>
          <w:color w:val="000000"/>
          <w:sz w:val="24"/>
          <w:szCs w:val="24"/>
        </w:rPr>
        <w:t>дорожек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этапов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7D0144" w:rsidRPr="005F3D2B">
        <w:rPr>
          <w:rFonts w:cs="Times New Roman"/>
          <w:color w:val="000000"/>
          <w:sz w:val="24"/>
          <w:szCs w:val="24"/>
        </w:rPr>
        <w:t>»</w:t>
      </w:r>
      <w:r w:rsidR="00405DA8" w:rsidRPr="005F3D2B">
        <w:rPr>
          <w:rFonts w:cs="Times New Roman"/>
          <w:color w:val="000000"/>
          <w:sz w:val="24"/>
          <w:szCs w:val="24"/>
        </w:rPr>
        <w:t xml:space="preserve"> или </w:t>
      </w:r>
      <w:r w:rsidR="007D0144" w:rsidRPr="005F3D2B">
        <w:rPr>
          <w:rFonts w:cs="Times New Roman"/>
          <w:color w:val="000000"/>
          <w:sz w:val="24"/>
          <w:szCs w:val="24"/>
        </w:rPr>
        <w:t>методику «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антонимы </w:t>
      </w:r>
      <w:r w:rsidR="00405DA8" w:rsidRPr="005F3D2B">
        <w:rPr>
          <w:rFonts w:cs="Times New Roman"/>
          <w:color w:val="000000"/>
          <w:sz w:val="24"/>
          <w:szCs w:val="24"/>
        </w:rPr>
        <w:t>светофора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обучения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7D0144" w:rsidRPr="005F3D2B">
        <w:rPr>
          <w:rFonts w:cs="Times New Roman"/>
          <w:color w:val="000000"/>
          <w:sz w:val="24"/>
          <w:szCs w:val="24"/>
        </w:rPr>
        <w:t>»</w:t>
      </w:r>
      <w:r w:rsidR="00405DA8" w:rsidRPr="005F3D2B">
        <w:rPr>
          <w:rFonts w:cs="Times New Roman"/>
          <w:color w:val="000000"/>
          <w:sz w:val="24"/>
          <w:szCs w:val="24"/>
        </w:rPr>
        <w:t>.</w:t>
      </w:r>
    </w:p>
    <w:p w:rsidR="00405DA8" w:rsidRPr="005F3D2B" w:rsidRDefault="00405DA8" w:rsidP="00405DA8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b/>
          <w:i/>
          <w:color w:val="000000"/>
          <w:sz w:val="24"/>
          <w:szCs w:val="24"/>
        </w:rPr>
        <w:t>Цветовые дорожки</w:t>
      </w:r>
      <w:r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выполнению </w:t>
      </w:r>
      <w:r w:rsidRPr="005F3D2B">
        <w:rPr>
          <w:rFonts w:cs="Times New Roman"/>
          <w:color w:val="000000"/>
          <w:sz w:val="24"/>
          <w:szCs w:val="24"/>
        </w:rPr>
        <w:t>позв</w:t>
      </w:r>
      <w:r w:rsidR="00E46FF4" w:rsidRPr="005F3D2B">
        <w:rPr>
          <w:rFonts w:cs="Times New Roman"/>
          <w:color w:val="000000"/>
          <w:sz w:val="24"/>
          <w:szCs w:val="24"/>
        </w:rPr>
        <w:t>оляют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учителей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E46FF4" w:rsidRPr="005F3D2B">
        <w:rPr>
          <w:rFonts w:cs="Times New Roman"/>
          <w:color w:val="000000"/>
          <w:sz w:val="24"/>
          <w:szCs w:val="24"/>
        </w:rPr>
        <w:t>ученику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успевающими </w:t>
      </w:r>
      <w:r w:rsidRPr="005F3D2B">
        <w:rPr>
          <w:rFonts w:cs="Times New Roman"/>
          <w:color w:val="000000"/>
          <w:sz w:val="24"/>
          <w:szCs w:val="24"/>
        </w:rPr>
        <w:t>самостоятельно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использовать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оценить,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учебного </w:t>
      </w:r>
      <w:r w:rsidRPr="005F3D2B">
        <w:rPr>
          <w:rFonts w:cs="Times New Roman"/>
          <w:color w:val="000000"/>
          <w:sz w:val="24"/>
          <w:szCs w:val="24"/>
        </w:rPr>
        <w:t>насколько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результаты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он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можно </w:t>
      </w:r>
      <w:r w:rsidRPr="005F3D2B">
        <w:rPr>
          <w:rFonts w:cs="Times New Roman"/>
          <w:color w:val="000000"/>
          <w:sz w:val="24"/>
          <w:szCs w:val="24"/>
        </w:rPr>
        <w:t>понял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соответствующих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материал,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учатся </w:t>
      </w:r>
      <w:r w:rsidRPr="005F3D2B">
        <w:rPr>
          <w:rFonts w:cs="Times New Roman"/>
          <w:color w:val="000000"/>
          <w:sz w:val="24"/>
          <w:szCs w:val="24"/>
        </w:rPr>
        <w:t>может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отвечают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ли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он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предложенной </w:t>
      </w:r>
      <w:r w:rsidRPr="005F3D2B">
        <w:rPr>
          <w:rFonts w:cs="Times New Roman"/>
          <w:color w:val="000000"/>
          <w:sz w:val="24"/>
          <w:szCs w:val="24"/>
        </w:rPr>
        <w:t>выполнить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задать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задание,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этого </w:t>
      </w:r>
      <w:r w:rsidRPr="005F3D2B">
        <w:rPr>
          <w:rFonts w:cs="Times New Roman"/>
          <w:color w:val="000000"/>
          <w:sz w:val="24"/>
          <w:szCs w:val="24"/>
        </w:rPr>
        <w:t>уверенно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понять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ли чувствует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учебных </w:t>
      </w:r>
      <w:r w:rsidRPr="005F3D2B">
        <w:rPr>
          <w:rFonts w:cs="Times New Roman"/>
          <w:color w:val="000000"/>
          <w:sz w:val="24"/>
          <w:szCs w:val="24"/>
        </w:rPr>
        <w:t>себя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педагогом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учителю </w:t>
      </w:r>
      <w:r w:rsidRPr="005F3D2B">
        <w:rPr>
          <w:rFonts w:cs="Times New Roman"/>
          <w:color w:val="000000"/>
          <w:sz w:val="24"/>
          <w:szCs w:val="24"/>
        </w:rPr>
        <w:t>ответе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уровнях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на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причинно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Pr="005F3D2B">
        <w:rPr>
          <w:rFonts w:cs="Times New Roman"/>
          <w:color w:val="000000"/>
          <w:sz w:val="24"/>
          <w:szCs w:val="24"/>
        </w:rPr>
        <w:t>вопрос.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оценивания</w:t>
      </w:r>
      <w:r w:rsidRPr="005F3D2B">
        <w:rPr>
          <w:rFonts w:cs="Times New Roman"/>
          <w:color w:val="000000"/>
          <w:szCs w:val="24"/>
        </w:rPr>
        <w:t xml:space="preserve"> </w:t>
      </w:r>
      <w:r w:rsidR="00E46FF4" w:rsidRPr="005F3D2B">
        <w:rPr>
          <w:rFonts w:cs="Times New Roman"/>
          <w:color w:val="000000"/>
          <w:sz w:val="24"/>
          <w:szCs w:val="24"/>
        </w:rPr>
        <w:t xml:space="preserve">Выбрав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понятий </w:t>
      </w:r>
      <w:r w:rsidR="00E46FF4" w:rsidRPr="005F3D2B">
        <w:rPr>
          <w:rFonts w:cs="Times New Roman"/>
          <w:color w:val="000000"/>
          <w:sz w:val="24"/>
          <w:szCs w:val="24"/>
        </w:rPr>
        <w:t>один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делают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E46FF4" w:rsidRPr="005F3D2B">
        <w:rPr>
          <w:rFonts w:cs="Times New Roman"/>
          <w:color w:val="000000"/>
          <w:sz w:val="24"/>
          <w:szCs w:val="24"/>
        </w:rPr>
        <w:t xml:space="preserve">из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учениками </w:t>
      </w:r>
      <w:r w:rsidR="00E46FF4" w:rsidRPr="005F3D2B">
        <w:rPr>
          <w:rFonts w:cs="Times New Roman"/>
          <w:color w:val="000000"/>
          <w:sz w:val="24"/>
          <w:szCs w:val="24"/>
        </w:rPr>
        <w:t>трёх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проверить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E46FF4" w:rsidRPr="005F3D2B">
        <w:rPr>
          <w:rFonts w:cs="Times New Roman"/>
          <w:color w:val="000000"/>
          <w:sz w:val="24"/>
          <w:szCs w:val="24"/>
        </w:rPr>
        <w:t xml:space="preserve">цветов,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тетрадей </w:t>
      </w:r>
      <w:r w:rsidR="00E46FF4" w:rsidRPr="005F3D2B">
        <w:rPr>
          <w:rFonts w:cs="Times New Roman"/>
          <w:color w:val="000000"/>
          <w:sz w:val="24"/>
          <w:szCs w:val="24"/>
        </w:rPr>
        <w:t>уче</w:t>
      </w:r>
      <w:r w:rsidRPr="005F3D2B">
        <w:rPr>
          <w:rFonts w:cs="Times New Roman"/>
          <w:color w:val="000000"/>
          <w:sz w:val="24"/>
          <w:szCs w:val="24"/>
        </w:rPr>
        <w:t>ники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определять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делают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попросить </w:t>
      </w:r>
      <w:r w:rsidRPr="005F3D2B">
        <w:rPr>
          <w:rFonts w:cs="Times New Roman"/>
          <w:color w:val="000000"/>
          <w:sz w:val="24"/>
          <w:szCs w:val="24"/>
        </w:rPr>
        <w:t>пометки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улучшить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процессе </w:t>
      </w:r>
      <w:r w:rsidRPr="005F3D2B">
        <w:rPr>
          <w:rFonts w:cs="Times New Roman"/>
          <w:color w:val="000000"/>
          <w:sz w:val="24"/>
          <w:szCs w:val="24"/>
        </w:rPr>
        <w:t>своих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отдельной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тетрадях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помочь </w:t>
      </w:r>
      <w:r w:rsidRPr="005F3D2B">
        <w:rPr>
          <w:rFonts w:cs="Times New Roman"/>
          <w:color w:val="000000"/>
          <w:sz w:val="24"/>
          <w:szCs w:val="24"/>
        </w:rPr>
        <w:t>рядом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должно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должно </w:t>
      </w:r>
      <w:r w:rsidRPr="005F3D2B">
        <w:rPr>
          <w:rFonts w:cs="Times New Roman"/>
          <w:color w:val="000000"/>
          <w:sz w:val="24"/>
          <w:szCs w:val="24"/>
        </w:rPr>
        <w:t>домашней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подведение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или класс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ной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ученике </w:t>
      </w:r>
      <w:r w:rsidR="00BB0700" w:rsidRPr="005F3D2B">
        <w:rPr>
          <w:rFonts w:cs="Times New Roman"/>
          <w:color w:val="000000"/>
          <w:sz w:val="24"/>
          <w:szCs w:val="24"/>
        </w:rPr>
        <w:t>работой.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уверен</w:t>
      </w:r>
      <w:r w:rsidR="00BB0700" w:rsidRPr="005F3D2B">
        <w:rPr>
          <w:rFonts w:cs="Times New Roman"/>
          <w:color w:val="000000"/>
          <w:szCs w:val="24"/>
        </w:rPr>
        <w:t xml:space="preserve"> 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Красный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уровне </w:t>
      </w:r>
      <w:r w:rsidR="00BB0700" w:rsidRPr="005F3D2B">
        <w:rPr>
          <w:rFonts w:cs="Times New Roman"/>
          <w:color w:val="000000"/>
          <w:sz w:val="24"/>
          <w:szCs w:val="24"/>
        </w:rPr>
        <w:t>цвет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непонимании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— </w:t>
      </w:r>
      <w:r w:rsidRPr="005F3D2B">
        <w:rPr>
          <w:rFonts w:cs="Times New Roman"/>
          <w:color w:val="000000"/>
          <w:sz w:val="24"/>
          <w:szCs w:val="24"/>
        </w:rPr>
        <w:t xml:space="preserve">сигнал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достижений </w:t>
      </w:r>
      <w:r w:rsidRPr="005F3D2B">
        <w:rPr>
          <w:rFonts w:cs="Times New Roman"/>
          <w:color w:val="000000"/>
          <w:sz w:val="24"/>
          <w:szCs w:val="24"/>
        </w:rPr>
        <w:t>тревоги: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задания</w:t>
      </w:r>
      <w:r w:rsidRPr="005F3D2B">
        <w:rPr>
          <w:rFonts w:cs="Times New Roman"/>
          <w:color w:val="000000"/>
          <w:szCs w:val="24"/>
        </w:rPr>
        <w:t xml:space="preserve"> </w:t>
      </w:r>
      <w:r w:rsidR="00E46FF4" w:rsidRPr="005F3D2B">
        <w:rPr>
          <w:rFonts w:cs="Times New Roman"/>
          <w:color w:val="000000"/>
          <w:sz w:val="24"/>
          <w:szCs w:val="24"/>
        </w:rPr>
        <w:t>«</w:t>
      </w:r>
      <w:r w:rsidRPr="005F3D2B">
        <w:rPr>
          <w:rFonts w:cs="Times New Roman"/>
          <w:color w:val="000000"/>
          <w:sz w:val="24"/>
          <w:szCs w:val="24"/>
        </w:rPr>
        <w:t xml:space="preserve">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учащихся </w:t>
      </w:r>
      <w:r w:rsidRPr="005F3D2B">
        <w:rPr>
          <w:rFonts w:cs="Times New Roman"/>
          <w:color w:val="000000"/>
          <w:sz w:val="24"/>
          <w:szCs w:val="24"/>
        </w:rPr>
        <w:t>этого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критериального</w:t>
      </w:r>
      <w:proofErr w:type="spellEnd"/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любой </w:t>
      </w:r>
      <w:r w:rsidRPr="005F3D2B">
        <w:rPr>
          <w:rFonts w:cs="Times New Roman"/>
          <w:color w:val="000000"/>
          <w:sz w:val="24"/>
          <w:szCs w:val="24"/>
        </w:rPr>
        <w:t>могу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коммуникации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E46FF4" w:rsidRPr="005F3D2B">
        <w:rPr>
          <w:rFonts w:cs="Times New Roman"/>
          <w:color w:val="000000"/>
          <w:sz w:val="24"/>
          <w:szCs w:val="24"/>
        </w:rPr>
        <w:t>»</w:t>
      </w:r>
      <w:r w:rsidRPr="005F3D2B">
        <w:rPr>
          <w:rFonts w:cs="Times New Roman"/>
          <w:color w:val="000000"/>
          <w:sz w:val="24"/>
          <w:szCs w:val="24"/>
        </w:rPr>
        <w:t xml:space="preserve">, </w:t>
      </w:r>
      <w:r w:rsidR="00E46FF4" w:rsidRPr="005F3D2B">
        <w:rPr>
          <w:rFonts w:cs="Times New Roman"/>
          <w:color w:val="000000"/>
          <w:sz w:val="24"/>
          <w:szCs w:val="24"/>
        </w:rPr>
        <w:t>«</w:t>
      </w:r>
      <w:r w:rsidRPr="005F3D2B">
        <w:rPr>
          <w:rFonts w:cs="Times New Roman"/>
          <w:color w:val="000000"/>
          <w:sz w:val="24"/>
          <w:szCs w:val="24"/>
        </w:rPr>
        <w:t xml:space="preserve">мне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отвечают </w:t>
      </w:r>
      <w:r w:rsidRPr="005F3D2B">
        <w:rPr>
          <w:rFonts w:cs="Times New Roman"/>
          <w:color w:val="000000"/>
          <w:sz w:val="24"/>
          <w:szCs w:val="24"/>
        </w:rPr>
        <w:t>трудно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достижения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E46FF4" w:rsidRPr="005F3D2B">
        <w:rPr>
          <w:rFonts w:cs="Times New Roman"/>
          <w:color w:val="000000"/>
          <w:sz w:val="24"/>
          <w:szCs w:val="24"/>
        </w:rPr>
        <w:t>»</w:t>
      </w:r>
      <w:r w:rsidRPr="005F3D2B">
        <w:rPr>
          <w:rFonts w:cs="Times New Roman"/>
          <w:color w:val="000000"/>
          <w:sz w:val="24"/>
          <w:szCs w:val="24"/>
        </w:rPr>
        <w:t xml:space="preserve">, жёлтый —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понятий </w:t>
      </w:r>
      <w:r w:rsidRPr="005F3D2B">
        <w:rPr>
          <w:rFonts w:cs="Times New Roman"/>
          <w:color w:val="000000"/>
          <w:sz w:val="24"/>
          <w:szCs w:val="24"/>
        </w:rPr>
        <w:t>неуверенности: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этапах</w:t>
      </w:r>
      <w:r w:rsidRPr="005F3D2B">
        <w:rPr>
          <w:rFonts w:cs="Times New Roman"/>
          <w:color w:val="000000"/>
          <w:szCs w:val="24"/>
        </w:rPr>
        <w:t xml:space="preserve"> </w:t>
      </w:r>
      <w:r w:rsidR="00E46FF4" w:rsidRPr="005F3D2B">
        <w:rPr>
          <w:rFonts w:cs="Times New Roman"/>
          <w:color w:val="000000"/>
          <w:sz w:val="24"/>
          <w:szCs w:val="24"/>
        </w:rPr>
        <w:t>«</w:t>
      </w:r>
      <w:r w:rsidRPr="005F3D2B">
        <w:rPr>
          <w:rFonts w:cs="Times New Roman"/>
          <w:color w:val="000000"/>
          <w:sz w:val="24"/>
          <w:szCs w:val="24"/>
        </w:rPr>
        <w:t xml:space="preserve">я не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данные </w:t>
      </w:r>
      <w:r w:rsidRPr="005F3D2B">
        <w:rPr>
          <w:rFonts w:cs="Times New Roman"/>
          <w:color w:val="000000"/>
          <w:sz w:val="24"/>
          <w:szCs w:val="24"/>
        </w:rPr>
        <w:t>совсем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приходит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 этом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логические </w:t>
      </w:r>
      <w:r w:rsidRPr="005F3D2B">
        <w:rPr>
          <w:rFonts w:cs="Times New Roman"/>
          <w:color w:val="000000"/>
          <w:sz w:val="24"/>
          <w:szCs w:val="24"/>
        </w:rPr>
        <w:t>разобрался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результатов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E46FF4" w:rsidRPr="005F3D2B">
        <w:rPr>
          <w:rFonts w:cs="Times New Roman"/>
          <w:color w:val="000000"/>
          <w:sz w:val="24"/>
          <w:szCs w:val="24"/>
        </w:rPr>
        <w:t>»</w:t>
      </w:r>
      <w:r w:rsidRPr="005F3D2B">
        <w:rPr>
          <w:rFonts w:cs="Times New Roman"/>
          <w:color w:val="000000"/>
          <w:sz w:val="24"/>
          <w:szCs w:val="24"/>
        </w:rPr>
        <w:t xml:space="preserve">, зелёный —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участников </w:t>
      </w:r>
      <w:r w:rsidRPr="005F3D2B">
        <w:rPr>
          <w:rFonts w:cs="Times New Roman"/>
          <w:color w:val="000000"/>
          <w:sz w:val="24"/>
          <w:szCs w:val="24"/>
        </w:rPr>
        <w:t>благополучия: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образовательные</w:t>
      </w:r>
      <w:r w:rsidRPr="005F3D2B">
        <w:rPr>
          <w:rFonts w:cs="Times New Roman"/>
          <w:color w:val="000000"/>
          <w:szCs w:val="24"/>
        </w:rPr>
        <w:t xml:space="preserve"> </w:t>
      </w:r>
      <w:r w:rsidR="00E46FF4" w:rsidRPr="005F3D2B">
        <w:rPr>
          <w:rFonts w:cs="Times New Roman"/>
          <w:color w:val="000000"/>
          <w:sz w:val="24"/>
          <w:szCs w:val="24"/>
        </w:rPr>
        <w:t>«</w:t>
      </w:r>
      <w:r w:rsidRPr="005F3D2B">
        <w:rPr>
          <w:rFonts w:cs="Times New Roman"/>
          <w:color w:val="000000"/>
          <w:sz w:val="24"/>
          <w:szCs w:val="24"/>
        </w:rPr>
        <w:t xml:space="preserve">мне всё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пинской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Pr="005F3D2B">
        <w:rPr>
          <w:rFonts w:cs="Times New Roman"/>
          <w:color w:val="000000"/>
          <w:sz w:val="24"/>
          <w:szCs w:val="24"/>
        </w:rPr>
        <w:t>ясно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могут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E46FF4" w:rsidRPr="005F3D2B">
        <w:rPr>
          <w:rFonts w:cs="Times New Roman"/>
          <w:color w:val="000000"/>
          <w:sz w:val="24"/>
          <w:szCs w:val="24"/>
        </w:rPr>
        <w:t>»</w:t>
      </w:r>
      <w:r w:rsidRPr="005F3D2B">
        <w:rPr>
          <w:rFonts w:cs="Times New Roman"/>
          <w:color w:val="000000"/>
          <w:sz w:val="24"/>
          <w:szCs w:val="24"/>
        </w:rPr>
        <w:t xml:space="preserve">, </w:t>
      </w:r>
      <w:r w:rsidR="00E46FF4" w:rsidRPr="005F3D2B">
        <w:rPr>
          <w:rFonts w:cs="Times New Roman"/>
          <w:color w:val="000000"/>
          <w:sz w:val="24"/>
          <w:szCs w:val="24"/>
        </w:rPr>
        <w:t>«</w:t>
      </w:r>
      <w:r w:rsidRPr="005F3D2B">
        <w:rPr>
          <w:rFonts w:cs="Times New Roman"/>
          <w:color w:val="000000"/>
          <w:sz w:val="24"/>
          <w:szCs w:val="24"/>
        </w:rPr>
        <w:t xml:space="preserve">я 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могут </w:t>
      </w:r>
      <w:r w:rsidRPr="005F3D2B">
        <w:rPr>
          <w:rFonts w:cs="Times New Roman"/>
          <w:color w:val="000000"/>
          <w:sz w:val="24"/>
          <w:szCs w:val="24"/>
        </w:rPr>
        <w:t>этим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других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справлюсь</w:t>
      </w:r>
      <w:r w:rsidR="00E46FF4" w:rsidRPr="005F3D2B">
        <w:rPr>
          <w:rFonts w:cs="Times New Roman"/>
          <w:color w:val="000000"/>
          <w:sz w:val="24"/>
          <w:szCs w:val="24"/>
        </w:rPr>
        <w:t>»</w:t>
      </w:r>
      <w:r w:rsidRPr="005F3D2B">
        <w:rPr>
          <w:rFonts w:cs="Times New Roman"/>
          <w:color w:val="000000"/>
          <w:sz w:val="24"/>
          <w:szCs w:val="24"/>
        </w:rPr>
        <w:t xml:space="preserve">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определения </w:t>
      </w:r>
      <w:r w:rsidRPr="005F3D2B">
        <w:rPr>
          <w:rFonts w:cs="Times New Roman"/>
          <w:color w:val="000000"/>
          <w:sz w:val="24"/>
          <w:szCs w:val="24"/>
        </w:rPr>
        <w:t>Учитель,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презентации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взяв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должны </w:t>
      </w:r>
      <w:r w:rsidRPr="005F3D2B">
        <w:rPr>
          <w:rFonts w:cs="Times New Roman"/>
          <w:color w:val="000000"/>
          <w:sz w:val="24"/>
          <w:szCs w:val="24"/>
        </w:rPr>
        <w:t>тетради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достижений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учеников,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предмета </w:t>
      </w:r>
      <w:r w:rsidR="00F955E8" w:rsidRPr="005F3D2B">
        <w:rPr>
          <w:rFonts w:cs="Times New Roman"/>
          <w:color w:val="000000"/>
          <w:sz w:val="24"/>
          <w:szCs w:val="24"/>
        </w:rPr>
        <w:t>сразу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может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разрабатывать </w:t>
      </w:r>
      <w:r w:rsidR="00F955E8" w:rsidRPr="005F3D2B">
        <w:rPr>
          <w:rFonts w:cs="Times New Roman"/>
          <w:color w:val="000000"/>
          <w:sz w:val="24"/>
          <w:szCs w:val="24"/>
        </w:rPr>
        <w:t>увиде</w:t>
      </w:r>
      <w:r w:rsidR="0052749F" w:rsidRPr="005F3D2B">
        <w:rPr>
          <w:rFonts w:cs="Times New Roman"/>
          <w:color w:val="000000"/>
          <w:sz w:val="24"/>
          <w:szCs w:val="24"/>
        </w:rPr>
        <w:t>т</w:t>
      </w:r>
      <w:r w:rsidR="00F955E8" w:rsidRPr="005F3D2B">
        <w:rPr>
          <w:rFonts w:cs="Times New Roman"/>
          <w:color w:val="000000"/>
          <w:sz w:val="24"/>
          <w:szCs w:val="24"/>
        </w:rPr>
        <w:t>ь</w:t>
      </w:r>
      <w:r w:rsidR="0052749F" w:rsidRPr="005F3D2B">
        <w:rPr>
          <w:rFonts w:cs="Times New Roman"/>
          <w:color w:val="000000"/>
          <w:sz w:val="24"/>
          <w:szCs w:val="24"/>
        </w:rPr>
        <w:t>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объяснения</w:t>
      </w:r>
      <w:r w:rsidR="0052749F" w:rsidRPr="005F3D2B">
        <w:rPr>
          <w:rFonts w:cs="Times New Roman"/>
          <w:color w:val="000000"/>
          <w:szCs w:val="24"/>
        </w:rPr>
        <w:t xml:space="preserve"> </w:t>
      </w:r>
      <w:r w:rsidR="0052749F" w:rsidRPr="005F3D2B">
        <w:rPr>
          <w:rFonts w:cs="Times New Roman"/>
          <w:color w:val="000000"/>
          <w:sz w:val="24"/>
          <w:szCs w:val="24"/>
        </w:rPr>
        <w:t xml:space="preserve">кто из них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инструментом </w:t>
      </w:r>
      <w:r w:rsidRPr="005F3D2B">
        <w:rPr>
          <w:rFonts w:cs="Times New Roman"/>
          <w:color w:val="000000"/>
          <w:sz w:val="24"/>
          <w:szCs w:val="24"/>
        </w:rPr>
        <w:t>нуждается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тревоги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горит </w:t>
      </w:r>
      <w:r w:rsidRPr="005F3D2B">
        <w:rPr>
          <w:rFonts w:cs="Times New Roman"/>
          <w:color w:val="000000"/>
          <w:sz w:val="24"/>
          <w:szCs w:val="24"/>
        </w:rPr>
        <w:t>помощи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нагрузка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52749F" w:rsidRPr="005F3D2B">
        <w:rPr>
          <w:rFonts w:cs="Times New Roman"/>
          <w:color w:val="000000"/>
          <w:sz w:val="24"/>
          <w:szCs w:val="24"/>
        </w:rPr>
        <w:t xml:space="preserve">и 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зелёную </w:t>
      </w:r>
      <w:r w:rsidR="0052749F" w:rsidRPr="005F3D2B">
        <w:rPr>
          <w:rFonts w:cs="Times New Roman"/>
          <w:color w:val="000000"/>
          <w:sz w:val="24"/>
          <w:szCs w:val="24"/>
        </w:rPr>
        <w:t>каком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видите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именно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некоторых </w:t>
      </w:r>
      <w:r w:rsidR="0052749F" w:rsidRPr="005F3D2B">
        <w:rPr>
          <w:rFonts w:cs="Times New Roman"/>
          <w:color w:val="000000"/>
          <w:sz w:val="24"/>
          <w:szCs w:val="24"/>
        </w:rPr>
        <w:t>вопросе</w:t>
      </w:r>
      <w:r w:rsidRPr="005F3D2B">
        <w:rPr>
          <w:rFonts w:cs="Times New Roman"/>
          <w:color w:val="000000"/>
          <w:sz w:val="24"/>
          <w:szCs w:val="24"/>
        </w:rPr>
        <w:t>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405DA8" w:rsidRPr="005F3D2B" w:rsidRDefault="00405DA8" w:rsidP="00405DA8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b/>
          <w:i/>
          <w:color w:val="000000"/>
          <w:sz w:val="24"/>
          <w:szCs w:val="24"/>
        </w:rPr>
        <w:t>Светофо</w:t>
      </w:r>
      <w:r w:rsidR="0052749F" w:rsidRPr="005F3D2B">
        <w:rPr>
          <w:rFonts w:cs="Times New Roman"/>
          <w:b/>
          <w:i/>
          <w:color w:val="000000"/>
          <w:sz w:val="24"/>
          <w:szCs w:val="24"/>
        </w:rPr>
        <w:t>р</w:t>
      </w:r>
      <w:r w:rsidR="0052749F" w:rsidRPr="005F3D2B">
        <w:rPr>
          <w:rFonts w:cs="Times New Roman"/>
          <w:b/>
          <w:color w:val="000000"/>
          <w:sz w:val="24"/>
          <w:szCs w:val="24"/>
        </w:rPr>
        <w:t>,</w:t>
      </w:r>
      <w:r w:rsidR="0052749F" w:rsidRPr="005F3D2B">
        <w:rPr>
          <w:rFonts w:cs="Times New Roman"/>
          <w:color w:val="000000"/>
          <w:sz w:val="24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другой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сообщая </w:t>
      </w:r>
      <w:r w:rsidRPr="005F3D2B">
        <w:rPr>
          <w:rFonts w:cs="Times New Roman"/>
          <w:color w:val="000000"/>
          <w:sz w:val="24"/>
          <w:szCs w:val="24"/>
        </w:rPr>
        <w:t>вариа</w:t>
      </w:r>
      <w:r w:rsidR="0052749F" w:rsidRPr="005F3D2B">
        <w:rPr>
          <w:rFonts w:cs="Times New Roman"/>
          <w:color w:val="000000"/>
          <w:sz w:val="24"/>
          <w:szCs w:val="24"/>
        </w:rPr>
        <w:t>нт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составить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52749F" w:rsidRPr="005F3D2B">
        <w:rPr>
          <w:rFonts w:cs="Times New Roman"/>
          <w:color w:val="000000"/>
          <w:sz w:val="24"/>
          <w:szCs w:val="24"/>
        </w:rPr>
        <w:t xml:space="preserve">той же методики,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какими </w:t>
      </w:r>
      <w:r w:rsidR="0052749F" w:rsidRPr="005F3D2B">
        <w:rPr>
          <w:rFonts w:cs="Times New Roman"/>
          <w:color w:val="000000"/>
          <w:sz w:val="24"/>
          <w:szCs w:val="24"/>
        </w:rPr>
        <w:t>даёт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точек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52749F" w:rsidRPr="005F3D2B">
        <w:rPr>
          <w:rFonts w:cs="Times New Roman"/>
          <w:color w:val="000000"/>
          <w:sz w:val="24"/>
          <w:szCs w:val="24"/>
        </w:rPr>
        <w:t>возмож</w:t>
      </w:r>
      <w:r w:rsidRPr="005F3D2B">
        <w:rPr>
          <w:rFonts w:cs="Times New Roman"/>
          <w:color w:val="000000"/>
          <w:sz w:val="24"/>
          <w:szCs w:val="24"/>
        </w:rPr>
        <w:t xml:space="preserve">ность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достиг </w:t>
      </w:r>
      <w:r w:rsidRPr="005F3D2B">
        <w:rPr>
          <w:rFonts w:cs="Times New Roman"/>
          <w:color w:val="000000"/>
          <w:sz w:val="24"/>
          <w:szCs w:val="24"/>
        </w:rPr>
        <w:t>посылать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оценочных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учит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елю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рассуждение </w:t>
      </w:r>
      <w:r w:rsidR="00F955E8" w:rsidRPr="005F3D2B">
        <w:rPr>
          <w:rFonts w:cs="Times New Roman"/>
          <w:color w:val="000000"/>
          <w:sz w:val="24"/>
          <w:szCs w:val="24"/>
        </w:rPr>
        <w:t>сигналы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причинно</w:t>
      </w:r>
      <w:proofErr w:type="spellEnd"/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в реальном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сторону </w:t>
      </w:r>
      <w:r w:rsidR="00F955E8" w:rsidRPr="005F3D2B">
        <w:rPr>
          <w:rFonts w:cs="Times New Roman"/>
          <w:color w:val="000000"/>
          <w:sz w:val="24"/>
          <w:szCs w:val="24"/>
        </w:rPr>
        <w:t>времени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оценочных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- по ходу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результативность </w:t>
      </w:r>
      <w:r w:rsidR="00F955E8" w:rsidRPr="005F3D2B">
        <w:rPr>
          <w:rFonts w:cs="Times New Roman"/>
          <w:color w:val="000000"/>
          <w:sz w:val="24"/>
          <w:szCs w:val="24"/>
        </w:rPr>
        <w:t>урока.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новый</w:t>
      </w:r>
      <w:r w:rsidR="00F955E8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Для этого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вопрос </w:t>
      </w:r>
      <w:r w:rsidR="00F955E8" w:rsidRPr="005F3D2B">
        <w:rPr>
          <w:rFonts w:cs="Times New Roman"/>
          <w:color w:val="000000"/>
          <w:sz w:val="24"/>
          <w:szCs w:val="24"/>
        </w:rPr>
        <w:t>используем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зажигая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три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деятельности </w:t>
      </w:r>
      <w:r w:rsidRPr="005F3D2B">
        <w:rPr>
          <w:rFonts w:cs="Times New Roman"/>
          <w:color w:val="000000"/>
          <w:sz w:val="24"/>
          <w:szCs w:val="24"/>
        </w:rPr>
        <w:t>карточки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уровне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тех же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связь </w:t>
      </w:r>
      <w:r w:rsidRPr="005F3D2B">
        <w:rPr>
          <w:rFonts w:cs="Times New Roman"/>
          <w:color w:val="000000"/>
          <w:sz w:val="24"/>
          <w:szCs w:val="24"/>
        </w:rPr>
        <w:t>трёх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улучшить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цветов.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перевода </w:t>
      </w:r>
      <w:r w:rsidRPr="005F3D2B">
        <w:rPr>
          <w:rFonts w:cs="Times New Roman"/>
          <w:color w:val="000000"/>
          <w:sz w:val="24"/>
          <w:szCs w:val="24"/>
        </w:rPr>
        <w:t>Отвечая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карта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на вопрос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соответствовать </w:t>
      </w:r>
      <w:r w:rsidRPr="005F3D2B">
        <w:rPr>
          <w:rFonts w:cs="Times New Roman"/>
          <w:color w:val="000000"/>
          <w:sz w:val="24"/>
          <w:szCs w:val="24"/>
        </w:rPr>
        <w:t>учителя,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модели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получив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точных </w:t>
      </w:r>
      <w:r w:rsidRPr="005F3D2B">
        <w:rPr>
          <w:rFonts w:cs="Times New Roman"/>
          <w:color w:val="000000"/>
          <w:sz w:val="24"/>
          <w:szCs w:val="24"/>
        </w:rPr>
        <w:t>задание,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какие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дети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информирование </w:t>
      </w:r>
      <w:r w:rsidRPr="005F3D2B">
        <w:rPr>
          <w:rFonts w:cs="Times New Roman"/>
          <w:color w:val="000000"/>
          <w:sz w:val="24"/>
          <w:szCs w:val="24"/>
        </w:rPr>
        <w:t>оценивают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методы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свои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учитель </w:t>
      </w:r>
      <w:r w:rsidRPr="005F3D2B">
        <w:rPr>
          <w:rFonts w:cs="Times New Roman"/>
          <w:color w:val="000000"/>
          <w:sz w:val="24"/>
          <w:szCs w:val="24"/>
        </w:rPr>
        <w:t>возможности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взаимосвязей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установить </w:t>
      </w:r>
      <w:r w:rsidRPr="005F3D2B">
        <w:rPr>
          <w:rFonts w:cs="Times New Roman"/>
          <w:color w:val="000000"/>
          <w:sz w:val="24"/>
          <w:szCs w:val="24"/>
        </w:rPr>
        <w:t>поднимают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помогают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красную,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личностному </w:t>
      </w:r>
      <w:r w:rsidRPr="005F3D2B">
        <w:rPr>
          <w:rFonts w:cs="Times New Roman"/>
          <w:color w:val="000000"/>
          <w:sz w:val="24"/>
          <w:szCs w:val="24"/>
        </w:rPr>
        <w:t>жёлтую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толкование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или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чтобы </w:t>
      </w:r>
      <w:r w:rsidRPr="005F3D2B">
        <w:rPr>
          <w:rFonts w:cs="Times New Roman"/>
          <w:color w:val="000000"/>
          <w:sz w:val="24"/>
          <w:szCs w:val="24"/>
        </w:rPr>
        <w:t>з</w:t>
      </w:r>
      <w:r w:rsidR="00F955E8" w:rsidRPr="005F3D2B">
        <w:rPr>
          <w:rFonts w:cs="Times New Roman"/>
          <w:color w:val="000000"/>
          <w:sz w:val="24"/>
          <w:szCs w:val="24"/>
        </w:rPr>
        <w:t>елёную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изучить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карточку,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время </w:t>
      </w:r>
      <w:r w:rsidR="00F955E8" w:rsidRPr="005F3D2B">
        <w:rPr>
          <w:rFonts w:cs="Times New Roman"/>
          <w:color w:val="000000"/>
          <w:sz w:val="24"/>
          <w:szCs w:val="24"/>
        </w:rPr>
        <w:t>сообщая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позволяют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о посильности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оценке </w:t>
      </w:r>
      <w:r w:rsidR="00F955E8" w:rsidRPr="005F3D2B">
        <w:rPr>
          <w:rFonts w:cs="Times New Roman"/>
          <w:color w:val="000000"/>
          <w:sz w:val="24"/>
          <w:szCs w:val="24"/>
        </w:rPr>
        <w:t>выполнения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палец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52749F" w:rsidRPr="005F3D2B">
        <w:rPr>
          <w:rFonts w:cs="Times New Roman"/>
          <w:color w:val="000000"/>
          <w:sz w:val="24"/>
          <w:szCs w:val="24"/>
        </w:rPr>
        <w:t>предложен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ной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повышение </w:t>
      </w:r>
      <w:r w:rsidR="00F955E8" w:rsidRPr="005F3D2B">
        <w:rPr>
          <w:rFonts w:cs="Times New Roman"/>
          <w:color w:val="000000"/>
          <w:sz w:val="24"/>
          <w:szCs w:val="24"/>
        </w:rPr>
        <w:t>задачи</w:t>
      </w:r>
      <w:r w:rsidRPr="005F3D2B">
        <w:rPr>
          <w:rFonts w:cs="Times New Roman"/>
          <w:color w:val="000000"/>
          <w:sz w:val="24"/>
          <w:szCs w:val="24"/>
        </w:rPr>
        <w:t>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личностные</w:t>
      </w:r>
      <w:r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>«</w:t>
      </w:r>
      <w:r w:rsidRPr="005F3D2B">
        <w:rPr>
          <w:rFonts w:cs="Times New Roman"/>
          <w:color w:val="000000"/>
          <w:sz w:val="24"/>
          <w:szCs w:val="24"/>
        </w:rPr>
        <w:t>Зажигая</w:t>
      </w:r>
      <w:r w:rsidR="00F955E8" w:rsidRPr="005F3D2B">
        <w:rPr>
          <w:rFonts w:cs="Times New Roman"/>
          <w:color w:val="000000"/>
          <w:sz w:val="24"/>
          <w:szCs w:val="24"/>
        </w:rPr>
        <w:t>»</w:t>
      </w:r>
      <w:r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недельные </w:t>
      </w:r>
      <w:r w:rsidRPr="005F3D2B">
        <w:rPr>
          <w:rFonts w:cs="Times New Roman"/>
          <w:color w:val="000000"/>
          <w:sz w:val="24"/>
          <w:szCs w:val="24"/>
        </w:rPr>
        <w:t>вместе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получать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с</w:t>
      </w:r>
      <w:r w:rsidR="0052749F" w:rsidRPr="005F3D2B">
        <w:rPr>
          <w:rFonts w:cs="Times New Roman"/>
          <w:color w:val="000000"/>
          <w:sz w:val="24"/>
          <w:szCs w:val="24"/>
        </w:rPr>
        <w:t xml:space="preserve"> детьми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достижение </w:t>
      </w:r>
      <w:r w:rsidR="0052749F" w:rsidRPr="005F3D2B">
        <w:rPr>
          <w:rFonts w:cs="Times New Roman"/>
          <w:color w:val="000000"/>
          <w:sz w:val="24"/>
          <w:szCs w:val="24"/>
        </w:rPr>
        <w:t>светофор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назначения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52749F" w:rsidRPr="005F3D2B">
        <w:rPr>
          <w:rFonts w:cs="Times New Roman"/>
          <w:color w:val="000000"/>
          <w:sz w:val="24"/>
          <w:szCs w:val="24"/>
        </w:rPr>
        <w:t xml:space="preserve">в наиболее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давать </w:t>
      </w:r>
      <w:r w:rsidR="0052749F" w:rsidRPr="005F3D2B">
        <w:rPr>
          <w:rFonts w:cs="Times New Roman"/>
          <w:color w:val="000000"/>
          <w:sz w:val="24"/>
          <w:szCs w:val="24"/>
        </w:rPr>
        <w:t>важные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сразу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52749F" w:rsidRPr="005F3D2B">
        <w:rPr>
          <w:rFonts w:cs="Times New Roman"/>
          <w:color w:val="000000"/>
          <w:sz w:val="24"/>
          <w:szCs w:val="24"/>
        </w:rPr>
        <w:t>моменты</w:t>
      </w:r>
      <w:r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сигналах </w:t>
      </w:r>
      <w:r w:rsidRPr="005F3D2B">
        <w:rPr>
          <w:rFonts w:cs="Times New Roman"/>
          <w:color w:val="000000"/>
          <w:sz w:val="24"/>
          <w:szCs w:val="24"/>
        </w:rPr>
        <w:t>урока,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опора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учитель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работу </w:t>
      </w:r>
      <w:r w:rsidRPr="005F3D2B">
        <w:rPr>
          <w:rFonts w:cs="Times New Roman"/>
          <w:color w:val="000000"/>
          <w:sz w:val="24"/>
          <w:szCs w:val="24"/>
        </w:rPr>
        <w:t>может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осуществляемое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быстро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группе </w:t>
      </w:r>
      <w:r w:rsidRPr="005F3D2B">
        <w:rPr>
          <w:rFonts w:cs="Times New Roman"/>
          <w:color w:val="000000"/>
          <w:sz w:val="24"/>
          <w:szCs w:val="24"/>
        </w:rPr>
        <w:t>сориентироваться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необходимость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увидеть,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чтобы </w:t>
      </w:r>
      <w:r w:rsidRPr="005F3D2B">
        <w:rPr>
          <w:rFonts w:cs="Times New Roman"/>
          <w:color w:val="000000"/>
          <w:sz w:val="24"/>
          <w:szCs w:val="24"/>
        </w:rPr>
        <w:t>готов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самодисциплины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ли класс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предлагается </w:t>
      </w:r>
      <w:r w:rsidRPr="005F3D2B">
        <w:rPr>
          <w:rFonts w:cs="Times New Roman"/>
          <w:color w:val="000000"/>
          <w:sz w:val="24"/>
          <w:szCs w:val="24"/>
        </w:rPr>
        <w:t>продолжить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самооценивание</w:t>
      </w:r>
      <w:proofErr w:type="spellEnd"/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движение,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возникновение </w:t>
      </w:r>
      <w:r w:rsidRPr="005F3D2B">
        <w:rPr>
          <w:rFonts w:cs="Times New Roman"/>
          <w:color w:val="000000"/>
          <w:sz w:val="24"/>
          <w:szCs w:val="24"/>
        </w:rPr>
        <w:t>достигнуты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акцентирует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ли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секрет </w:t>
      </w:r>
      <w:r w:rsidRPr="005F3D2B">
        <w:rPr>
          <w:rFonts w:cs="Times New Roman"/>
          <w:color w:val="000000"/>
          <w:sz w:val="24"/>
          <w:szCs w:val="24"/>
        </w:rPr>
        <w:t>желаемые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результаты,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групповой </w:t>
      </w:r>
      <w:r w:rsidRPr="005F3D2B">
        <w:rPr>
          <w:rFonts w:cs="Times New Roman"/>
          <w:color w:val="000000"/>
          <w:sz w:val="24"/>
          <w:szCs w:val="24"/>
        </w:rPr>
        <w:t>реализованы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противном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ли цели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знакомить </w:t>
      </w:r>
      <w:r w:rsidRPr="005F3D2B">
        <w:rPr>
          <w:rFonts w:cs="Times New Roman"/>
          <w:color w:val="000000"/>
          <w:sz w:val="24"/>
          <w:szCs w:val="24"/>
        </w:rPr>
        <w:t>урока.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может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CF41D7" w:rsidRPr="005F3D2B" w:rsidRDefault="00CF41D7" w:rsidP="00CF41D7">
      <w:pPr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 xml:space="preserve">Приемы </w:t>
      </w:r>
      <w:proofErr w:type="spellStart"/>
      <w:r w:rsidRPr="005F3D2B">
        <w:rPr>
          <w:rFonts w:cs="Times New Roman"/>
          <w:b/>
          <w:color w:val="000000"/>
          <w:sz w:val="24"/>
          <w:szCs w:val="24"/>
        </w:rPr>
        <w:t>критериального</w:t>
      </w:r>
      <w:proofErr w:type="spellEnd"/>
      <w:r w:rsidRPr="005F3D2B">
        <w:rPr>
          <w:rFonts w:cs="Times New Roman"/>
          <w:b/>
          <w:color w:val="000000"/>
          <w:sz w:val="24"/>
          <w:szCs w:val="24"/>
        </w:rPr>
        <w:t xml:space="preserve"> оценивания:</w:t>
      </w:r>
    </w:p>
    <w:p w:rsidR="00CF41D7" w:rsidRPr="005F3D2B" w:rsidRDefault="00CF41D7" w:rsidP="00CF41D7">
      <w:pPr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«Закончи предложение»</w:t>
      </w:r>
    </w:p>
    <w:p w:rsidR="00CF41D7" w:rsidRPr="005F3D2B" w:rsidRDefault="00F955E8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оценочные </w:t>
      </w:r>
      <w:r w:rsidR="00CF41D7" w:rsidRPr="005F3D2B">
        <w:rPr>
          <w:rFonts w:cs="Times New Roman"/>
          <w:color w:val="000000"/>
          <w:sz w:val="24"/>
          <w:szCs w:val="24"/>
        </w:rPr>
        <w:t>Какие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можно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новые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формирующего </w:t>
      </w:r>
      <w:r w:rsidR="00CF41D7" w:rsidRPr="005F3D2B">
        <w:rPr>
          <w:rFonts w:cs="Times New Roman"/>
          <w:color w:val="000000"/>
          <w:sz w:val="24"/>
          <w:szCs w:val="24"/>
        </w:rPr>
        <w:t>знания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диаграмма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вы получили?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нагрузка </w:t>
      </w:r>
      <w:r w:rsidR="00CF41D7" w:rsidRPr="005F3D2B">
        <w:rPr>
          <w:rFonts w:cs="Times New Roman"/>
          <w:color w:val="000000"/>
          <w:sz w:val="24"/>
          <w:szCs w:val="24"/>
        </w:rPr>
        <w:t>Начните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неудовлетворительно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свой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подход </w:t>
      </w:r>
      <w:r w:rsidR="00CF41D7" w:rsidRPr="005F3D2B">
        <w:rPr>
          <w:rFonts w:cs="Times New Roman"/>
          <w:color w:val="000000"/>
          <w:sz w:val="24"/>
          <w:szCs w:val="24"/>
        </w:rPr>
        <w:t>ответ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учащиеся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со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готовый </w:t>
      </w:r>
      <w:r w:rsidR="00CF41D7" w:rsidRPr="005F3D2B">
        <w:rPr>
          <w:rFonts w:cs="Times New Roman"/>
          <w:color w:val="000000"/>
          <w:sz w:val="24"/>
          <w:szCs w:val="24"/>
        </w:rPr>
        <w:t>слов: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традиционные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CF41D7" w:rsidRPr="005F3D2B" w:rsidRDefault="00CF41D7" w:rsidP="00CF41D7">
      <w:pPr>
        <w:rPr>
          <w:rFonts w:cs="Times New Roman"/>
          <w:i/>
          <w:color w:val="000000"/>
          <w:sz w:val="24"/>
          <w:szCs w:val="24"/>
        </w:rPr>
      </w:pPr>
      <w:r w:rsidRPr="005F3D2B">
        <w:rPr>
          <w:rFonts w:cs="Times New Roman"/>
          <w:i/>
          <w:color w:val="000000"/>
          <w:sz w:val="24"/>
          <w:szCs w:val="24"/>
        </w:rPr>
        <w:t xml:space="preserve">Я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полученных </w:t>
      </w:r>
      <w:r w:rsidRPr="005F3D2B">
        <w:rPr>
          <w:rFonts w:cs="Times New Roman"/>
          <w:i/>
          <w:color w:val="000000"/>
          <w:sz w:val="24"/>
          <w:szCs w:val="24"/>
        </w:rPr>
        <w:t>узнал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учебу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>…</w:t>
      </w:r>
    </w:p>
    <w:p w:rsidR="00CF41D7" w:rsidRPr="005F3D2B" w:rsidRDefault="00CF41D7" w:rsidP="00CF41D7">
      <w:pPr>
        <w:rPr>
          <w:rFonts w:cs="Times New Roman"/>
          <w:i/>
          <w:color w:val="000000"/>
          <w:sz w:val="24"/>
          <w:szCs w:val="24"/>
        </w:rPr>
      </w:pPr>
      <w:r w:rsidRPr="005F3D2B">
        <w:rPr>
          <w:rFonts w:cs="Times New Roman"/>
          <w:i/>
          <w:color w:val="000000"/>
          <w:sz w:val="24"/>
          <w:szCs w:val="24"/>
        </w:rPr>
        <w:t xml:space="preserve">Я теперь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изначально </w:t>
      </w:r>
      <w:r w:rsidRPr="005F3D2B">
        <w:rPr>
          <w:rFonts w:cs="Times New Roman"/>
          <w:i/>
          <w:color w:val="000000"/>
          <w:sz w:val="24"/>
          <w:szCs w:val="24"/>
        </w:rPr>
        <w:t>знаю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проверке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>…</w:t>
      </w:r>
    </w:p>
    <w:p w:rsidR="00CF41D7" w:rsidRPr="005F3D2B" w:rsidRDefault="00CF41D7" w:rsidP="00CF41D7">
      <w:pPr>
        <w:rPr>
          <w:rFonts w:cs="Times New Roman"/>
          <w:i/>
          <w:color w:val="000000"/>
          <w:sz w:val="24"/>
          <w:szCs w:val="24"/>
        </w:rPr>
      </w:pPr>
      <w:r w:rsidRPr="005F3D2B">
        <w:rPr>
          <w:rFonts w:cs="Times New Roman"/>
          <w:i/>
          <w:color w:val="000000"/>
          <w:sz w:val="24"/>
          <w:szCs w:val="24"/>
        </w:rPr>
        <w:t xml:space="preserve">Мне было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проконсультироваться </w:t>
      </w:r>
      <w:r w:rsidRPr="005F3D2B">
        <w:rPr>
          <w:rFonts w:cs="Times New Roman"/>
          <w:i/>
          <w:color w:val="000000"/>
          <w:sz w:val="24"/>
          <w:szCs w:val="24"/>
        </w:rPr>
        <w:t>интересно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деятельности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>…</w:t>
      </w:r>
    </w:p>
    <w:p w:rsidR="00CF41D7" w:rsidRPr="005F3D2B" w:rsidRDefault="00CF41D7" w:rsidP="00CF41D7">
      <w:pPr>
        <w:rPr>
          <w:rFonts w:cs="Times New Roman"/>
          <w:i/>
          <w:color w:val="000000"/>
          <w:sz w:val="24"/>
          <w:szCs w:val="24"/>
        </w:rPr>
      </w:pPr>
      <w:r w:rsidRPr="005F3D2B">
        <w:rPr>
          <w:rFonts w:cs="Times New Roman"/>
          <w:i/>
          <w:color w:val="000000"/>
          <w:sz w:val="24"/>
          <w:szCs w:val="24"/>
        </w:rPr>
        <w:t xml:space="preserve">Я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адекватной </w:t>
      </w:r>
      <w:r w:rsidRPr="005F3D2B">
        <w:rPr>
          <w:rFonts w:cs="Times New Roman"/>
          <w:i/>
          <w:color w:val="000000"/>
          <w:sz w:val="24"/>
          <w:szCs w:val="24"/>
        </w:rPr>
        <w:t>хочу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стать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>еще узнать…</w:t>
      </w:r>
    </w:p>
    <w:p w:rsidR="00CF41D7" w:rsidRPr="005F3D2B" w:rsidRDefault="005F3D2B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ascii="Times New Romam" w:hAnsi="Times New Romam" w:cs="Times New Roman"/>
          <w:i/>
          <w:color w:val="000000"/>
          <w:szCs w:val="24"/>
        </w:rPr>
        <w:t>достижений </w:t>
      </w:r>
      <w:r w:rsidR="00CF41D7" w:rsidRPr="005F3D2B">
        <w:rPr>
          <w:rFonts w:cs="Times New Roman"/>
          <w:i/>
          <w:color w:val="000000"/>
          <w:sz w:val="24"/>
          <w:szCs w:val="24"/>
        </w:rPr>
        <w:t>Лист</w:t>
      </w:r>
      <w:r w:rsidRPr="005F3D2B">
        <w:rPr>
          <w:rFonts w:ascii="Times New Romam" w:hAnsi="Times New Romam" w:cs="Times New Roman"/>
          <w:i/>
          <w:color w:val="000000"/>
          <w:szCs w:val="24"/>
        </w:rPr>
        <w:t> научились</w:t>
      </w:r>
      <w:r w:rsidRPr="005F3D2B">
        <w:rPr>
          <w:rFonts w:cs="Times New Roman"/>
          <w:i/>
          <w:color w:val="000000"/>
          <w:szCs w:val="24"/>
        </w:rPr>
        <w:t xml:space="preserve"> </w:t>
      </w:r>
      <w:r w:rsidR="00CF41D7" w:rsidRPr="005F3D2B">
        <w:rPr>
          <w:rFonts w:cs="Times New Roman"/>
          <w:i/>
          <w:color w:val="000000"/>
          <w:sz w:val="24"/>
          <w:szCs w:val="24"/>
        </w:rPr>
        <w:t>самооценки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 (</w:t>
      </w:r>
      <w:r w:rsidRPr="005F3D2B">
        <w:rPr>
          <w:rFonts w:ascii="Times New Romam" w:hAnsi="Times New Romam" w:cs="Times New Roman"/>
          <w:color w:val="000000"/>
          <w:szCs w:val="24"/>
        </w:rPr>
        <w:t>тетрадей </w:t>
      </w:r>
      <w:r w:rsidR="00CF41D7" w:rsidRPr="005F3D2B">
        <w:rPr>
          <w:rFonts w:cs="Times New Roman"/>
          <w:color w:val="000000"/>
          <w:sz w:val="24"/>
          <w:szCs w:val="24"/>
        </w:rPr>
        <w:t>заполняется</w:t>
      </w:r>
      <w:r w:rsidRPr="005F3D2B">
        <w:rPr>
          <w:rFonts w:ascii="Times New Romam" w:hAnsi="Times New Romam" w:cs="Times New Roman"/>
          <w:color w:val="000000"/>
          <w:szCs w:val="24"/>
        </w:rPr>
        <w:t> подготовки</w:t>
      </w:r>
      <w:r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в </w:t>
      </w:r>
      <w:r w:rsidRPr="005F3D2B">
        <w:rPr>
          <w:rFonts w:ascii="Times New Romam" w:hAnsi="Times New Romam" w:cs="Times New Roman"/>
          <w:color w:val="000000"/>
          <w:szCs w:val="24"/>
        </w:rPr>
        <w:t>можно </w:t>
      </w:r>
      <w:r w:rsidR="00CF41D7" w:rsidRPr="005F3D2B">
        <w:rPr>
          <w:rFonts w:cs="Times New Roman"/>
          <w:color w:val="000000"/>
          <w:sz w:val="24"/>
          <w:szCs w:val="24"/>
        </w:rPr>
        <w:t>конце</w:t>
      </w:r>
      <w:r w:rsidRPr="005F3D2B">
        <w:rPr>
          <w:rFonts w:ascii="Times New Romam" w:hAnsi="Times New Romam" w:cs="Times New Roman"/>
          <w:color w:val="000000"/>
          <w:szCs w:val="24"/>
        </w:rPr>
        <w:t> планирования</w:t>
      </w:r>
      <w:r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курса, </w:t>
      </w:r>
      <w:r w:rsidRPr="005F3D2B">
        <w:rPr>
          <w:rFonts w:ascii="Times New Romam" w:hAnsi="Times New Romam" w:cs="Times New Roman"/>
          <w:color w:val="000000"/>
          <w:szCs w:val="24"/>
        </w:rPr>
        <w:t>акцент </w:t>
      </w:r>
      <w:r w:rsidR="00CF41D7" w:rsidRPr="005F3D2B">
        <w:rPr>
          <w:rFonts w:cs="Times New Roman"/>
          <w:color w:val="000000"/>
          <w:sz w:val="24"/>
          <w:szCs w:val="24"/>
        </w:rPr>
        <w:t>четверти,</w:t>
      </w:r>
      <w:r w:rsidRPr="005F3D2B">
        <w:rPr>
          <w:rFonts w:ascii="Times New Romam" w:hAnsi="Times New Romam" w:cs="Times New Roman"/>
          <w:color w:val="000000"/>
          <w:szCs w:val="24"/>
        </w:rPr>
        <w:t> помогает</w:t>
      </w:r>
      <w:r w:rsidR="00CF41D7"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в </w:t>
      </w:r>
      <w:r w:rsidRPr="005F3D2B">
        <w:rPr>
          <w:rFonts w:ascii="Times New Romam" w:hAnsi="Times New Romam" w:cs="Times New Roman"/>
          <w:color w:val="000000"/>
          <w:szCs w:val="24"/>
        </w:rPr>
        <w:t>учеников </w:t>
      </w:r>
      <w:r w:rsidR="00CF41D7" w:rsidRPr="005F3D2B">
        <w:rPr>
          <w:rFonts w:cs="Times New Roman"/>
          <w:color w:val="000000"/>
          <w:sz w:val="24"/>
          <w:szCs w:val="24"/>
        </w:rPr>
        <w:t>конце</w:t>
      </w:r>
      <w:r w:rsidRPr="005F3D2B">
        <w:rPr>
          <w:rFonts w:ascii="Times New Romam" w:hAnsi="Times New Romam" w:cs="Times New Roman"/>
          <w:color w:val="000000"/>
          <w:szCs w:val="24"/>
        </w:rPr>
        <w:t> оценивание</w:t>
      </w:r>
      <w:r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изучения </w:t>
      </w:r>
      <w:r w:rsidRPr="005F3D2B">
        <w:rPr>
          <w:rFonts w:ascii="Times New Romam" w:hAnsi="Times New Romam" w:cs="Times New Roman"/>
          <w:color w:val="000000"/>
          <w:szCs w:val="24"/>
        </w:rPr>
        <w:t>выполнял </w:t>
      </w:r>
      <w:r w:rsidR="00CF41D7" w:rsidRPr="005F3D2B">
        <w:rPr>
          <w:rFonts w:cs="Times New Roman"/>
          <w:color w:val="000000"/>
          <w:sz w:val="24"/>
          <w:szCs w:val="24"/>
        </w:rPr>
        <w:t>темы</w:t>
      </w:r>
      <w:r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gramStart"/>
      <w:r w:rsidRPr="005F3D2B">
        <w:rPr>
          <w:rFonts w:ascii="Times New Romam" w:hAnsi="Times New Romam" w:cs="Times New Roman"/>
          <w:color w:val="000000"/>
          <w:szCs w:val="24"/>
        </w:rPr>
        <w:t>должен</w:t>
      </w:r>
      <w:r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>)</w:t>
      </w:r>
      <w:proofErr w:type="gramEnd"/>
      <w:r w:rsidR="00CF41D7" w:rsidRPr="005F3D2B">
        <w:rPr>
          <w:rFonts w:cs="Times New Roman"/>
          <w:color w:val="000000"/>
          <w:sz w:val="24"/>
          <w:szCs w:val="24"/>
        </w:rPr>
        <w:t xml:space="preserve"> </w:t>
      </w:r>
    </w:p>
    <w:p w:rsidR="00CF41D7" w:rsidRPr="005F3D2B" w:rsidRDefault="00BB0700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«д</w:t>
      </w:r>
      <w:r w:rsidR="00CF41D7" w:rsidRPr="005F3D2B">
        <w:rPr>
          <w:rFonts w:cs="Times New Roman"/>
          <w:color w:val="000000"/>
          <w:sz w:val="24"/>
          <w:szCs w:val="24"/>
        </w:rPr>
        <w:t>а</w:t>
      </w:r>
      <w:r w:rsidRPr="005F3D2B">
        <w:rPr>
          <w:rFonts w:cs="Times New Roman"/>
          <w:color w:val="000000"/>
          <w:sz w:val="24"/>
          <w:szCs w:val="24"/>
        </w:rPr>
        <w:t>» -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«</w:t>
      </w:r>
      <w:r w:rsidR="00CF41D7" w:rsidRPr="005F3D2B">
        <w:rPr>
          <w:rFonts w:cs="Times New Roman"/>
          <w:color w:val="000000"/>
          <w:sz w:val="24"/>
          <w:szCs w:val="24"/>
        </w:rPr>
        <w:t>нет</w:t>
      </w:r>
      <w:r w:rsidRPr="005F3D2B">
        <w:rPr>
          <w:rFonts w:cs="Times New Roman"/>
          <w:color w:val="000000"/>
          <w:sz w:val="24"/>
          <w:szCs w:val="24"/>
        </w:rPr>
        <w:t>»</w:t>
      </w:r>
    </w:p>
    <w:p w:rsidR="00CF41D7" w:rsidRPr="005F3D2B" w:rsidRDefault="00CF41D7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1.Регулярно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орфографическая </w:t>
      </w:r>
      <w:r w:rsidRPr="005F3D2B">
        <w:rPr>
          <w:rFonts w:cs="Times New Roman"/>
          <w:color w:val="000000"/>
          <w:sz w:val="24"/>
          <w:szCs w:val="24"/>
        </w:rPr>
        <w:t>выполнял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планирование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(а) домашние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учителем </w:t>
      </w:r>
      <w:r w:rsidRPr="005F3D2B">
        <w:rPr>
          <w:rFonts w:cs="Times New Roman"/>
          <w:color w:val="000000"/>
          <w:sz w:val="24"/>
          <w:szCs w:val="24"/>
        </w:rPr>
        <w:t>задания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пятибалльную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CF41D7" w:rsidRPr="005F3D2B" w:rsidRDefault="00CF41D7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2.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По необходимости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назначения </w:t>
      </w:r>
      <w:r w:rsidRPr="005F3D2B">
        <w:rPr>
          <w:rFonts w:cs="Times New Roman"/>
          <w:color w:val="000000"/>
          <w:sz w:val="24"/>
          <w:szCs w:val="24"/>
        </w:rPr>
        <w:t>консультировался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одного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(ась) с учителем</w:t>
      </w:r>
    </w:p>
    <w:p w:rsidR="00CF41D7" w:rsidRPr="005F3D2B" w:rsidRDefault="00BB0700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3.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привыкания </w:t>
      </w:r>
      <w:proofErr w:type="gramStart"/>
      <w:r w:rsidR="00CF41D7" w:rsidRPr="005F3D2B">
        <w:rPr>
          <w:rFonts w:cs="Times New Roman"/>
          <w:color w:val="000000"/>
          <w:sz w:val="24"/>
          <w:szCs w:val="24"/>
        </w:rPr>
        <w:t>Улучшал</w:t>
      </w:r>
      <w:proofErr w:type="gramEnd"/>
      <w:r w:rsidR="005F3D2B" w:rsidRPr="005F3D2B">
        <w:rPr>
          <w:rFonts w:ascii="Times New Romam" w:hAnsi="Times New Romam" w:cs="Times New Roman"/>
          <w:color w:val="000000"/>
          <w:szCs w:val="24"/>
        </w:rPr>
        <w:t> рефлексии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(а) свои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технологий </w:t>
      </w:r>
      <w:r w:rsidR="00CF41D7" w:rsidRPr="005F3D2B">
        <w:rPr>
          <w:rFonts w:cs="Times New Roman"/>
          <w:color w:val="000000"/>
          <w:sz w:val="24"/>
          <w:szCs w:val="24"/>
        </w:rPr>
        <w:t>знания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ответить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разбивается </w:t>
      </w:r>
      <w:r w:rsidR="00CF41D7" w:rsidRPr="005F3D2B">
        <w:rPr>
          <w:rFonts w:cs="Times New Roman"/>
          <w:color w:val="000000"/>
          <w:sz w:val="24"/>
          <w:szCs w:val="24"/>
        </w:rPr>
        <w:t>исправлял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этапах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>(а) оценки</w:t>
      </w:r>
    </w:p>
    <w:p w:rsidR="00CF41D7" w:rsidRPr="005F3D2B" w:rsidRDefault="00CF41D7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4.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воспитание </w:t>
      </w:r>
      <w:proofErr w:type="gramStart"/>
      <w:r w:rsidRPr="005F3D2B">
        <w:rPr>
          <w:rFonts w:cs="Times New Roman"/>
          <w:color w:val="000000"/>
          <w:sz w:val="24"/>
          <w:szCs w:val="24"/>
        </w:rPr>
        <w:t>Регулярно</w:t>
      </w:r>
      <w:proofErr w:type="gramEnd"/>
      <w:r w:rsidR="005F3D2B" w:rsidRPr="005F3D2B">
        <w:rPr>
          <w:rFonts w:ascii="Times New Romam" w:hAnsi="Times New Romam" w:cs="Times New Roman"/>
          <w:color w:val="000000"/>
          <w:szCs w:val="24"/>
        </w:rPr>
        <w:t> справочной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вел (а)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горит </w:t>
      </w:r>
      <w:r w:rsidRPr="005F3D2B">
        <w:rPr>
          <w:rFonts w:cs="Times New Roman"/>
          <w:color w:val="000000"/>
          <w:sz w:val="24"/>
          <w:szCs w:val="24"/>
        </w:rPr>
        <w:t>записи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зелёный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в тетради</w:t>
      </w:r>
    </w:p>
    <w:p w:rsidR="00CF41D7" w:rsidRPr="005F3D2B" w:rsidRDefault="00CF41D7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lastRenderedPageBreak/>
        <w:t>5.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проанализировать </w:t>
      </w:r>
      <w:proofErr w:type="gramStart"/>
      <w:r w:rsidRPr="005F3D2B">
        <w:rPr>
          <w:rFonts w:cs="Times New Roman"/>
          <w:color w:val="000000"/>
          <w:sz w:val="24"/>
          <w:szCs w:val="24"/>
        </w:rPr>
        <w:t>Знаю</w:t>
      </w:r>
      <w:proofErr w:type="gramEnd"/>
      <w:r w:rsidRPr="005F3D2B">
        <w:rPr>
          <w:rFonts w:cs="Times New Roman"/>
          <w:color w:val="000000"/>
          <w:sz w:val="24"/>
          <w:szCs w:val="24"/>
        </w:rPr>
        <w:t>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получении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как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имеют </w:t>
      </w:r>
      <w:r w:rsidRPr="005F3D2B">
        <w:rPr>
          <w:rFonts w:cs="Times New Roman"/>
          <w:color w:val="000000"/>
          <w:sz w:val="24"/>
          <w:szCs w:val="24"/>
        </w:rPr>
        <w:t>работать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обратную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отвечая </w:t>
      </w:r>
      <w:r w:rsidRPr="005F3D2B">
        <w:rPr>
          <w:rFonts w:cs="Times New Roman"/>
          <w:color w:val="000000"/>
          <w:sz w:val="24"/>
          <w:szCs w:val="24"/>
        </w:rPr>
        <w:t>справочной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зафиксировать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литературой</w:t>
      </w:r>
    </w:p>
    <w:p w:rsidR="00CF41D7" w:rsidRPr="005F3D2B" w:rsidRDefault="00CF41D7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6.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более </w:t>
      </w:r>
      <w:proofErr w:type="gramStart"/>
      <w:r w:rsidRPr="005F3D2B">
        <w:rPr>
          <w:rFonts w:cs="Times New Roman"/>
          <w:color w:val="000000"/>
          <w:sz w:val="24"/>
          <w:szCs w:val="24"/>
        </w:rPr>
        <w:t>Умею</w:t>
      </w:r>
      <w:proofErr w:type="gramEnd"/>
      <w:r w:rsidR="005F3D2B" w:rsidRPr="005F3D2B">
        <w:rPr>
          <w:rFonts w:ascii="Times New Romam" w:hAnsi="Times New Romam" w:cs="Times New Roman"/>
          <w:color w:val="000000"/>
          <w:szCs w:val="24"/>
        </w:rPr>
        <w:t> основным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конспектировать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основные </w:t>
      </w:r>
      <w:r w:rsidRPr="005F3D2B">
        <w:rPr>
          <w:rFonts w:cs="Times New Roman"/>
          <w:color w:val="000000"/>
          <w:sz w:val="24"/>
          <w:szCs w:val="24"/>
        </w:rPr>
        <w:t>тему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методика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CF41D7" w:rsidRPr="005F3D2B" w:rsidRDefault="00CF41D7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7.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Умею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сигнальных </w:t>
      </w:r>
      <w:r w:rsidRPr="005F3D2B">
        <w:rPr>
          <w:rFonts w:cs="Times New Roman"/>
          <w:color w:val="000000"/>
          <w:sz w:val="24"/>
          <w:szCs w:val="24"/>
        </w:rPr>
        <w:t>самостоятельно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отчёты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находить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внести </w:t>
      </w:r>
      <w:r w:rsidRPr="005F3D2B">
        <w:rPr>
          <w:rFonts w:cs="Times New Roman"/>
          <w:color w:val="000000"/>
          <w:sz w:val="24"/>
          <w:szCs w:val="24"/>
        </w:rPr>
        <w:t>материал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установить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диалогу </w:t>
      </w:r>
      <w:r w:rsidRPr="005F3D2B">
        <w:rPr>
          <w:rFonts w:cs="Times New Roman"/>
          <w:color w:val="000000"/>
          <w:sz w:val="24"/>
          <w:szCs w:val="24"/>
        </w:rPr>
        <w:t>заданной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компонентам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теме</w:t>
      </w:r>
    </w:p>
    <w:p w:rsidR="00CF41D7" w:rsidRPr="005F3D2B" w:rsidRDefault="00CF41D7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8.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известны </w:t>
      </w:r>
      <w:proofErr w:type="gramStart"/>
      <w:r w:rsidRPr="005F3D2B">
        <w:rPr>
          <w:rFonts w:cs="Times New Roman"/>
          <w:color w:val="000000"/>
          <w:sz w:val="24"/>
          <w:szCs w:val="24"/>
        </w:rPr>
        <w:t>Делал</w:t>
      </w:r>
      <w:proofErr w:type="gramEnd"/>
      <w:r w:rsidR="005F3D2B" w:rsidRPr="005F3D2B">
        <w:rPr>
          <w:rFonts w:ascii="Times New Romam" w:hAnsi="Times New Romam" w:cs="Times New Roman"/>
          <w:color w:val="000000"/>
          <w:szCs w:val="24"/>
        </w:rPr>
        <w:t> возможность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(а)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класса </w:t>
      </w:r>
      <w:r w:rsidRPr="005F3D2B">
        <w:rPr>
          <w:rFonts w:cs="Times New Roman"/>
          <w:color w:val="000000"/>
          <w:sz w:val="24"/>
          <w:szCs w:val="24"/>
        </w:rPr>
        <w:t>устное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должно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сообщение</w:t>
      </w:r>
    </w:p>
    <w:p w:rsidR="00CF41D7" w:rsidRPr="005F3D2B" w:rsidRDefault="00CF41D7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9.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использования </w:t>
      </w:r>
      <w:proofErr w:type="gramStart"/>
      <w:r w:rsidRPr="005F3D2B">
        <w:rPr>
          <w:rFonts w:cs="Times New Roman"/>
          <w:color w:val="000000"/>
          <w:sz w:val="24"/>
          <w:szCs w:val="24"/>
        </w:rPr>
        <w:t>Участвовал</w:t>
      </w:r>
      <w:proofErr w:type="gramEnd"/>
      <w:r w:rsidR="005F3D2B" w:rsidRPr="005F3D2B">
        <w:rPr>
          <w:rFonts w:ascii="Times New Romam" w:hAnsi="Times New Romam" w:cs="Times New Roman"/>
          <w:color w:val="000000"/>
          <w:szCs w:val="24"/>
        </w:rPr>
        <w:t> приходит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(а) в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взаимооценивание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Pr="005F3D2B">
        <w:rPr>
          <w:rFonts w:cs="Times New Roman"/>
          <w:color w:val="000000"/>
          <w:sz w:val="24"/>
          <w:szCs w:val="24"/>
        </w:rPr>
        <w:t>беседах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записи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по изучаемому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вверх </w:t>
      </w:r>
      <w:r w:rsidRPr="005F3D2B">
        <w:rPr>
          <w:rFonts w:cs="Times New Roman"/>
          <w:color w:val="000000"/>
          <w:sz w:val="24"/>
          <w:szCs w:val="24"/>
        </w:rPr>
        <w:t>материалу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предполагается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CF41D7" w:rsidRPr="005F3D2B" w:rsidRDefault="00BB0700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10.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деятельности </w:t>
      </w:r>
      <w:r w:rsidR="00CF41D7" w:rsidRPr="005F3D2B">
        <w:rPr>
          <w:rFonts w:cs="Times New Roman"/>
          <w:color w:val="000000"/>
          <w:sz w:val="24"/>
          <w:szCs w:val="24"/>
        </w:rPr>
        <w:t>задавал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специальным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вопросы,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оптимальные </w:t>
      </w:r>
      <w:r w:rsidR="00CF41D7" w:rsidRPr="005F3D2B">
        <w:rPr>
          <w:rFonts w:cs="Times New Roman"/>
          <w:color w:val="000000"/>
          <w:sz w:val="24"/>
          <w:szCs w:val="24"/>
        </w:rPr>
        <w:t>если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расширяют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мне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приемы </w:t>
      </w:r>
      <w:r w:rsidR="00CF41D7" w:rsidRPr="005F3D2B">
        <w:rPr>
          <w:rFonts w:cs="Times New Roman"/>
          <w:color w:val="000000"/>
          <w:sz w:val="24"/>
          <w:szCs w:val="24"/>
        </w:rPr>
        <w:t>встречалось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уточняющий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CF41D7" w:rsidRPr="005F3D2B">
        <w:rPr>
          <w:rFonts w:cs="Times New Roman"/>
          <w:color w:val="000000"/>
          <w:sz w:val="24"/>
          <w:szCs w:val="24"/>
        </w:rPr>
        <w:t xml:space="preserve">непонятное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мотивирование </w:t>
      </w:r>
      <w:r w:rsidR="00CF41D7" w:rsidRPr="005F3D2B">
        <w:rPr>
          <w:rFonts w:cs="Times New Roman"/>
          <w:color w:val="000000"/>
          <w:sz w:val="24"/>
          <w:szCs w:val="24"/>
        </w:rPr>
        <w:t>слово.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плана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CF41D7" w:rsidRPr="005F3D2B" w:rsidRDefault="00CF41D7" w:rsidP="00CF41D7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11.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Я могу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являются </w:t>
      </w:r>
      <w:r w:rsidRPr="005F3D2B">
        <w:rPr>
          <w:rFonts w:cs="Times New Roman"/>
          <w:color w:val="000000"/>
          <w:sz w:val="24"/>
          <w:szCs w:val="24"/>
        </w:rPr>
        <w:t>рассказать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попросить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 том, что я сегодня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необходимые </w:t>
      </w:r>
      <w:r w:rsidRPr="005F3D2B">
        <w:rPr>
          <w:rFonts w:cs="Times New Roman"/>
          <w:color w:val="000000"/>
          <w:sz w:val="24"/>
          <w:szCs w:val="24"/>
        </w:rPr>
        <w:t>узнал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оценивания </w:t>
      </w:r>
      <w:r w:rsidRPr="005F3D2B">
        <w:rPr>
          <w:rFonts w:cs="Times New Roman"/>
          <w:color w:val="000000"/>
          <w:sz w:val="24"/>
          <w:szCs w:val="24"/>
        </w:rPr>
        <w:t>уроке.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использовать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CF41D7" w:rsidRPr="005F3D2B" w:rsidRDefault="00CF41D7" w:rsidP="0046681A">
      <w:pPr>
        <w:jc w:val="center"/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Карта самоотчета</w:t>
      </w:r>
    </w:p>
    <w:p w:rsidR="00FD0901" w:rsidRPr="005F3D2B" w:rsidRDefault="00FD0901" w:rsidP="0046681A">
      <w:pPr>
        <w:jc w:val="center"/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Методика «Карта самоотчёта»</w:t>
      </w:r>
    </w:p>
    <w:p w:rsidR="00FD0901" w:rsidRPr="005F3D2B" w:rsidRDefault="0046681A" w:rsidP="00FD0901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Она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справился </w:t>
      </w:r>
      <w:r w:rsidRPr="005F3D2B">
        <w:rPr>
          <w:rFonts w:cs="Times New Roman"/>
          <w:color w:val="000000"/>
          <w:sz w:val="24"/>
          <w:szCs w:val="24"/>
        </w:rPr>
        <w:t>п</w:t>
      </w:r>
      <w:r w:rsidR="00FD0901" w:rsidRPr="005F3D2B">
        <w:rPr>
          <w:rFonts w:cs="Times New Roman"/>
          <w:color w:val="000000"/>
          <w:sz w:val="24"/>
          <w:szCs w:val="24"/>
        </w:rPr>
        <w:t>озволяет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карта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обучать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причинно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spellStart"/>
      <w:r w:rsidR="00FD0901" w:rsidRPr="005F3D2B">
        <w:rPr>
          <w:rFonts w:cs="Times New Roman"/>
          <w:color w:val="000000"/>
          <w:sz w:val="24"/>
          <w:szCs w:val="24"/>
        </w:rPr>
        <w:t>самооцениванию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результату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как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стадии </w:t>
      </w:r>
      <w:r w:rsidR="00FD0901" w:rsidRPr="005F3D2B">
        <w:rPr>
          <w:rFonts w:cs="Times New Roman"/>
          <w:color w:val="000000"/>
          <w:sz w:val="24"/>
          <w:szCs w:val="24"/>
        </w:rPr>
        <w:t>самых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развёрнутом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младших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учителю </w:t>
      </w:r>
      <w:r w:rsidR="00FD0901" w:rsidRPr="005F3D2B">
        <w:rPr>
          <w:rFonts w:cs="Times New Roman"/>
          <w:color w:val="000000"/>
          <w:sz w:val="24"/>
          <w:szCs w:val="24"/>
        </w:rPr>
        <w:t>учеников,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непонятное</w:t>
      </w:r>
      <w:r w:rsidR="00FD0901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поскольку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вопросами </w:t>
      </w:r>
      <w:r w:rsidR="00FD0901" w:rsidRPr="005F3D2B">
        <w:rPr>
          <w:rFonts w:cs="Times New Roman"/>
          <w:color w:val="000000"/>
          <w:sz w:val="24"/>
          <w:szCs w:val="24"/>
        </w:rPr>
        <w:t>основана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включались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на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успешно </w:t>
      </w:r>
      <w:r w:rsidR="00FD0901" w:rsidRPr="005F3D2B">
        <w:rPr>
          <w:rFonts w:cs="Times New Roman"/>
          <w:color w:val="000000"/>
          <w:sz w:val="24"/>
          <w:szCs w:val="24"/>
        </w:rPr>
        <w:t>использовании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также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понятных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самооценки </w:t>
      </w:r>
      <w:r w:rsidR="00FD0901" w:rsidRPr="005F3D2B">
        <w:rPr>
          <w:rFonts w:cs="Times New Roman"/>
          <w:color w:val="000000"/>
          <w:sz w:val="24"/>
          <w:szCs w:val="24"/>
        </w:rPr>
        <w:t>детям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формулировать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простых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путей </w:t>
      </w:r>
      <w:r w:rsidR="00FD0901" w:rsidRPr="005F3D2B">
        <w:rPr>
          <w:rFonts w:cs="Times New Roman"/>
          <w:color w:val="000000"/>
          <w:sz w:val="24"/>
          <w:szCs w:val="24"/>
        </w:rPr>
        <w:t>символов,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инструментом</w:t>
      </w:r>
      <w:r w:rsidR="00FD0901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так и детей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которой </w:t>
      </w:r>
      <w:r w:rsidR="00FD0901" w:rsidRPr="005F3D2B">
        <w:rPr>
          <w:rFonts w:cs="Times New Roman"/>
          <w:color w:val="000000"/>
          <w:sz w:val="24"/>
          <w:szCs w:val="24"/>
        </w:rPr>
        <w:t>более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просто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старшего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работы </w:t>
      </w:r>
      <w:r w:rsidR="00FD0901" w:rsidRPr="005F3D2B">
        <w:rPr>
          <w:rFonts w:cs="Times New Roman"/>
          <w:color w:val="000000"/>
          <w:sz w:val="24"/>
          <w:szCs w:val="24"/>
        </w:rPr>
        <w:t>возраста.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ситуациях</w:t>
      </w:r>
      <w:r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При использовании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правильности </w:t>
      </w:r>
      <w:r w:rsidR="00FD0901" w:rsidRPr="005F3D2B">
        <w:rPr>
          <w:rFonts w:cs="Times New Roman"/>
          <w:color w:val="000000"/>
          <w:sz w:val="24"/>
          <w:szCs w:val="24"/>
        </w:rPr>
        <w:t>карты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ответ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самоотчета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критериальное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="00FD0901" w:rsidRPr="005F3D2B">
        <w:rPr>
          <w:rFonts w:cs="Times New Roman"/>
          <w:color w:val="000000"/>
          <w:sz w:val="24"/>
          <w:szCs w:val="24"/>
        </w:rPr>
        <w:t>применяются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использованы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различные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ученики </w:t>
      </w:r>
      <w:r w:rsidR="00FD0901" w:rsidRPr="005F3D2B">
        <w:rPr>
          <w:rFonts w:cs="Times New Roman"/>
          <w:color w:val="000000"/>
          <w:sz w:val="24"/>
          <w:szCs w:val="24"/>
        </w:rPr>
        <w:t>изображения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хорошо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лампочки,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желаемые </w:t>
      </w:r>
      <w:r w:rsidR="00FD0901" w:rsidRPr="005F3D2B">
        <w:rPr>
          <w:rFonts w:cs="Times New Roman"/>
          <w:color w:val="000000"/>
          <w:sz w:val="24"/>
          <w:szCs w:val="24"/>
        </w:rPr>
        <w:t>которые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некоторых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соответствуют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полезные </w:t>
      </w:r>
      <w:r w:rsidR="00FD0901" w:rsidRPr="005F3D2B">
        <w:rPr>
          <w:rFonts w:cs="Times New Roman"/>
          <w:color w:val="000000"/>
          <w:sz w:val="24"/>
          <w:szCs w:val="24"/>
        </w:rPr>
        <w:t>трем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планирования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возможным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подходы </w:t>
      </w:r>
      <w:r w:rsidR="00FD0901" w:rsidRPr="005F3D2B">
        <w:rPr>
          <w:rFonts w:cs="Times New Roman"/>
          <w:color w:val="000000"/>
          <w:sz w:val="24"/>
          <w:szCs w:val="24"/>
        </w:rPr>
        <w:t>вариантам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участников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 xml:space="preserve">ответа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какие </w:t>
      </w:r>
      <w:r w:rsidR="00FD0901" w:rsidRPr="005F3D2B">
        <w:rPr>
          <w:rFonts w:cs="Times New Roman"/>
          <w:color w:val="000000"/>
          <w:sz w:val="24"/>
          <w:szCs w:val="24"/>
        </w:rPr>
        <w:t>учащихся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собственные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D0901" w:rsidRPr="005F3D2B">
        <w:rPr>
          <w:rFonts w:cs="Times New Roman"/>
          <w:color w:val="000000"/>
          <w:sz w:val="24"/>
          <w:szCs w:val="24"/>
        </w:rPr>
        <w:t>на вопросы:</w:t>
      </w:r>
    </w:p>
    <w:p w:rsidR="00FD0901" w:rsidRPr="005F3D2B" w:rsidRDefault="00FD0901" w:rsidP="00FD0901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 «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процесс </w:t>
      </w:r>
      <w:r w:rsidRPr="005F3D2B">
        <w:rPr>
          <w:rFonts w:cs="Times New Roman"/>
          <w:color w:val="000000"/>
          <w:sz w:val="24"/>
          <w:szCs w:val="24"/>
        </w:rPr>
        <w:t>Этого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формирующего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не было –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учебного </w:t>
      </w:r>
      <w:r w:rsidRPr="005F3D2B">
        <w:rPr>
          <w:rFonts w:cs="Times New Roman"/>
          <w:color w:val="000000"/>
          <w:sz w:val="24"/>
          <w:szCs w:val="24"/>
        </w:rPr>
        <w:t>лампочка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можно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нужно </w:t>
      </w:r>
      <w:r w:rsidRPr="005F3D2B">
        <w:rPr>
          <w:rFonts w:cs="Times New Roman"/>
          <w:color w:val="000000"/>
          <w:sz w:val="24"/>
          <w:szCs w:val="24"/>
        </w:rPr>
        <w:t>горит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gramStart"/>
      <w:r w:rsidR="005F3D2B" w:rsidRPr="005F3D2B">
        <w:rPr>
          <w:rFonts w:ascii="Times New Romam" w:hAnsi="Times New Romam" w:cs="Times New Roman"/>
          <w:color w:val="000000"/>
          <w:szCs w:val="24"/>
        </w:rPr>
        <w:t>подходов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»</w:t>
      </w:r>
      <w:proofErr w:type="gramEnd"/>
      <w:r w:rsidRPr="005F3D2B">
        <w:rPr>
          <w:rFonts w:cs="Times New Roman"/>
          <w:color w:val="000000"/>
          <w:sz w:val="24"/>
          <w:szCs w:val="24"/>
        </w:rPr>
        <w:t>;</w:t>
      </w:r>
    </w:p>
    <w:p w:rsidR="00FD0901" w:rsidRPr="005F3D2B" w:rsidRDefault="00FD0901" w:rsidP="00FD0901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 «Это было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оценке </w:t>
      </w:r>
      <w:r w:rsidRPr="005F3D2B">
        <w:rPr>
          <w:rFonts w:cs="Times New Roman"/>
          <w:color w:val="000000"/>
          <w:sz w:val="24"/>
          <w:szCs w:val="24"/>
        </w:rPr>
        <w:t>иногда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ребята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– лампочка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конкретным </w:t>
      </w:r>
      <w:r w:rsidRPr="005F3D2B">
        <w:rPr>
          <w:rFonts w:cs="Times New Roman"/>
          <w:color w:val="000000"/>
          <w:sz w:val="24"/>
          <w:szCs w:val="24"/>
        </w:rPr>
        <w:t>горит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gramStart"/>
      <w:r w:rsidR="005F3D2B" w:rsidRPr="005F3D2B">
        <w:rPr>
          <w:rFonts w:ascii="Times New Romam" w:hAnsi="Times New Romam" w:cs="Times New Roman"/>
          <w:color w:val="000000"/>
          <w:szCs w:val="24"/>
        </w:rPr>
        <w:t>формам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»</w:t>
      </w:r>
      <w:proofErr w:type="gramEnd"/>
      <w:r w:rsidRPr="005F3D2B">
        <w:rPr>
          <w:rFonts w:cs="Times New Roman"/>
          <w:color w:val="000000"/>
          <w:sz w:val="24"/>
          <w:szCs w:val="24"/>
        </w:rPr>
        <w:t>;</w:t>
      </w:r>
    </w:p>
    <w:p w:rsidR="00FD0901" w:rsidRPr="005F3D2B" w:rsidRDefault="00FD0901" w:rsidP="00FD0901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 «Это было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этапов </w:t>
      </w:r>
      <w:r w:rsidRPr="005F3D2B">
        <w:rPr>
          <w:rFonts w:cs="Times New Roman"/>
          <w:color w:val="000000"/>
          <w:sz w:val="24"/>
          <w:szCs w:val="24"/>
        </w:rPr>
        <w:t>часто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образования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или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высветились </w:t>
      </w:r>
      <w:r w:rsidRPr="005F3D2B">
        <w:rPr>
          <w:rFonts w:cs="Times New Roman"/>
          <w:color w:val="000000"/>
          <w:sz w:val="24"/>
          <w:szCs w:val="24"/>
        </w:rPr>
        <w:t>всегда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посмотрев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– лампочка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работы </w:t>
      </w:r>
      <w:r w:rsidRPr="005F3D2B">
        <w:rPr>
          <w:rFonts w:cs="Times New Roman"/>
          <w:color w:val="000000"/>
          <w:sz w:val="24"/>
          <w:szCs w:val="24"/>
        </w:rPr>
        <w:t>горит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работы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очень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обучению </w:t>
      </w:r>
      <w:r w:rsidRPr="005F3D2B">
        <w:rPr>
          <w:rFonts w:cs="Times New Roman"/>
          <w:color w:val="000000"/>
          <w:sz w:val="24"/>
          <w:szCs w:val="24"/>
        </w:rPr>
        <w:t>ярко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gramStart"/>
      <w:r w:rsidR="005F3D2B" w:rsidRPr="005F3D2B">
        <w:rPr>
          <w:rFonts w:ascii="Times New Romam" w:hAnsi="Times New Romam" w:cs="Times New Roman"/>
          <w:color w:val="000000"/>
          <w:szCs w:val="24"/>
        </w:rPr>
        <w:t>принимает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»</w:t>
      </w:r>
      <w:proofErr w:type="gramEnd"/>
      <w:r w:rsidRPr="005F3D2B">
        <w:rPr>
          <w:rFonts w:cs="Times New Roman"/>
          <w:color w:val="000000"/>
          <w:sz w:val="24"/>
          <w:szCs w:val="24"/>
        </w:rPr>
        <w:t>.</w:t>
      </w:r>
    </w:p>
    <w:p w:rsidR="00FD0901" w:rsidRPr="005F3D2B" w:rsidRDefault="00FD0901" w:rsidP="00FD0901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Использование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узнали </w:t>
      </w:r>
      <w:r w:rsidRPr="005F3D2B">
        <w:rPr>
          <w:rFonts w:cs="Times New Roman"/>
          <w:color w:val="000000"/>
          <w:sz w:val="24"/>
          <w:szCs w:val="24"/>
        </w:rPr>
        <w:t>данной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дорожек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карты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академическая </w:t>
      </w:r>
      <w:r w:rsidRPr="005F3D2B">
        <w:rPr>
          <w:rFonts w:cs="Times New Roman"/>
          <w:color w:val="000000"/>
          <w:sz w:val="24"/>
          <w:szCs w:val="24"/>
        </w:rPr>
        <w:t>позволит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отвечают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ученику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наиболее </w:t>
      </w:r>
      <w:r w:rsidRPr="005F3D2B">
        <w:rPr>
          <w:rFonts w:cs="Times New Roman"/>
          <w:color w:val="000000"/>
          <w:sz w:val="24"/>
          <w:szCs w:val="24"/>
        </w:rPr>
        <w:t>проанализировать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планировать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свой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бальная </w:t>
      </w:r>
      <w:r w:rsidRPr="005F3D2B">
        <w:rPr>
          <w:rFonts w:cs="Times New Roman"/>
          <w:color w:val="000000"/>
          <w:sz w:val="24"/>
          <w:szCs w:val="24"/>
        </w:rPr>
        <w:t>опыт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оценивания </w:t>
      </w:r>
      <w:r w:rsidRPr="005F3D2B">
        <w:rPr>
          <w:rFonts w:cs="Times New Roman"/>
          <w:color w:val="000000"/>
          <w:sz w:val="24"/>
          <w:szCs w:val="24"/>
        </w:rPr>
        <w:t>сделать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простым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на основе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просмотрев </w:t>
      </w:r>
      <w:r w:rsidRPr="005F3D2B">
        <w:rPr>
          <w:rFonts w:cs="Times New Roman"/>
          <w:color w:val="000000"/>
          <w:sz w:val="24"/>
          <w:szCs w:val="24"/>
        </w:rPr>
        <w:t>этих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модели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самонаблюдений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ученике </w:t>
      </w:r>
      <w:r w:rsidRPr="005F3D2B">
        <w:rPr>
          <w:rFonts w:cs="Times New Roman"/>
          <w:color w:val="000000"/>
          <w:sz w:val="24"/>
          <w:szCs w:val="24"/>
        </w:rPr>
        <w:t>полезные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слово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выводы.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направлен </w:t>
      </w:r>
      <w:r w:rsidRPr="005F3D2B">
        <w:rPr>
          <w:rFonts w:cs="Times New Roman"/>
          <w:color w:val="000000"/>
          <w:sz w:val="24"/>
          <w:szCs w:val="24"/>
        </w:rPr>
        <w:t>Кроме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использование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того,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заполнение </w:t>
      </w:r>
      <w:r w:rsidRPr="005F3D2B">
        <w:rPr>
          <w:rFonts w:cs="Times New Roman"/>
          <w:color w:val="000000"/>
          <w:sz w:val="24"/>
          <w:szCs w:val="24"/>
        </w:rPr>
        <w:t>карта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преподавательские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ещё раз напоминает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учеников </w:t>
      </w:r>
      <w:r w:rsidRPr="005F3D2B">
        <w:rPr>
          <w:rFonts w:cs="Times New Roman"/>
          <w:color w:val="000000"/>
          <w:sz w:val="24"/>
          <w:szCs w:val="24"/>
        </w:rPr>
        <w:t>детям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высокий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 том, каковы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кроме </w:t>
      </w:r>
      <w:r w:rsidRPr="005F3D2B">
        <w:rPr>
          <w:rFonts w:cs="Times New Roman"/>
          <w:color w:val="000000"/>
          <w:sz w:val="24"/>
          <w:szCs w:val="24"/>
        </w:rPr>
        <w:t>были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возникновение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своевременно </w:t>
      </w:r>
      <w:r w:rsidRPr="005F3D2B">
        <w:rPr>
          <w:rFonts w:cs="Times New Roman"/>
          <w:color w:val="000000"/>
          <w:sz w:val="24"/>
          <w:szCs w:val="24"/>
        </w:rPr>
        <w:t>учебные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самих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задачи,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реальном </w:t>
      </w:r>
      <w:r w:rsidRPr="005F3D2B">
        <w:rPr>
          <w:rFonts w:cs="Times New Roman"/>
          <w:color w:val="000000"/>
          <w:sz w:val="24"/>
          <w:szCs w:val="24"/>
        </w:rPr>
        <w:t>чему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повысить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они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логические </w:t>
      </w:r>
      <w:r w:rsidRPr="005F3D2B">
        <w:rPr>
          <w:rFonts w:cs="Times New Roman"/>
          <w:color w:val="000000"/>
          <w:sz w:val="24"/>
          <w:szCs w:val="24"/>
        </w:rPr>
        <w:t>учились,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относится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чего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должно </w:t>
      </w:r>
      <w:r w:rsidRPr="005F3D2B">
        <w:rPr>
          <w:rFonts w:cs="Times New Roman"/>
          <w:color w:val="000000"/>
          <w:sz w:val="24"/>
          <w:szCs w:val="24"/>
        </w:rPr>
        <w:t>ожидает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узнал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от них учитель.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познания </w:t>
      </w:r>
      <w:r w:rsidRPr="005F3D2B">
        <w:rPr>
          <w:rFonts w:cs="Times New Roman"/>
          <w:color w:val="000000"/>
          <w:sz w:val="24"/>
          <w:szCs w:val="24"/>
        </w:rPr>
        <w:t>Подобную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рациональное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карту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должно </w:t>
      </w:r>
      <w:r w:rsidRPr="005F3D2B">
        <w:rPr>
          <w:rFonts w:cs="Times New Roman"/>
          <w:color w:val="000000"/>
          <w:sz w:val="24"/>
          <w:szCs w:val="24"/>
        </w:rPr>
        <w:t>учитель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межличностных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может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поднимают </w:t>
      </w:r>
      <w:r w:rsidRPr="005F3D2B">
        <w:rPr>
          <w:rFonts w:cs="Times New Roman"/>
          <w:color w:val="000000"/>
          <w:sz w:val="24"/>
          <w:szCs w:val="24"/>
        </w:rPr>
        <w:t>составить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данного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для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перфокарта </w:t>
      </w:r>
      <w:r w:rsidRPr="005F3D2B">
        <w:rPr>
          <w:rFonts w:cs="Times New Roman"/>
          <w:color w:val="000000"/>
          <w:sz w:val="24"/>
          <w:szCs w:val="24"/>
        </w:rPr>
        <w:t>любого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оказалось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предмета,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необходимы </w:t>
      </w:r>
      <w:r w:rsidRPr="005F3D2B">
        <w:rPr>
          <w:rFonts w:cs="Times New Roman"/>
          <w:color w:val="000000"/>
          <w:sz w:val="24"/>
          <w:szCs w:val="24"/>
        </w:rPr>
        <w:t>обозначив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определять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 ней как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учителя </w:t>
      </w:r>
      <w:r w:rsidRPr="005F3D2B">
        <w:rPr>
          <w:rFonts w:cs="Times New Roman"/>
          <w:color w:val="000000"/>
          <w:sz w:val="24"/>
          <w:szCs w:val="24"/>
        </w:rPr>
        <w:t>конкретные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карта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предметные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только </w:t>
      </w:r>
      <w:r w:rsidRPr="005F3D2B">
        <w:rPr>
          <w:rFonts w:cs="Times New Roman"/>
          <w:color w:val="000000"/>
          <w:sz w:val="24"/>
          <w:szCs w:val="24"/>
        </w:rPr>
        <w:t>умения,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важнейших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так и способы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выстраивают </w:t>
      </w:r>
      <w:r w:rsidRPr="005F3D2B">
        <w:rPr>
          <w:rFonts w:cs="Times New Roman"/>
          <w:color w:val="000000"/>
          <w:sz w:val="24"/>
          <w:szCs w:val="24"/>
        </w:rPr>
        <w:t>деятельности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межличностных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именно </w:t>
      </w:r>
      <w:r w:rsidRPr="005F3D2B">
        <w:rPr>
          <w:rFonts w:cs="Times New Roman"/>
          <w:color w:val="000000"/>
          <w:sz w:val="24"/>
          <w:szCs w:val="24"/>
        </w:rPr>
        <w:t>общие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деятельности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учебные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большой </w:t>
      </w:r>
      <w:r w:rsidRPr="005F3D2B">
        <w:rPr>
          <w:rFonts w:cs="Times New Roman"/>
          <w:color w:val="000000"/>
          <w:sz w:val="24"/>
          <w:szCs w:val="24"/>
        </w:rPr>
        <w:t>умения.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крестик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F955E8" w:rsidRPr="005F3D2B" w:rsidRDefault="00F955E8" w:rsidP="00FD0901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C1C89BC" wp14:editId="6DDCE788">
            <wp:extent cx="4639310" cy="3066415"/>
            <wp:effectExtent l="0" t="0" r="889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72F" w:rsidRPr="005F3D2B" w:rsidRDefault="00CF46E2" w:rsidP="00CF41D7">
      <w:pPr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Самооценка по каждой работе</w:t>
      </w:r>
    </w:p>
    <w:p w:rsidR="00CF41D7" w:rsidRPr="005F3D2B" w:rsidRDefault="000C3E72" w:rsidP="00B938B0">
      <w:pPr>
        <w:rPr>
          <w:rFonts w:cs="Times New Roman"/>
          <w:color w:val="000000"/>
        </w:rPr>
      </w:pPr>
      <w:r w:rsidRPr="005F3D2B">
        <w:rPr>
          <w:rFonts w:cs="Times New Roman"/>
          <w:noProof/>
          <w:color w:val="000000"/>
          <w:lang w:eastAsia="ru-RU"/>
        </w:rPr>
        <w:drawing>
          <wp:inline distT="0" distB="0" distL="0" distR="0" wp14:anchorId="4EAB3E85" wp14:editId="1A8A66BC">
            <wp:extent cx="5343525" cy="31515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66" cy="3246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81A" w:rsidRPr="005F3D2B" w:rsidRDefault="0046681A" w:rsidP="00B938B0">
      <w:pPr>
        <w:rPr>
          <w:rFonts w:cs="Times New Roman"/>
          <w:b/>
          <w:color w:val="000000"/>
        </w:rPr>
      </w:pPr>
    </w:p>
    <w:p w:rsidR="0046681A" w:rsidRPr="005F3D2B" w:rsidRDefault="0046681A" w:rsidP="00B938B0">
      <w:pPr>
        <w:rPr>
          <w:rFonts w:cs="Times New Roman"/>
          <w:b/>
          <w:color w:val="000000"/>
        </w:rPr>
      </w:pPr>
    </w:p>
    <w:p w:rsidR="007F5005" w:rsidRPr="005F3D2B" w:rsidRDefault="007F5005" w:rsidP="00B938B0">
      <w:pPr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Лист достижений обучающегося</w:t>
      </w:r>
    </w:p>
    <w:tbl>
      <w:tblPr>
        <w:tblW w:w="9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4"/>
        <w:gridCol w:w="4750"/>
      </w:tblGrid>
      <w:tr w:rsidR="007F5005" w:rsidRPr="005F3D2B" w:rsidTr="00D5052D">
        <w:trPr>
          <w:trHeight w:val="515"/>
        </w:trPr>
        <w:tc>
          <w:tcPr>
            <w:tcW w:w="4804" w:type="dxa"/>
            <w:shd w:val="clear" w:color="auto" w:fill="auto"/>
          </w:tcPr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Вид работы </w:t>
            </w:r>
          </w:p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0" w:type="dxa"/>
            <w:shd w:val="clear" w:color="auto" w:fill="auto"/>
          </w:tcPr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Оценка </w:t>
            </w:r>
          </w:p>
        </w:tc>
      </w:tr>
      <w:tr w:rsidR="007F5005" w:rsidRPr="005F3D2B" w:rsidTr="00F955E8">
        <w:trPr>
          <w:trHeight w:val="407"/>
        </w:trPr>
        <w:tc>
          <w:tcPr>
            <w:tcW w:w="4804" w:type="dxa"/>
            <w:shd w:val="clear" w:color="auto" w:fill="auto"/>
          </w:tcPr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Орфографическая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выполнена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разминка.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навыки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4750" w:type="dxa"/>
            <w:shd w:val="clear" w:color="auto" w:fill="auto"/>
          </w:tcPr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955E8" w:rsidRPr="005F3D2B" w:rsidTr="00F955E8">
        <w:trPr>
          <w:trHeight w:val="556"/>
        </w:trPr>
        <w:tc>
          <w:tcPr>
            <w:tcW w:w="4804" w:type="dxa"/>
            <w:shd w:val="clear" w:color="auto" w:fill="auto"/>
          </w:tcPr>
          <w:p w:rsidR="00F955E8" w:rsidRPr="005F3D2B" w:rsidRDefault="00F955E8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Составь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системе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предложение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смысл</w:t>
            </w:r>
            <w:r w:rsidR="005F3D2B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согласно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отражает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заданию.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начальной</w:t>
            </w:r>
            <w:r w:rsidR="005F3D2B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4750" w:type="dxa"/>
            <w:shd w:val="clear" w:color="auto" w:fill="auto"/>
          </w:tcPr>
          <w:p w:rsidR="00F955E8" w:rsidRPr="005F3D2B" w:rsidRDefault="00F955E8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5005" w:rsidRPr="005F3D2B" w:rsidTr="00F955E8">
        <w:trPr>
          <w:trHeight w:val="408"/>
        </w:trPr>
        <w:tc>
          <w:tcPr>
            <w:tcW w:w="4804" w:type="dxa"/>
            <w:shd w:val="clear" w:color="auto" w:fill="auto"/>
          </w:tcPr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методика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схемы,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понятий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алгоритма</w:t>
            </w:r>
          </w:p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0" w:type="dxa"/>
            <w:shd w:val="clear" w:color="auto" w:fill="auto"/>
          </w:tcPr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5005" w:rsidRPr="005F3D2B" w:rsidTr="00D5052D">
        <w:trPr>
          <w:trHeight w:val="580"/>
        </w:trPr>
        <w:tc>
          <w:tcPr>
            <w:tcW w:w="4804" w:type="dxa"/>
            <w:shd w:val="clear" w:color="auto" w:fill="auto"/>
          </w:tcPr>
          <w:p w:rsidR="007F5005" w:rsidRPr="005F3D2B" w:rsidRDefault="005F3D2B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lastRenderedPageBreak/>
              <w:t>заполнение 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Найди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основным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тексте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уровень 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слова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трудности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 данную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данного 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орфограмму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следствие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7F5005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(самопроверка)</w:t>
            </w:r>
          </w:p>
        </w:tc>
        <w:tc>
          <w:tcPr>
            <w:tcW w:w="4750" w:type="dxa"/>
            <w:shd w:val="clear" w:color="auto" w:fill="auto"/>
          </w:tcPr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5005" w:rsidRPr="005F3D2B" w:rsidTr="00F955E8">
        <w:trPr>
          <w:trHeight w:val="665"/>
        </w:trPr>
        <w:tc>
          <w:tcPr>
            <w:tcW w:w="4804" w:type="dxa"/>
            <w:shd w:val="clear" w:color="auto" w:fill="auto"/>
          </w:tcPr>
          <w:p w:rsidR="007F5005" w:rsidRPr="005F3D2B" w:rsidRDefault="005F3D2B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других 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Упражнение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важные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7F5005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(взаимопроверка) </w:t>
            </w:r>
          </w:p>
        </w:tc>
        <w:tc>
          <w:tcPr>
            <w:tcW w:w="4750" w:type="dxa"/>
            <w:shd w:val="clear" w:color="auto" w:fill="auto"/>
          </w:tcPr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955E8" w:rsidRPr="005F3D2B" w:rsidTr="00F955E8">
        <w:trPr>
          <w:trHeight w:val="665"/>
        </w:trPr>
        <w:tc>
          <w:tcPr>
            <w:tcW w:w="4804" w:type="dxa"/>
            <w:shd w:val="clear" w:color="auto" w:fill="auto"/>
          </w:tcPr>
          <w:p w:rsidR="00F955E8" w:rsidRPr="005F3D2B" w:rsidRDefault="005F3D2B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деятельности 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Подбери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наиболее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синонимы (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учеников 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антонимы,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начальной</w:t>
            </w:r>
            <w:r w:rsidR="00F955E8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омонимы,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учителю 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паронимы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</w:t>
            </w:r>
            <w:proofErr w:type="gramStart"/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учитель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50" w:type="dxa"/>
            <w:shd w:val="clear" w:color="auto" w:fill="auto"/>
          </w:tcPr>
          <w:p w:rsidR="00F955E8" w:rsidRPr="005F3D2B" w:rsidRDefault="00F955E8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5005" w:rsidRPr="005F3D2B" w:rsidTr="00D5052D">
        <w:trPr>
          <w:trHeight w:val="386"/>
        </w:trPr>
        <w:tc>
          <w:tcPr>
            <w:tcW w:w="4804" w:type="dxa"/>
            <w:shd w:val="clear" w:color="auto" w:fill="auto"/>
          </w:tcPr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Перфокарта «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возможность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Проверь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которые</w:t>
            </w:r>
            <w:r w:rsidR="005F3D2B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себя»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0" w:type="dxa"/>
            <w:shd w:val="clear" w:color="auto" w:fill="auto"/>
          </w:tcPr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5005" w:rsidRPr="005F3D2B" w:rsidTr="00F955E8">
        <w:trPr>
          <w:trHeight w:val="323"/>
        </w:trPr>
        <w:tc>
          <w:tcPr>
            <w:tcW w:w="4804" w:type="dxa"/>
            <w:shd w:val="clear" w:color="auto" w:fill="auto"/>
          </w:tcPr>
          <w:p w:rsidR="007F5005" w:rsidRPr="005F3D2B" w:rsidRDefault="005F3D2B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подведение 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Дифференцированное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обучающихся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творческое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результате </w:t>
            </w:r>
            <w:r w:rsidR="007F5005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задание</w:t>
            </w:r>
            <w:r w:rsidR="00F955E8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проанализировать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0" w:type="dxa"/>
            <w:shd w:val="clear" w:color="auto" w:fill="auto"/>
          </w:tcPr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5005" w:rsidRPr="005F3D2B" w:rsidTr="00D5052D">
        <w:trPr>
          <w:trHeight w:val="773"/>
        </w:trPr>
        <w:tc>
          <w:tcPr>
            <w:tcW w:w="4804" w:type="dxa"/>
            <w:shd w:val="clear" w:color="auto" w:fill="auto"/>
          </w:tcPr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4750" w:type="dxa"/>
            <w:shd w:val="clear" w:color="auto" w:fill="auto"/>
          </w:tcPr>
          <w:p w:rsidR="007F5005" w:rsidRPr="005F3D2B" w:rsidRDefault="007F5005" w:rsidP="007F5005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F5005" w:rsidRPr="005F3D2B" w:rsidRDefault="007F5005" w:rsidP="00B938B0">
      <w:pPr>
        <w:rPr>
          <w:rFonts w:cs="Times New Roman"/>
          <w:color w:val="000000"/>
        </w:rPr>
      </w:pPr>
    </w:p>
    <w:p w:rsidR="007F5005" w:rsidRPr="005F3D2B" w:rsidRDefault="007F5005" w:rsidP="00B938B0">
      <w:pPr>
        <w:rPr>
          <w:rFonts w:cs="Times New Roman"/>
          <w:color w:val="000000"/>
        </w:rPr>
      </w:pPr>
      <w:r w:rsidRPr="005F3D2B">
        <w:rPr>
          <w:rFonts w:cs="Times New Roman"/>
          <w:noProof/>
          <w:color w:val="000000"/>
          <w:lang w:eastAsia="ru-RU"/>
        </w:rPr>
        <w:drawing>
          <wp:inline distT="0" distB="0" distL="0" distR="0" wp14:anchorId="4A93FBC9" wp14:editId="2A2F1E6B">
            <wp:extent cx="5798306" cy="27368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93" cy="275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8B0" w:rsidRPr="005F3D2B" w:rsidRDefault="00B938B0" w:rsidP="00B938B0">
      <w:pPr>
        <w:rPr>
          <w:rFonts w:cs="Times New Roman"/>
          <w:color w:val="000000"/>
        </w:rPr>
      </w:pPr>
    </w:p>
    <w:p w:rsidR="00D5052D" w:rsidRPr="005F3D2B" w:rsidRDefault="002817BF" w:rsidP="00F955E8">
      <w:pPr>
        <w:jc w:val="center"/>
        <w:rPr>
          <w:rFonts w:cs="Times New Roman"/>
          <w:b/>
          <w:color w:val="000000"/>
          <w:sz w:val="24"/>
          <w:szCs w:val="24"/>
        </w:rPr>
      </w:pPr>
      <w:proofErr w:type="spellStart"/>
      <w:r w:rsidRPr="005F3D2B">
        <w:rPr>
          <w:rFonts w:cs="Times New Roman"/>
          <w:b/>
          <w:color w:val="000000"/>
          <w:sz w:val="24"/>
          <w:szCs w:val="24"/>
        </w:rPr>
        <w:t>Критериальное</w:t>
      </w:r>
      <w:proofErr w:type="spellEnd"/>
      <w:r w:rsidRPr="005F3D2B">
        <w:rPr>
          <w:rFonts w:cs="Times New Roman"/>
          <w:b/>
          <w:color w:val="000000"/>
          <w:sz w:val="24"/>
          <w:szCs w:val="24"/>
        </w:rPr>
        <w:t xml:space="preserve"> </w:t>
      </w:r>
      <w:proofErr w:type="spellStart"/>
      <w:r w:rsidRPr="005F3D2B">
        <w:rPr>
          <w:rFonts w:cs="Times New Roman"/>
          <w:b/>
          <w:color w:val="000000"/>
          <w:sz w:val="24"/>
          <w:szCs w:val="24"/>
        </w:rPr>
        <w:t>взаимооценивание</w:t>
      </w:r>
      <w:proofErr w:type="spellEnd"/>
    </w:p>
    <w:p w:rsidR="00B938B0" w:rsidRPr="005F3D2B" w:rsidRDefault="0046681A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proofErr w:type="spellStart"/>
      <w:r w:rsidR="00B938B0" w:rsidRPr="005F3D2B">
        <w:rPr>
          <w:rFonts w:cs="Times New Roman"/>
          <w:b/>
          <w:i/>
          <w:color w:val="000000"/>
          <w:sz w:val="24"/>
          <w:szCs w:val="24"/>
        </w:rPr>
        <w:t>Критериальное</w:t>
      </w:r>
      <w:proofErr w:type="spellEnd"/>
      <w:r w:rsidR="00B938B0" w:rsidRPr="005F3D2B">
        <w:rPr>
          <w:rFonts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="00B938B0" w:rsidRPr="005F3D2B">
        <w:rPr>
          <w:rFonts w:cs="Times New Roman"/>
          <w:b/>
          <w:i/>
          <w:color w:val="000000"/>
          <w:sz w:val="24"/>
          <w:szCs w:val="24"/>
        </w:rPr>
        <w:t>взаимооценивание</w:t>
      </w:r>
      <w:proofErr w:type="spellEnd"/>
      <w:r w:rsidR="00B938B0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учебной </w:t>
      </w:r>
      <w:r w:rsidR="00B938B0" w:rsidRPr="005F3D2B">
        <w:rPr>
          <w:rFonts w:cs="Times New Roman"/>
          <w:color w:val="000000"/>
          <w:sz w:val="24"/>
          <w:szCs w:val="24"/>
        </w:rPr>
        <w:t>чаще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учащихся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всего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отмечают </w:t>
      </w:r>
      <w:r w:rsidR="00B938B0" w:rsidRPr="005F3D2B">
        <w:rPr>
          <w:rFonts w:cs="Times New Roman"/>
          <w:color w:val="000000"/>
          <w:sz w:val="24"/>
          <w:szCs w:val="24"/>
        </w:rPr>
        <w:t>проводится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при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повышение </w:t>
      </w:r>
      <w:r w:rsidR="00B938B0" w:rsidRPr="005F3D2B">
        <w:rPr>
          <w:rFonts w:cs="Times New Roman"/>
          <w:color w:val="000000"/>
          <w:sz w:val="24"/>
          <w:szCs w:val="24"/>
        </w:rPr>
        <w:t>оценке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конце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командной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осознать </w:t>
      </w:r>
      <w:r w:rsidR="00B938B0" w:rsidRPr="005F3D2B">
        <w:rPr>
          <w:rFonts w:cs="Times New Roman"/>
          <w:color w:val="000000"/>
          <w:sz w:val="24"/>
          <w:szCs w:val="24"/>
        </w:rPr>
        <w:t>работы,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отчётов</w:t>
      </w:r>
      <w:r w:rsidR="00B938B0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>например</w:t>
      </w:r>
      <w:r w:rsidR="00062930" w:rsidRPr="005F3D2B">
        <w:rPr>
          <w:rFonts w:cs="Times New Roman"/>
          <w:color w:val="000000"/>
          <w:sz w:val="24"/>
          <w:szCs w:val="24"/>
        </w:rPr>
        <w:t>,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отчёты </w:t>
      </w:r>
      <w:r w:rsidR="00B938B0" w:rsidRPr="005F3D2B">
        <w:rPr>
          <w:rFonts w:cs="Times New Roman"/>
          <w:color w:val="000000"/>
          <w:sz w:val="24"/>
          <w:szCs w:val="24"/>
        </w:rPr>
        <w:t>группового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процесс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выступления,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приводящей </w:t>
      </w:r>
      <w:r w:rsidR="00B938B0" w:rsidRPr="005F3D2B">
        <w:rPr>
          <w:rFonts w:cs="Times New Roman"/>
          <w:color w:val="000000"/>
          <w:sz w:val="24"/>
          <w:szCs w:val="24"/>
        </w:rPr>
        <w:t>инсценировки,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образовательного</w:t>
      </w:r>
      <w:r w:rsidR="00B938B0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в проектной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трудности </w:t>
      </w:r>
      <w:r w:rsidR="00F955E8" w:rsidRPr="005F3D2B">
        <w:rPr>
          <w:rFonts w:cs="Times New Roman"/>
          <w:color w:val="000000"/>
          <w:sz w:val="24"/>
          <w:szCs w:val="24"/>
        </w:rPr>
        <w:t>деятельности</w:t>
      </w:r>
      <w:r w:rsidR="00B938B0" w:rsidRPr="005F3D2B">
        <w:rPr>
          <w:rFonts w:cs="Times New Roman"/>
          <w:color w:val="000000"/>
          <w:sz w:val="24"/>
          <w:szCs w:val="24"/>
        </w:rPr>
        <w:t>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быструю</w:t>
      </w:r>
      <w:r w:rsidR="00B938B0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вместе </w:t>
      </w:r>
      <w:r w:rsidR="00B938B0" w:rsidRPr="005F3D2B">
        <w:rPr>
          <w:rFonts w:cs="Times New Roman"/>
          <w:color w:val="000000"/>
          <w:sz w:val="24"/>
          <w:szCs w:val="24"/>
        </w:rPr>
        <w:t>ходе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разрабатывать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proofErr w:type="spellStart"/>
      <w:r w:rsidR="00B938B0" w:rsidRPr="005F3D2B">
        <w:rPr>
          <w:rFonts w:cs="Times New Roman"/>
          <w:color w:val="000000"/>
          <w:sz w:val="24"/>
          <w:szCs w:val="24"/>
        </w:rPr>
        <w:t>взаимооценивания</w:t>
      </w:r>
      <w:proofErr w:type="spellEnd"/>
      <w:r w:rsidR="00B938B0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оценивание </w:t>
      </w:r>
      <w:r w:rsidR="00B938B0" w:rsidRPr="005F3D2B">
        <w:rPr>
          <w:rFonts w:cs="Times New Roman"/>
          <w:color w:val="000000"/>
          <w:sz w:val="24"/>
          <w:szCs w:val="24"/>
        </w:rPr>
        <w:t>учащиеся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расширяют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продолжении </w:t>
      </w:r>
      <w:r w:rsidR="00B938B0" w:rsidRPr="005F3D2B">
        <w:rPr>
          <w:rFonts w:cs="Times New Roman"/>
          <w:color w:val="000000"/>
          <w:sz w:val="24"/>
          <w:szCs w:val="24"/>
        </w:rPr>
        <w:t>представления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о своих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данного </w:t>
      </w:r>
      <w:r w:rsidR="00B938B0" w:rsidRPr="005F3D2B">
        <w:rPr>
          <w:rFonts w:cs="Times New Roman"/>
          <w:color w:val="000000"/>
          <w:sz w:val="24"/>
          <w:szCs w:val="24"/>
        </w:rPr>
        <w:t>достижениях,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направлено</w:t>
      </w:r>
      <w:r w:rsidR="00B938B0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формируют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широкий </w:t>
      </w:r>
      <w:r w:rsidR="00B938B0" w:rsidRPr="005F3D2B">
        <w:rPr>
          <w:rFonts w:cs="Times New Roman"/>
          <w:color w:val="000000"/>
          <w:sz w:val="24"/>
          <w:szCs w:val="24"/>
        </w:rPr>
        <w:t>способ</w:t>
      </w:r>
      <w:r w:rsidR="00F955E8" w:rsidRPr="005F3D2B">
        <w:rPr>
          <w:rFonts w:cs="Times New Roman"/>
          <w:color w:val="000000"/>
          <w:sz w:val="24"/>
          <w:szCs w:val="24"/>
        </w:rPr>
        <w:t>ности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вызвало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упражнение </w:t>
      </w:r>
      <w:r w:rsidR="00F955E8" w:rsidRPr="005F3D2B">
        <w:rPr>
          <w:rFonts w:cs="Times New Roman"/>
          <w:color w:val="000000"/>
          <w:sz w:val="24"/>
          <w:szCs w:val="24"/>
        </w:rPr>
        <w:t>диалогу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понятий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и коммуникации.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форму </w:t>
      </w:r>
      <w:r w:rsidR="00F955E8" w:rsidRPr="005F3D2B">
        <w:rPr>
          <w:rFonts w:cs="Times New Roman"/>
          <w:color w:val="000000"/>
          <w:sz w:val="24"/>
          <w:szCs w:val="24"/>
        </w:rPr>
        <w:t>Также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воспитание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они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учатся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новых </w:t>
      </w:r>
      <w:r w:rsidR="00B938B0" w:rsidRPr="005F3D2B">
        <w:rPr>
          <w:rFonts w:cs="Times New Roman"/>
          <w:color w:val="000000"/>
          <w:sz w:val="24"/>
          <w:szCs w:val="24"/>
        </w:rPr>
        <w:t>аргументировано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дальнейшей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высказывать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представления </w:t>
      </w:r>
      <w:r w:rsidR="00B938B0" w:rsidRPr="005F3D2B">
        <w:rPr>
          <w:rFonts w:cs="Times New Roman"/>
          <w:color w:val="000000"/>
          <w:sz w:val="24"/>
          <w:szCs w:val="24"/>
        </w:rPr>
        <w:t>свои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ученикам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суждения,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учении </w:t>
      </w:r>
      <w:r w:rsidR="00B938B0" w:rsidRPr="005F3D2B">
        <w:rPr>
          <w:rFonts w:cs="Times New Roman"/>
          <w:color w:val="000000"/>
          <w:sz w:val="24"/>
          <w:szCs w:val="24"/>
        </w:rPr>
        <w:t>планировать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процесса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свою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оценивание </w:t>
      </w:r>
      <w:r w:rsidR="00B938B0" w:rsidRPr="005F3D2B">
        <w:rPr>
          <w:rFonts w:cs="Times New Roman"/>
          <w:color w:val="000000"/>
          <w:sz w:val="24"/>
          <w:szCs w:val="24"/>
        </w:rPr>
        <w:t>деятельность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подготовки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по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зелёный </w:t>
      </w:r>
      <w:r w:rsidR="00B938B0" w:rsidRPr="005F3D2B">
        <w:rPr>
          <w:rFonts w:cs="Times New Roman"/>
          <w:color w:val="000000"/>
          <w:sz w:val="24"/>
          <w:szCs w:val="24"/>
        </w:rPr>
        <w:t>улучшению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разным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938B0" w:rsidRPr="005F3D2B">
        <w:rPr>
          <w:rFonts w:cs="Times New Roman"/>
          <w:color w:val="000000"/>
          <w:sz w:val="24"/>
          <w:szCs w:val="24"/>
        </w:rPr>
        <w:t xml:space="preserve">своей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разрабатывать </w:t>
      </w:r>
      <w:r w:rsidR="00B938B0" w:rsidRPr="005F3D2B">
        <w:rPr>
          <w:rFonts w:cs="Times New Roman"/>
          <w:color w:val="000000"/>
          <w:sz w:val="24"/>
          <w:szCs w:val="24"/>
        </w:rPr>
        <w:t>работы.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выступления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46681A" w:rsidP="00B938B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b/>
          <w:i/>
          <w:color w:val="000000"/>
          <w:sz w:val="24"/>
          <w:szCs w:val="24"/>
        </w:rPr>
        <w:t xml:space="preserve">     </w:t>
      </w:r>
      <w:r w:rsidR="00066F13" w:rsidRPr="005F3D2B">
        <w:rPr>
          <w:rFonts w:cs="Times New Roman"/>
          <w:b/>
          <w:i/>
          <w:color w:val="000000"/>
          <w:sz w:val="24"/>
          <w:szCs w:val="24"/>
        </w:rPr>
        <w:t>Карта понятий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– это оценочная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возможность </w:t>
      </w:r>
      <w:r w:rsidR="00066F13" w:rsidRPr="005F3D2B">
        <w:rPr>
          <w:rFonts w:cs="Times New Roman"/>
          <w:color w:val="000000"/>
          <w:sz w:val="24"/>
          <w:szCs w:val="24"/>
        </w:rPr>
        <w:t>методика.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вверх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Она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будут </w:t>
      </w:r>
      <w:r w:rsidR="00066F13" w:rsidRPr="005F3D2B">
        <w:rPr>
          <w:rFonts w:cs="Times New Roman"/>
          <w:color w:val="000000"/>
          <w:sz w:val="24"/>
          <w:szCs w:val="24"/>
        </w:rPr>
        <w:t>состоит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педагогическими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из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изучаемому </w:t>
      </w:r>
      <w:r w:rsidR="00066F13" w:rsidRPr="005F3D2B">
        <w:rPr>
          <w:rFonts w:cs="Times New Roman"/>
          <w:color w:val="000000"/>
          <w:sz w:val="24"/>
          <w:szCs w:val="24"/>
        </w:rPr>
        <w:t>названий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высокий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понятий,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ложное </w:t>
      </w:r>
      <w:r w:rsidR="00066F13" w:rsidRPr="005F3D2B">
        <w:rPr>
          <w:rFonts w:cs="Times New Roman"/>
          <w:color w:val="000000"/>
          <w:sz w:val="24"/>
          <w:szCs w:val="24"/>
        </w:rPr>
        <w:t>помещённых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понимание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корректировки </w:t>
      </w:r>
      <w:r w:rsidR="00066F13" w:rsidRPr="005F3D2B">
        <w:rPr>
          <w:rFonts w:cs="Times New Roman"/>
          <w:color w:val="000000"/>
          <w:sz w:val="24"/>
          <w:szCs w:val="24"/>
        </w:rPr>
        <w:t>рамк</w:t>
      </w:r>
      <w:r w:rsidR="00F955E8" w:rsidRPr="005F3D2B">
        <w:rPr>
          <w:rFonts w:cs="Times New Roman"/>
          <w:color w:val="000000"/>
          <w:sz w:val="24"/>
          <w:szCs w:val="24"/>
        </w:rPr>
        <w:t>и;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картирование</w:t>
      </w:r>
      <w:r w:rsidR="00F955E8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они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знаний </w:t>
      </w:r>
      <w:r w:rsidR="00F955E8" w:rsidRPr="005F3D2B">
        <w:rPr>
          <w:rFonts w:cs="Times New Roman"/>
          <w:color w:val="000000"/>
          <w:sz w:val="24"/>
          <w:szCs w:val="24"/>
        </w:rPr>
        <w:t>связаны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этапов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линиями,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вопросы </w:t>
      </w:r>
      <w:r w:rsidR="00F955E8" w:rsidRPr="005F3D2B">
        <w:rPr>
          <w:rFonts w:cs="Times New Roman"/>
          <w:color w:val="000000"/>
          <w:sz w:val="24"/>
          <w:szCs w:val="24"/>
        </w:rPr>
        <w:t>фиксирующими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компонентам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связь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вопрос </w:t>
      </w:r>
      <w:r w:rsidR="00F955E8" w:rsidRPr="005F3D2B">
        <w:rPr>
          <w:rFonts w:cs="Times New Roman"/>
          <w:color w:val="000000"/>
          <w:sz w:val="24"/>
          <w:szCs w:val="24"/>
        </w:rPr>
        <w:t>понятий.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рейтинговой</w:t>
      </w:r>
      <w:r w:rsidR="00F955E8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Карта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лампочка </w:t>
      </w:r>
      <w:r w:rsidR="00F955E8" w:rsidRPr="005F3D2B">
        <w:rPr>
          <w:rFonts w:cs="Times New Roman"/>
          <w:color w:val="000000"/>
          <w:sz w:val="24"/>
          <w:szCs w:val="24"/>
        </w:rPr>
        <w:t>помогает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понятий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определить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требует </w:t>
      </w:r>
      <w:r w:rsidR="00F955E8" w:rsidRPr="005F3D2B">
        <w:rPr>
          <w:rFonts w:cs="Times New Roman"/>
          <w:color w:val="000000"/>
          <w:sz w:val="24"/>
          <w:szCs w:val="24"/>
        </w:rPr>
        <w:t>уровень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продолжении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общего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изображения </w:t>
      </w:r>
      <w:r w:rsidR="00F955E8" w:rsidRPr="005F3D2B">
        <w:rPr>
          <w:rFonts w:cs="Times New Roman"/>
          <w:color w:val="000000"/>
          <w:sz w:val="24"/>
          <w:szCs w:val="24"/>
        </w:rPr>
        <w:t>видения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используется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отдельной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должна </w:t>
      </w:r>
      <w:r w:rsidR="00F955E8" w:rsidRPr="005F3D2B">
        <w:rPr>
          <w:rFonts w:cs="Times New Roman"/>
          <w:color w:val="000000"/>
          <w:sz w:val="24"/>
          <w:szCs w:val="24"/>
        </w:rPr>
        <w:t>темы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проводимых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или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суждения </w:t>
      </w:r>
      <w:r w:rsidR="00F955E8" w:rsidRPr="005F3D2B">
        <w:rPr>
          <w:rFonts w:cs="Times New Roman"/>
          <w:color w:val="000000"/>
          <w:sz w:val="24"/>
          <w:szCs w:val="24"/>
        </w:rPr>
        <w:t>раздела.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самих</w:t>
      </w:r>
      <w:r w:rsidR="00F955E8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Понятия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lastRenderedPageBreak/>
        <w:t>проверочную </w:t>
      </w:r>
      <w:r w:rsidR="00F955E8" w:rsidRPr="005F3D2B">
        <w:rPr>
          <w:rFonts w:cs="Times New Roman"/>
          <w:color w:val="000000"/>
          <w:sz w:val="24"/>
          <w:szCs w:val="24"/>
        </w:rPr>
        <w:t>можно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учебного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составлять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пятибалльную </w:t>
      </w:r>
      <w:r w:rsidR="00F955E8" w:rsidRPr="005F3D2B">
        <w:rPr>
          <w:rFonts w:cs="Times New Roman"/>
          <w:color w:val="000000"/>
          <w:sz w:val="24"/>
          <w:szCs w:val="24"/>
        </w:rPr>
        <w:t>индивидуально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учеников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и</w:t>
      </w:r>
      <w:r w:rsidR="00F955E8" w:rsidRPr="005F3D2B">
        <w:rPr>
          <w:rFonts w:cs="Times New Roman"/>
          <w:color w:val="000000"/>
          <w:sz w:val="24"/>
          <w:szCs w:val="24"/>
        </w:rPr>
        <w:t>ли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умения </w:t>
      </w:r>
      <w:r w:rsidR="00066F13" w:rsidRPr="005F3D2B">
        <w:rPr>
          <w:rFonts w:cs="Times New Roman"/>
          <w:color w:val="000000"/>
          <w:sz w:val="24"/>
          <w:szCs w:val="24"/>
        </w:rPr>
        <w:t>группе.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важные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При составлении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используем </w:t>
      </w:r>
      <w:r w:rsidR="00066F13" w:rsidRPr="005F3D2B">
        <w:rPr>
          <w:rFonts w:cs="Times New Roman"/>
          <w:color w:val="000000"/>
          <w:sz w:val="24"/>
          <w:szCs w:val="24"/>
        </w:rPr>
        <w:t>карты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всего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понятий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техника </w:t>
      </w:r>
      <w:r w:rsidR="00066F13" w:rsidRPr="005F3D2B">
        <w:rPr>
          <w:rFonts w:cs="Times New Roman"/>
          <w:color w:val="000000"/>
          <w:sz w:val="24"/>
          <w:szCs w:val="24"/>
        </w:rPr>
        <w:t>учен</w:t>
      </w:r>
      <w:r w:rsidR="00F955E8" w:rsidRPr="005F3D2B">
        <w:rPr>
          <w:rFonts w:cs="Times New Roman"/>
          <w:color w:val="000000"/>
          <w:sz w:val="24"/>
          <w:szCs w:val="24"/>
        </w:rPr>
        <w:t>ик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этапов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должен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формирующего </w:t>
      </w:r>
      <w:r w:rsidR="00F955E8" w:rsidRPr="005F3D2B">
        <w:rPr>
          <w:rFonts w:cs="Times New Roman"/>
          <w:color w:val="000000"/>
          <w:sz w:val="24"/>
          <w:szCs w:val="24"/>
        </w:rPr>
        <w:t>вспомнить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помогает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все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результату </w:t>
      </w:r>
      <w:r w:rsidR="00F955E8" w:rsidRPr="005F3D2B">
        <w:rPr>
          <w:rFonts w:cs="Times New Roman"/>
          <w:color w:val="000000"/>
          <w:sz w:val="24"/>
          <w:szCs w:val="24"/>
        </w:rPr>
        <w:t>общие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отчёты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изменения </w:t>
      </w:r>
      <w:r w:rsidR="00066F13" w:rsidRPr="005F3D2B">
        <w:rPr>
          <w:rFonts w:cs="Times New Roman"/>
          <w:color w:val="000000"/>
          <w:sz w:val="24"/>
          <w:szCs w:val="24"/>
        </w:rPr>
        <w:t>частны</w:t>
      </w:r>
      <w:r w:rsidR="00F955E8" w:rsidRPr="005F3D2B">
        <w:rPr>
          <w:rFonts w:cs="Times New Roman"/>
          <w:color w:val="000000"/>
          <w:sz w:val="24"/>
          <w:szCs w:val="24"/>
        </w:rPr>
        <w:t>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понятия,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именно </w:t>
      </w:r>
      <w:r w:rsidR="00F955E8" w:rsidRPr="005F3D2B">
        <w:rPr>
          <w:rFonts w:cs="Times New Roman"/>
          <w:color w:val="000000"/>
          <w:sz w:val="24"/>
          <w:szCs w:val="24"/>
        </w:rPr>
        <w:t>выстроить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шкалы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>их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затруднения </w:t>
      </w:r>
      <w:r w:rsidR="00066F13" w:rsidRPr="005F3D2B">
        <w:rPr>
          <w:rFonts w:cs="Times New Roman"/>
          <w:color w:val="000000"/>
          <w:sz w:val="24"/>
          <w:szCs w:val="24"/>
        </w:rPr>
        <w:t>отобразить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слово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связи.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начальной </w:t>
      </w:r>
      <w:r w:rsidR="00066F13" w:rsidRPr="005F3D2B">
        <w:rPr>
          <w:rFonts w:cs="Times New Roman"/>
          <w:color w:val="000000"/>
          <w:sz w:val="24"/>
          <w:szCs w:val="24"/>
        </w:rPr>
        <w:t>Отдельный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выращивание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вид карт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ложное </w:t>
      </w:r>
      <w:r w:rsidR="00066F13" w:rsidRPr="005F3D2B">
        <w:rPr>
          <w:rFonts w:cs="Times New Roman"/>
          <w:color w:val="000000"/>
          <w:sz w:val="24"/>
          <w:szCs w:val="24"/>
        </w:rPr>
        <w:t>понятий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плохая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– это </w:t>
      </w:r>
      <w:r w:rsidR="00066F13" w:rsidRPr="005F3D2B">
        <w:rPr>
          <w:rFonts w:cs="Times New Roman"/>
          <w:i/>
          <w:color w:val="000000"/>
          <w:sz w:val="24"/>
          <w:szCs w:val="24"/>
        </w:rPr>
        <w:t>кластерные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относительно </w:t>
      </w:r>
      <w:r w:rsidR="00066F13" w:rsidRPr="005F3D2B">
        <w:rPr>
          <w:rFonts w:cs="Times New Roman"/>
          <w:color w:val="000000"/>
          <w:sz w:val="24"/>
          <w:szCs w:val="24"/>
        </w:rPr>
        <w:t>карты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предоставляется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 карты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способности </w:t>
      </w:r>
      <w:r w:rsidR="00066F13" w:rsidRPr="005F3D2B">
        <w:rPr>
          <w:rFonts w:cs="Times New Roman"/>
          <w:i/>
          <w:color w:val="000000"/>
          <w:sz w:val="24"/>
          <w:szCs w:val="24"/>
        </w:rPr>
        <w:t>причин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предоставляется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="00066F13" w:rsidRPr="005F3D2B">
        <w:rPr>
          <w:rFonts w:cs="Times New Roman"/>
          <w:i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знания </w:t>
      </w:r>
      <w:r w:rsidR="00066F13" w:rsidRPr="005F3D2B">
        <w:rPr>
          <w:rFonts w:cs="Times New Roman"/>
          <w:i/>
          <w:color w:val="000000"/>
          <w:sz w:val="24"/>
          <w:szCs w:val="24"/>
        </w:rPr>
        <w:t>следствий</w:t>
      </w:r>
      <w:r w:rsidR="00BB0700" w:rsidRPr="005F3D2B">
        <w:rPr>
          <w:rFonts w:cs="Times New Roman"/>
          <w:color w:val="000000"/>
          <w:sz w:val="24"/>
          <w:szCs w:val="24"/>
        </w:rPr>
        <w:t>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разнообразных</w:t>
      </w:r>
      <w:r w:rsidR="00BB0700" w:rsidRPr="005F3D2B">
        <w:rPr>
          <w:rFonts w:cs="Times New Roman"/>
          <w:color w:val="000000"/>
          <w:szCs w:val="24"/>
        </w:rPr>
        <w:t xml:space="preserve"> 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Они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помогают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задания </w:t>
      </w:r>
      <w:r w:rsidR="00066F13" w:rsidRPr="005F3D2B">
        <w:rPr>
          <w:rFonts w:cs="Times New Roman"/>
          <w:color w:val="000000"/>
          <w:sz w:val="24"/>
          <w:szCs w:val="24"/>
        </w:rPr>
        <w:t>учащимся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коррективы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установить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светофор </w:t>
      </w:r>
      <w:proofErr w:type="spellStart"/>
      <w:r w:rsidR="00066F13" w:rsidRPr="005F3D2B">
        <w:rPr>
          <w:rFonts w:cs="Times New Roman"/>
          <w:color w:val="000000"/>
          <w:sz w:val="24"/>
          <w:szCs w:val="24"/>
        </w:rPr>
        <w:t>причинно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вопросы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-следственные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пониманию </w:t>
      </w:r>
      <w:r w:rsidR="00066F13" w:rsidRPr="005F3D2B">
        <w:rPr>
          <w:rFonts w:cs="Times New Roman"/>
          <w:color w:val="000000"/>
          <w:sz w:val="24"/>
          <w:szCs w:val="24"/>
        </w:rPr>
        <w:t>отношения.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социальной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Знакомить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должно </w:t>
      </w:r>
      <w:r w:rsidR="00BB0700" w:rsidRPr="005F3D2B">
        <w:rPr>
          <w:rFonts w:cs="Times New Roman"/>
          <w:color w:val="000000"/>
          <w:sz w:val="24"/>
          <w:szCs w:val="24"/>
        </w:rPr>
        <w:t>учеников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получить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с этой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учителя </w:t>
      </w:r>
      <w:r w:rsidR="00BB0700" w:rsidRPr="005F3D2B">
        <w:rPr>
          <w:rFonts w:cs="Times New Roman"/>
          <w:color w:val="000000"/>
          <w:sz w:val="24"/>
          <w:szCs w:val="24"/>
        </w:rPr>
        <w:t>работой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следующие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полезно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методика </w:t>
      </w:r>
      <w:r w:rsidR="00F955E8" w:rsidRPr="005F3D2B">
        <w:rPr>
          <w:rFonts w:cs="Times New Roman"/>
          <w:color w:val="000000"/>
          <w:sz w:val="24"/>
          <w:szCs w:val="24"/>
        </w:rPr>
        <w:t>начиная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совсем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с начальной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возможно </w:t>
      </w:r>
      <w:r w:rsidR="00F955E8" w:rsidRPr="005F3D2B">
        <w:rPr>
          <w:rFonts w:cs="Times New Roman"/>
          <w:color w:val="000000"/>
          <w:sz w:val="24"/>
          <w:szCs w:val="24"/>
        </w:rPr>
        <w:t>школы</w:t>
      </w:r>
      <w:r w:rsidR="00066F13" w:rsidRPr="005F3D2B">
        <w:rPr>
          <w:rFonts w:cs="Times New Roman"/>
          <w:color w:val="000000"/>
          <w:sz w:val="24"/>
          <w:szCs w:val="24"/>
        </w:rPr>
        <w:t>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задать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jc w:val="center"/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Методика «Карты понятий»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«Карта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стадии </w:t>
      </w:r>
      <w:r w:rsidR="00066F13" w:rsidRPr="005F3D2B">
        <w:rPr>
          <w:rFonts w:cs="Times New Roman"/>
          <w:color w:val="000000"/>
          <w:sz w:val="24"/>
          <w:szCs w:val="24"/>
        </w:rPr>
        <w:t>понятий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домашние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» – это диаграмма,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может </w:t>
      </w:r>
      <w:r w:rsidR="00066F13" w:rsidRPr="005F3D2B">
        <w:rPr>
          <w:rFonts w:cs="Times New Roman"/>
          <w:color w:val="000000"/>
          <w:sz w:val="24"/>
          <w:szCs w:val="24"/>
        </w:rPr>
        <w:t>состоящая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нужно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из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итогов </w:t>
      </w:r>
      <w:r w:rsidR="00066F13" w:rsidRPr="005F3D2B">
        <w:rPr>
          <w:rFonts w:cs="Times New Roman"/>
          <w:color w:val="000000"/>
          <w:sz w:val="24"/>
          <w:szCs w:val="24"/>
        </w:rPr>
        <w:t>узловых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одноминутное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точек (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оценивание </w:t>
      </w:r>
      <w:r w:rsidR="00066F13" w:rsidRPr="005F3D2B">
        <w:rPr>
          <w:rFonts w:cs="Times New Roman"/>
          <w:color w:val="000000"/>
          <w:sz w:val="24"/>
          <w:szCs w:val="24"/>
        </w:rPr>
        <w:t>каждая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самонаблюдений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из которых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формировать </w:t>
      </w:r>
      <w:r w:rsidR="00066F13" w:rsidRPr="005F3D2B">
        <w:rPr>
          <w:rFonts w:cs="Times New Roman"/>
          <w:color w:val="000000"/>
          <w:sz w:val="24"/>
          <w:szCs w:val="24"/>
        </w:rPr>
        <w:t>помечена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результативность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определённым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достижения </w:t>
      </w:r>
      <w:r w:rsidR="00066F13" w:rsidRPr="005F3D2B">
        <w:rPr>
          <w:rFonts w:cs="Times New Roman"/>
          <w:color w:val="000000"/>
          <w:sz w:val="24"/>
          <w:szCs w:val="24"/>
        </w:rPr>
        <w:t>понятием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именно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), связанных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работы </w:t>
      </w:r>
      <w:r w:rsidR="00066F13" w:rsidRPr="005F3D2B">
        <w:rPr>
          <w:rFonts w:cs="Times New Roman"/>
          <w:color w:val="000000"/>
          <w:sz w:val="24"/>
          <w:szCs w:val="24"/>
        </w:rPr>
        <w:t>прямыми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крестик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помеченными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свобода </w:t>
      </w:r>
      <w:r w:rsidR="00F955E8" w:rsidRPr="005F3D2B">
        <w:rPr>
          <w:rFonts w:cs="Times New Roman"/>
          <w:color w:val="000000"/>
          <w:sz w:val="24"/>
          <w:szCs w:val="24"/>
        </w:rPr>
        <w:t>линиями</w:t>
      </w:r>
      <w:r w:rsidR="00066F13" w:rsidRPr="005F3D2B">
        <w:rPr>
          <w:rFonts w:cs="Times New Roman"/>
          <w:color w:val="000000"/>
          <w:sz w:val="24"/>
          <w:szCs w:val="24"/>
        </w:rPr>
        <w:t>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выслушать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Узловые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осуществляемое </w:t>
      </w:r>
      <w:r w:rsidR="00066F13" w:rsidRPr="005F3D2B">
        <w:rPr>
          <w:rFonts w:cs="Times New Roman"/>
          <w:color w:val="000000"/>
          <w:sz w:val="24"/>
          <w:szCs w:val="24"/>
        </w:rPr>
        <w:t>точки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помощью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-понятия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растёт </w:t>
      </w:r>
      <w:r w:rsidR="00066F13" w:rsidRPr="005F3D2B">
        <w:rPr>
          <w:rFonts w:cs="Times New Roman"/>
          <w:color w:val="000000"/>
          <w:sz w:val="24"/>
          <w:szCs w:val="24"/>
        </w:rPr>
        <w:t>расположены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литературой </w:t>
      </w:r>
      <w:r w:rsidR="00066F13" w:rsidRPr="005F3D2B">
        <w:rPr>
          <w:rFonts w:cs="Times New Roman"/>
          <w:color w:val="000000"/>
          <w:sz w:val="24"/>
          <w:szCs w:val="24"/>
        </w:rPr>
        <w:t>разных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уроках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иерархических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рукой </w:t>
      </w:r>
      <w:r w:rsidR="00066F13" w:rsidRPr="005F3D2B">
        <w:rPr>
          <w:rFonts w:cs="Times New Roman"/>
          <w:color w:val="000000"/>
          <w:sz w:val="24"/>
          <w:szCs w:val="24"/>
        </w:rPr>
        <w:t>уровнях,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соответствующих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учителю </w:t>
      </w:r>
      <w:r w:rsidR="00066F13" w:rsidRPr="005F3D2B">
        <w:rPr>
          <w:rFonts w:cs="Times New Roman"/>
          <w:color w:val="000000"/>
          <w:sz w:val="24"/>
          <w:szCs w:val="24"/>
        </w:rPr>
        <w:t>движению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модели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от наиболее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группового </w:t>
      </w:r>
      <w:r w:rsidR="00066F13" w:rsidRPr="005F3D2B">
        <w:rPr>
          <w:rFonts w:cs="Times New Roman"/>
          <w:color w:val="000000"/>
          <w:sz w:val="24"/>
          <w:szCs w:val="24"/>
        </w:rPr>
        <w:t>общих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идеале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бальная </w:t>
      </w:r>
      <w:r w:rsidR="00066F13" w:rsidRPr="005F3D2B">
        <w:rPr>
          <w:rFonts w:cs="Times New Roman"/>
          <w:color w:val="000000"/>
          <w:sz w:val="24"/>
          <w:szCs w:val="24"/>
        </w:rPr>
        <w:t>конкретным</w:t>
      </w:r>
      <w:r w:rsidR="00F955E8" w:rsidRPr="005F3D2B">
        <w:rPr>
          <w:rFonts w:cs="Times New Roman"/>
          <w:color w:val="000000"/>
          <w:sz w:val="24"/>
          <w:szCs w:val="24"/>
        </w:rPr>
        <w:t>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перенести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специальным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термин </w:t>
      </w:r>
      <w:r w:rsidR="00066F13" w:rsidRPr="005F3D2B">
        <w:rPr>
          <w:rFonts w:cs="Times New Roman"/>
          <w:color w:val="000000"/>
          <w:sz w:val="24"/>
          <w:szCs w:val="24"/>
        </w:rPr>
        <w:t>понятиям.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причин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Рассматривая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оценки </w:t>
      </w:r>
      <w:r w:rsidRPr="005F3D2B">
        <w:rPr>
          <w:rFonts w:cs="Times New Roman"/>
          <w:color w:val="000000"/>
          <w:sz w:val="24"/>
          <w:szCs w:val="24"/>
        </w:rPr>
        <w:t>карту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задал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от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самооцениванию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Pr="005F3D2B">
        <w:rPr>
          <w:rFonts w:cs="Times New Roman"/>
          <w:color w:val="000000"/>
          <w:sz w:val="24"/>
          <w:szCs w:val="24"/>
        </w:rPr>
        <w:t>вершины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к основанию,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общие </w:t>
      </w:r>
      <w:r w:rsidRPr="005F3D2B">
        <w:rPr>
          <w:rFonts w:cs="Times New Roman"/>
          <w:color w:val="000000"/>
          <w:sz w:val="24"/>
          <w:szCs w:val="24"/>
        </w:rPr>
        <w:t>учитель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определенность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может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назначения </w:t>
      </w:r>
      <w:r w:rsidR="0046681A" w:rsidRPr="005F3D2B">
        <w:rPr>
          <w:rFonts w:cs="Times New Roman"/>
          <w:color w:val="000000"/>
          <w:sz w:val="24"/>
          <w:szCs w:val="24"/>
        </w:rPr>
        <w:t>понять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следующее: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1)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предыдущими </w:t>
      </w:r>
      <w:r w:rsidRPr="005F3D2B">
        <w:rPr>
          <w:rFonts w:cs="Times New Roman"/>
          <w:color w:val="000000"/>
          <w:sz w:val="24"/>
          <w:szCs w:val="24"/>
        </w:rPr>
        <w:t>проникнуть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методик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 то, как ученики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должно </w:t>
      </w:r>
      <w:r w:rsidRPr="005F3D2B">
        <w:rPr>
          <w:rFonts w:cs="Times New Roman"/>
          <w:color w:val="000000"/>
          <w:sz w:val="24"/>
          <w:szCs w:val="24"/>
        </w:rPr>
        <w:t>воспринимают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учеников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научные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formative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Pr="005F3D2B">
        <w:rPr>
          <w:rFonts w:cs="Times New Roman"/>
          <w:color w:val="000000"/>
          <w:sz w:val="24"/>
          <w:szCs w:val="24"/>
        </w:rPr>
        <w:t>темы;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уровней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2) проверить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информацию </w:t>
      </w:r>
      <w:r w:rsidRPr="005F3D2B">
        <w:rPr>
          <w:rFonts w:cs="Times New Roman"/>
          <w:color w:val="000000"/>
          <w:sz w:val="24"/>
          <w:szCs w:val="24"/>
        </w:rPr>
        <w:t>уровень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заданной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понимания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задавал </w:t>
      </w:r>
      <w:r w:rsidRPr="005F3D2B">
        <w:rPr>
          <w:rFonts w:cs="Times New Roman"/>
          <w:color w:val="000000"/>
          <w:sz w:val="24"/>
          <w:szCs w:val="24"/>
        </w:rPr>
        <w:t>учеников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преподавания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учащиеся </w:t>
      </w:r>
      <w:r w:rsidRPr="005F3D2B">
        <w:rPr>
          <w:rFonts w:cs="Times New Roman"/>
          <w:color w:val="000000"/>
          <w:sz w:val="24"/>
          <w:szCs w:val="24"/>
        </w:rPr>
        <w:t>возникшее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обучения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 них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происходит </w:t>
      </w:r>
      <w:r w:rsidRPr="005F3D2B">
        <w:rPr>
          <w:rFonts w:cs="Times New Roman"/>
          <w:color w:val="000000"/>
          <w:sz w:val="24"/>
          <w:szCs w:val="24"/>
        </w:rPr>
        <w:t>ложное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работой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толкование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позволяет </w:t>
      </w:r>
      <w:r w:rsidRPr="005F3D2B">
        <w:rPr>
          <w:rFonts w:cs="Times New Roman"/>
          <w:color w:val="000000"/>
          <w:sz w:val="24"/>
          <w:szCs w:val="24"/>
        </w:rPr>
        <w:t>понятий;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образования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3) оценить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принципы </w:t>
      </w:r>
      <w:r w:rsidRPr="005F3D2B">
        <w:rPr>
          <w:rFonts w:cs="Times New Roman"/>
          <w:color w:val="000000"/>
          <w:sz w:val="24"/>
          <w:szCs w:val="24"/>
        </w:rPr>
        <w:t>сложность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деятельности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установленных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предлагаемая </w:t>
      </w:r>
      <w:r w:rsidRPr="005F3D2B">
        <w:rPr>
          <w:rFonts w:cs="Times New Roman"/>
          <w:color w:val="000000"/>
          <w:sz w:val="24"/>
          <w:szCs w:val="24"/>
        </w:rPr>
        <w:t>учеником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понятий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структурных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наиболее </w:t>
      </w:r>
      <w:r w:rsidRPr="005F3D2B">
        <w:rPr>
          <w:rFonts w:cs="Times New Roman"/>
          <w:color w:val="000000"/>
          <w:sz w:val="24"/>
          <w:szCs w:val="24"/>
        </w:rPr>
        <w:t>взаимосвязей.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очень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i/>
          <w:color w:val="000000"/>
          <w:sz w:val="24"/>
          <w:szCs w:val="24"/>
        </w:rPr>
      </w:pPr>
      <w:r w:rsidRPr="005F3D2B">
        <w:rPr>
          <w:rFonts w:cs="Times New Roman"/>
          <w:i/>
          <w:color w:val="000000"/>
          <w:sz w:val="24"/>
          <w:szCs w:val="24"/>
        </w:rPr>
        <w:t xml:space="preserve">Варианты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работы </w:t>
      </w:r>
      <w:r w:rsidRPr="005F3D2B">
        <w:rPr>
          <w:rFonts w:cs="Times New Roman"/>
          <w:i/>
          <w:color w:val="000000"/>
          <w:sz w:val="24"/>
          <w:szCs w:val="24"/>
        </w:rPr>
        <w:t>использования</w:t>
      </w:r>
      <w:r w:rsidR="0046681A" w:rsidRPr="005F3D2B">
        <w:rPr>
          <w:rFonts w:cs="Times New Roman"/>
          <w:i/>
          <w:color w:val="000000"/>
          <w:sz w:val="24"/>
          <w:szCs w:val="24"/>
        </w:rPr>
        <w:t>: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образования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>Составление карт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приготовить </w:t>
      </w:r>
      <w:r w:rsidR="00F955E8" w:rsidRPr="005F3D2B">
        <w:rPr>
          <w:rFonts w:cs="Times New Roman"/>
          <w:color w:val="000000"/>
          <w:sz w:val="24"/>
          <w:szCs w:val="24"/>
        </w:rPr>
        <w:t>понятий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быструю </w:t>
      </w:r>
      <w:r w:rsidRPr="005F3D2B">
        <w:rPr>
          <w:rFonts w:cs="Times New Roman"/>
          <w:color w:val="000000"/>
          <w:sz w:val="24"/>
          <w:szCs w:val="24"/>
        </w:rPr>
        <w:t>группе.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учитель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Заполнение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нагрузка </w:t>
      </w:r>
      <w:r w:rsidRPr="005F3D2B">
        <w:rPr>
          <w:rFonts w:cs="Times New Roman"/>
          <w:color w:val="000000"/>
          <w:sz w:val="24"/>
          <w:szCs w:val="24"/>
        </w:rPr>
        <w:t>карт.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собственные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Выборочное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связи </w:t>
      </w:r>
      <w:r w:rsidRPr="005F3D2B">
        <w:rPr>
          <w:rFonts w:cs="Times New Roman"/>
          <w:color w:val="000000"/>
          <w:sz w:val="24"/>
          <w:szCs w:val="24"/>
        </w:rPr>
        <w:t>заполнение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данный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карты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изучении </w:t>
      </w:r>
      <w:r w:rsidRPr="005F3D2B">
        <w:rPr>
          <w:rFonts w:cs="Times New Roman"/>
          <w:color w:val="000000"/>
          <w:sz w:val="24"/>
          <w:szCs w:val="24"/>
        </w:rPr>
        <w:t>понятий.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специальным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</w:r>
      <w:r w:rsidR="00F955E8" w:rsidRPr="005F3D2B">
        <w:rPr>
          <w:rFonts w:cs="Times New Roman"/>
          <w:color w:val="000000"/>
          <w:sz w:val="24"/>
          <w:szCs w:val="24"/>
        </w:rPr>
        <w:t xml:space="preserve">Составление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беседах </w:t>
      </w:r>
      <w:r w:rsidR="00F955E8" w:rsidRPr="005F3D2B">
        <w:rPr>
          <w:rFonts w:cs="Times New Roman"/>
          <w:color w:val="000000"/>
          <w:sz w:val="24"/>
          <w:szCs w:val="24"/>
        </w:rPr>
        <w:t>карты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введении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для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достижение </w:t>
      </w:r>
      <w:r w:rsidRPr="005F3D2B">
        <w:rPr>
          <w:rFonts w:cs="Times New Roman"/>
          <w:color w:val="000000"/>
          <w:sz w:val="24"/>
          <w:szCs w:val="24"/>
        </w:rPr>
        <w:t>выборочных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обратную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понятий.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proofErr w:type="gramStart"/>
      <w:r w:rsidRPr="005F3D2B">
        <w:rPr>
          <w:rFonts w:cs="Times New Roman"/>
          <w:color w:val="000000"/>
          <w:sz w:val="24"/>
          <w:szCs w:val="24"/>
        </w:rPr>
        <w:tab/>
      </w:r>
      <w:r w:rsidR="00F955E8" w:rsidRPr="005F3D2B">
        <w:rPr>
          <w:rFonts w:cs="Times New Roman"/>
          <w:color w:val="000000"/>
          <w:sz w:val="24"/>
          <w:szCs w:val="24"/>
        </w:rPr>
        <w:t>«</w:t>
      </w:r>
      <w:proofErr w:type="gramEnd"/>
      <w:r w:rsidR="005F3D2B" w:rsidRPr="005F3D2B">
        <w:rPr>
          <w:rFonts w:ascii="Times New Romam" w:hAnsi="Times New Romam" w:cs="Times New Roman"/>
          <w:color w:val="000000"/>
          <w:szCs w:val="24"/>
        </w:rPr>
        <w:t>следует </w:t>
      </w:r>
      <w:r w:rsidRPr="005F3D2B">
        <w:rPr>
          <w:rFonts w:cs="Times New Roman"/>
          <w:color w:val="000000"/>
          <w:sz w:val="24"/>
          <w:szCs w:val="24"/>
        </w:rPr>
        <w:t>Картирование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часто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-выращивание</w:t>
      </w:r>
      <w:r w:rsidR="00F955E8" w:rsidRPr="005F3D2B">
        <w:rPr>
          <w:rFonts w:cs="Times New Roman"/>
          <w:color w:val="000000"/>
          <w:sz w:val="24"/>
          <w:szCs w:val="24"/>
        </w:rPr>
        <w:t>» (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дается </w:t>
      </w:r>
      <w:r w:rsidR="00F955E8" w:rsidRPr="005F3D2B">
        <w:rPr>
          <w:rFonts w:cs="Times New Roman"/>
          <w:color w:val="000000"/>
          <w:sz w:val="24"/>
          <w:szCs w:val="24"/>
        </w:rPr>
        <w:t>например,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предметные</w:t>
      </w:r>
      <w:r w:rsidR="00F955E8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на основе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нагрузка </w:t>
      </w:r>
      <w:r w:rsidR="00F955E8" w:rsidRPr="005F3D2B">
        <w:rPr>
          <w:rFonts w:cs="Times New Roman"/>
          <w:color w:val="000000"/>
          <w:sz w:val="24"/>
          <w:szCs w:val="24"/>
        </w:rPr>
        <w:t>заданной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светофор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маленькой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исследовательских </w:t>
      </w:r>
      <w:r w:rsidR="00F955E8" w:rsidRPr="005F3D2B">
        <w:rPr>
          <w:rFonts w:cs="Times New Roman"/>
          <w:color w:val="000000"/>
          <w:sz w:val="24"/>
          <w:szCs w:val="24"/>
        </w:rPr>
        <w:t>сети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чтобы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из 5-10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изучить </w:t>
      </w:r>
      <w:r w:rsidR="00F955E8" w:rsidRPr="005F3D2B">
        <w:rPr>
          <w:rFonts w:cs="Times New Roman"/>
          <w:color w:val="000000"/>
          <w:sz w:val="24"/>
          <w:szCs w:val="24"/>
        </w:rPr>
        <w:t>понятий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слово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ученики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качества </w:t>
      </w:r>
      <w:r w:rsidR="00F955E8" w:rsidRPr="005F3D2B">
        <w:rPr>
          <w:rFonts w:cs="Times New Roman"/>
          <w:color w:val="000000"/>
          <w:sz w:val="24"/>
          <w:szCs w:val="24"/>
        </w:rPr>
        <w:t>выстраивают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вопросе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новую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цветовые </w:t>
      </w:r>
      <w:r w:rsidR="00F955E8" w:rsidRPr="005F3D2B">
        <w:rPr>
          <w:rFonts w:cs="Times New Roman"/>
          <w:color w:val="000000"/>
          <w:sz w:val="24"/>
          <w:szCs w:val="24"/>
        </w:rPr>
        <w:t>карту,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крестиком</w:t>
      </w:r>
      <w:r w:rsidR="00F955E8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используя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обучающихся </w:t>
      </w:r>
      <w:r w:rsidR="00F955E8" w:rsidRPr="005F3D2B">
        <w:rPr>
          <w:rFonts w:cs="Times New Roman"/>
          <w:color w:val="000000"/>
          <w:sz w:val="24"/>
          <w:szCs w:val="24"/>
        </w:rPr>
        <w:t>такое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же число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внимание </w:t>
      </w:r>
      <w:r w:rsidR="00F955E8" w:rsidRPr="005F3D2B">
        <w:rPr>
          <w:rFonts w:cs="Times New Roman"/>
          <w:color w:val="000000"/>
          <w:sz w:val="24"/>
          <w:szCs w:val="24"/>
        </w:rPr>
        <w:t>понятий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только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возможность </w:t>
      </w:r>
      <w:r w:rsidR="00F955E8" w:rsidRPr="005F3D2B">
        <w:rPr>
          <w:rFonts w:cs="Times New Roman"/>
          <w:color w:val="000000"/>
          <w:sz w:val="24"/>
          <w:szCs w:val="24"/>
        </w:rPr>
        <w:t>опорой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направлен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на собственные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пинской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="00F955E8" w:rsidRPr="005F3D2B">
        <w:rPr>
          <w:rFonts w:cs="Times New Roman"/>
          <w:color w:val="000000"/>
          <w:sz w:val="24"/>
          <w:szCs w:val="24"/>
        </w:rPr>
        <w:t>знания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ошибок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 xml:space="preserve">данной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видения </w:t>
      </w:r>
      <w:r w:rsidR="00F955E8" w:rsidRPr="005F3D2B">
        <w:rPr>
          <w:rFonts w:cs="Times New Roman"/>
          <w:color w:val="000000"/>
          <w:sz w:val="24"/>
          <w:szCs w:val="24"/>
        </w:rPr>
        <w:t>темы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самих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F955E8" w:rsidRPr="005F3D2B">
        <w:rPr>
          <w:rFonts w:cs="Times New Roman"/>
          <w:color w:val="000000"/>
          <w:sz w:val="24"/>
          <w:szCs w:val="24"/>
        </w:rPr>
        <w:t>).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Направленный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уменьшение </w:t>
      </w:r>
      <w:r w:rsidRPr="005F3D2B">
        <w:rPr>
          <w:rFonts w:cs="Times New Roman"/>
          <w:color w:val="000000"/>
          <w:sz w:val="24"/>
          <w:szCs w:val="24"/>
        </w:rPr>
        <w:t>выбор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техника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при составлении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новый </w:t>
      </w:r>
      <w:r w:rsidRPr="005F3D2B">
        <w:rPr>
          <w:rFonts w:cs="Times New Roman"/>
          <w:color w:val="000000"/>
          <w:sz w:val="24"/>
          <w:szCs w:val="24"/>
        </w:rPr>
        <w:t>карт</w:t>
      </w:r>
      <w:r w:rsidR="00F955E8" w:rsidRPr="005F3D2B">
        <w:rPr>
          <w:rFonts w:cs="Times New Roman"/>
          <w:color w:val="000000"/>
          <w:sz w:val="24"/>
          <w:szCs w:val="24"/>
        </w:rPr>
        <w:t>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лампочка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B938B0" w:rsidRPr="005F3D2B" w:rsidRDefault="00B938B0" w:rsidP="00B938B0">
      <w:pPr>
        <w:rPr>
          <w:rFonts w:cs="Times New Roman"/>
          <w:color w:val="000000"/>
          <w:sz w:val="24"/>
          <w:szCs w:val="24"/>
        </w:rPr>
      </w:pPr>
    </w:p>
    <w:p w:rsidR="00066F13" w:rsidRPr="005F3D2B" w:rsidRDefault="00066F13" w:rsidP="00066F13">
      <w:pPr>
        <w:rPr>
          <w:rFonts w:cs="Times New Roman"/>
          <w:b/>
          <w:color w:val="000000"/>
          <w:sz w:val="24"/>
          <w:szCs w:val="24"/>
        </w:rPr>
      </w:pPr>
    </w:p>
    <w:p w:rsidR="00066F13" w:rsidRPr="005F3D2B" w:rsidRDefault="00066F13" w:rsidP="00066F13">
      <w:pPr>
        <w:jc w:val="center"/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Рейтинговое оценивание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Рейтинг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обязательно </w:t>
      </w:r>
      <w:r w:rsidR="00066F13" w:rsidRPr="005F3D2B">
        <w:rPr>
          <w:rFonts w:cs="Times New Roman"/>
          <w:color w:val="000000"/>
          <w:sz w:val="24"/>
          <w:szCs w:val="24"/>
        </w:rPr>
        <w:t>отражает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умения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участие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доске </w:t>
      </w:r>
      <w:r w:rsidR="00066F13" w:rsidRPr="005F3D2B">
        <w:rPr>
          <w:rFonts w:cs="Times New Roman"/>
          <w:color w:val="000000"/>
          <w:sz w:val="24"/>
          <w:szCs w:val="24"/>
        </w:rPr>
        <w:t>школьников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сигналы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учитель </w:t>
      </w:r>
      <w:r w:rsidR="00066F13" w:rsidRPr="005F3D2B">
        <w:rPr>
          <w:rFonts w:cs="Times New Roman"/>
          <w:color w:val="000000"/>
          <w:sz w:val="24"/>
          <w:szCs w:val="24"/>
        </w:rPr>
        <w:t>любых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интеллектуальных,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начиная </w:t>
      </w:r>
      <w:r w:rsidR="00066F13" w:rsidRPr="005F3D2B">
        <w:rPr>
          <w:rFonts w:cs="Times New Roman"/>
          <w:color w:val="000000"/>
          <w:sz w:val="24"/>
          <w:szCs w:val="24"/>
        </w:rPr>
        <w:t>творческих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ответа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готов </w:t>
      </w:r>
      <w:r w:rsidR="00066F13" w:rsidRPr="005F3D2B">
        <w:rPr>
          <w:rFonts w:cs="Times New Roman"/>
          <w:color w:val="000000"/>
          <w:sz w:val="24"/>
          <w:szCs w:val="24"/>
        </w:rPr>
        <w:t>спортивных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ошибок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состязаниях,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социальной </w:t>
      </w:r>
      <w:r w:rsidR="00066F13" w:rsidRPr="005F3D2B">
        <w:rPr>
          <w:rFonts w:cs="Times New Roman"/>
          <w:color w:val="000000"/>
          <w:sz w:val="24"/>
          <w:szCs w:val="24"/>
        </w:rPr>
        <w:t>проводимых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который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как </w:t>
      </w:r>
      <w:r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помогают </w:t>
      </w:r>
      <w:r w:rsidRPr="005F3D2B">
        <w:rPr>
          <w:rFonts w:cs="Times New Roman"/>
          <w:color w:val="000000"/>
          <w:sz w:val="24"/>
          <w:szCs w:val="24"/>
        </w:rPr>
        <w:t>школе,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расширению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так и за её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формирующего </w:t>
      </w:r>
      <w:r w:rsidRPr="005F3D2B">
        <w:rPr>
          <w:rFonts w:cs="Times New Roman"/>
          <w:color w:val="000000"/>
          <w:sz w:val="24"/>
          <w:szCs w:val="24"/>
        </w:rPr>
        <w:t>пределами.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формирующего</w:t>
      </w:r>
      <w:r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За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приходит </w:t>
      </w:r>
      <w:r w:rsidR="00066F13" w:rsidRPr="005F3D2B">
        <w:rPr>
          <w:rFonts w:cs="Times New Roman"/>
          <w:color w:val="000000"/>
          <w:sz w:val="24"/>
          <w:szCs w:val="24"/>
        </w:rPr>
        <w:t>каждое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урока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достижение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учащимися </w:t>
      </w:r>
      <w:r w:rsidR="00066F13" w:rsidRPr="005F3D2B">
        <w:rPr>
          <w:rFonts w:cs="Times New Roman"/>
          <w:color w:val="000000"/>
          <w:sz w:val="24"/>
          <w:szCs w:val="24"/>
        </w:rPr>
        <w:t>определенного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уровня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учебные </w:t>
      </w:r>
      <w:r w:rsidR="00066F13" w:rsidRPr="005F3D2B">
        <w:rPr>
          <w:rFonts w:cs="Times New Roman"/>
          <w:color w:val="000000"/>
          <w:sz w:val="24"/>
          <w:szCs w:val="24"/>
        </w:rPr>
        <w:t>ученику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литературой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начисляют</w:t>
      </w:r>
      <w:r w:rsidRPr="005F3D2B">
        <w:rPr>
          <w:rFonts w:cs="Times New Roman"/>
          <w:color w:val="000000"/>
          <w:sz w:val="24"/>
          <w:szCs w:val="24"/>
        </w:rPr>
        <w:t xml:space="preserve">ся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новый </w:t>
      </w:r>
      <w:r w:rsidRPr="005F3D2B">
        <w:rPr>
          <w:rFonts w:cs="Times New Roman"/>
          <w:color w:val="000000"/>
          <w:sz w:val="24"/>
          <w:szCs w:val="24"/>
        </w:rPr>
        <w:t>баллы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заданий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 рейтинговой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множеством </w:t>
      </w:r>
      <w:r w:rsidRPr="005F3D2B">
        <w:rPr>
          <w:rFonts w:cs="Times New Roman"/>
          <w:color w:val="000000"/>
          <w:sz w:val="24"/>
          <w:szCs w:val="24"/>
        </w:rPr>
        <w:t>таблице.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понятий</w:t>
      </w:r>
      <w:r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Рейтинговая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участников </w:t>
      </w:r>
      <w:r w:rsidR="00066F13" w:rsidRPr="005F3D2B">
        <w:rPr>
          <w:rFonts w:cs="Times New Roman"/>
          <w:color w:val="000000"/>
          <w:sz w:val="24"/>
          <w:szCs w:val="24"/>
        </w:rPr>
        <w:t>оценка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процедуры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способствует: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техника </w:t>
      </w:r>
      <w:r w:rsidR="00066F13" w:rsidRPr="005F3D2B">
        <w:rPr>
          <w:rFonts w:cs="Times New Roman"/>
          <w:color w:val="000000"/>
          <w:sz w:val="24"/>
          <w:szCs w:val="24"/>
        </w:rPr>
        <w:t>повышению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оценке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учебной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знания </w:t>
      </w:r>
      <w:r w:rsidR="00066F13" w:rsidRPr="005F3D2B">
        <w:rPr>
          <w:rFonts w:cs="Times New Roman"/>
          <w:color w:val="000000"/>
          <w:sz w:val="24"/>
          <w:szCs w:val="24"/>
        </w:rPr>
        <w:t>мотивации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какой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справлялся </w:t>
      </w:r>
      <w:r w:rsidR="00066F13" w:rsidRPr="005F3D2B">
        <w:rPr>
          <w:rFonts w:cs="Times New Roman"/>
          <w:color w:val="000000"/>
          <w:sz w:val="24"/>
          <w:szCs w:val="24"/>
        </w:rPr>
        <w:t>ответственности,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выполнению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lastRenderedPageBreak/>
        <w:t xml:space="preserve">росту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серьёзно </w:t>
      </w:r>
      <w:r w:rsidR="00066F13" w:rsidRPr="005F3D2B">
        <w:rPr>
          <w:rFonts w:cs="Times New Roman"/>
          <w:color w:val="000000"/>
          <w:sz w:val="24"/>
          <w:szCs w:val="24"/>
        </w:rPr>
        <w:t>социальной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данные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активности,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лампочка </w:t>
      </w:r>
      <w:r w:rsidR="00066F13" w:rsidRPr="005F3D2B">
        <w:rPr>
          <w:rFonts w:cs="Times New Roman"/>
          <w:color w:val="000000"/>
          <w:sz w:val="24"/>
          <w:szCs w:val="24"/>
        </w:rPr>
        <w:t>ориентации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вместе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на успех,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таблице </w:t>
      </w:r>
      <w:r w:rsidR="00066F13" w:rsidRPr="005F3D2B">
        <w:rPr>
          <w:rFonts w:cs="Times New Roman"/>
          <w:color w:val="000000"/>
          <w:sz w:val="24"/>
          <w:szCs w:val="24"/>
        </w:rPr>
        <w:t>формированию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относительно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более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изучить </w:t>
      </w:r>
      <w:r w:rsidR="00066F13" w:rsidRPr="005F3D2B">
        <w:rPr>
          <w:rFonts w:cs="Times New Roman"/>
          <w:color w:val="000000"/>
          <w:sz w:val="24"/>
          <w:szCs w:val="24"/>
        </w:rPr>
        <w:t>адекватной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информирование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самооценки.</w:t>
      </w:r>
      <w:r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бальная </w:t>
      </w:r>
      <w:r w:rsidR="00066F13" w:rsidRPr="005F3D2B">
        <w:rPr>
          <w:rFonts w:cs="Times New Roman"/>
          <w:color w:val="000000"/>
          <w:sz w:val="24"/>
          <w:szCs w:val="24"/>
        </w:rPr>
        <w:t>Система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рейтинговой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оценивания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письменно </w:t>
      </w:r>
      <w:r w:rsidR="00066F13" w:rsidRPr="005F3D2B">
        <w:rPr>
          <w:rFonts w:cs="Times New Roman"/>
          <w:color w:val="000000"/>
          <w:sz w:val="24"/>
          <w:szCs w:val="24"/>
        </w:rPr>
        <w:t>должна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работа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выстраиваться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обучающихся </w:t>
      </w:r>
      <w:r w:rsidR="00066F13" w:rsidRPr="005F3D2B">
        <w:rPr>
          <w:rFonts w:cs="Times New Roman"/>
          <w:color w:val="000000"/>
          <w:sz w:val="24"/>
          <w:szCs w:val="24"/>
        </w:rPr>
        <w:t>таким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другой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образом,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сторону </w:t>
      </w:r>
      <w:r w:rsidR="00066F13" w:rsidRPr="005F3D2B">
        <w:rPr>
          <w:rFonts w:cs="Times New Roman"/>
          <w:color w:val="000000"/>
          <w:sz w:val="24"/>
          <w:szCs w:val="24"/>
        </w:rPr>
        <w:t>чтобы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каждой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учащиеся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образования </w:t>
      </w:r>
      <w:r w:rsidR="00066F13" w:rsidRPr="005F3D2B">
        <w:rPr>
          <w:rFonts w:cs="Times New Roman"/>
          <w:color w:val="000000"/>
          <w:sz w:val="24"/>
          <w:szCs w:val="24"/>
        </w:rPr>
        <w:t>включались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выяснить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найди </w:t>
      </w:r>
      <w:proofErr w:type="spellStart"/>
      <w:r w:rsidR="00066F13" w:rsidRPr="005F3D2B">
        <w:rPr>
          <w:rFonts w:cs="Times New Roman"/>
          <w:color w:val="000000"/>
          <w:sz w:val="24"/>
          <w:szCs w:val="24"/>
        </w:rPr>
        <w:t>контрольно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практику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-оценочную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известны </w:t>
      </w:r>
      <w:r w:rsidR="00066F13" w:rsidRPr="005F3D2B">
        <w:rPr>
          <w:rFonts w:cs="Times New Roman"/>
          <w:color w:val="000000"/>
          <w:sz w:val="24"/>
          <w:szCs w:val="24"/>
        </w:rPr>
        <w:t>деятельность,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объяснения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приобретая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индивидуально </w:t>
      </w:r>
      <w:r w:rsidR="00066F13" w:rsidRPr="005F3D2B">
        <w:rPr>
          <w:rFonts w:cs="Times New Roman"/>
          <w:color w:val="000000"/>
          <w:sz w:val="24"/>
          <w:szCs w:val="24"/>
        </w:rPr>
        <w:t>навыки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группой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получать </w:t>
      </w:r>
      <w:r w:rsidR="00066F13" w:rsidRPr="005F3D2B">
        <w:rPr>
          <w:rFonts w:cs="Times New Roman"/>
          <w:color w:val="000000"/>
          <w:sz w:val="24"/>
          <w:szCs w:val="24"/>
        </w:rPr>
        <w:t>привычку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требуется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время </w:t>
      </w:r>
      <w:r w:rsidR="00066F13" w:rsidRPr="005F3D2B">
        <w:rPr>
          <w:rFonts w:cs="Times New Roman"/>
          <w:color w:val="000000"/>
          <w:sz w:val="24"/>
          <w:szCs w:val="24"/>
        </w:rPr>
        <w:t>самооценке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наиболее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ответа </w:t>
      </w:r>
      <w:proofErr w:type="spellStart"/>
      <w:r w:rsidR="00066F13" w:rsidRPr="005F3D2B">
        <w:rPr>
          <w:rFonts w:cs="Times New Roman"/>
          <w:color w:val="000000"/>
          <w:sz w:val="24"/>
          <w:szCs w:val="24"/>
        </w:rPr>
        <w:t>взаимооценке</w:t>
      </w:r>
      <w:proofErr w:type="spellEnd"/>
      <w:r w:rsidR="00066F13" w:rsidRPr="005F3D2B">
        <w:rPr>
          <w:rFonts w:cs="Times New Roman"/>
          <w:color w:val="000000"/>
          <w:sz w:val="24"/>
          <w:szCs w:val="24"/>
        </w:rPr>
        <w:t>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следующая</w:t>
      </w:r>
      <w:r w:rsidR="00066F13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100 - бальная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получили </w:t>
      </w:r>
      <w:r w:rsidRPr="005F3D2B">
        <w:rPr>
          <w:rFonts w:cs="Times New Roman"/>
          <w:color w:val="000000"/>
          <w:sz w:val="24"/>
          <w:szCs w:val="24"/>
        </w:rPr>
        <w:t>шкала.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например</w:t>
      </w:r>
      <w:r w:rsidR="0046681A" w:rsidRPr="005F3D2B">
        <w:rPr>
          <w:rFonts w:cs="Times New Roman"/>
          <w:color w:val="000000"/>
          <w:szCs w:val="24"/>
        </w:rPr>
        <w:t xml:space="preserve"> </w:t>
      </w:r>
      <w:proofErr w:type="gramStart"/>
      <w:r w:rsidR="0046681A" w:rsidRPr="005F3D2B">
        <w:rPr>
          <w:rFonts w:cs="Times New Roman"/>
          <w:color w:val="000000"/>
          <w:sz w:val="24"/>
          <w:szCs w:val="24"/>
        </w:rPr>
        <w:t>Для</w:t>
      </w:r>
      <w:proofErr w:type="gramEnd"/>
      <w:r w:rsidR="0046681A" w:rsidRPr="005F3D2B">
        <w:rPr>
          <w:rFonts w:cs="Times New Roman"/>
          <w:color w:val="000000"/>
          <w:sz w:val="24"/>
          <w:szCs w:val="24"/>
        </w:rPr>
        <w:t xml:space="preserve"> перевода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применять </w:t>
      </w:r>
      <w:r w:rsidR="0046681A" w:rsidRPr="005F3D2B">
        <w:rPr>
          <w:rFonts w:cs="Times New Roman"/>
          <w:color w:val="000000"/>
          <w:sz w:val="24"/>
          <w:szCs w:val="24"/>
        </w:rPr>
        <w:t>рейтинга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всегда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сравнению </w:t>
      </w:r>
      <w:r w:rsidR="0046681A" w:rsidRPr="005F3D2B">
        <w:rPr>
          <w:rFonts w:cs="Times New Roman"/>
          <w:color w:val="000000"/>
          <w:sz w:val="24"/>
          <w:szCs w:val="24"/>
        </w:rPr>
        <w:t>пяти</w:t>
      </w:r>
      <w:r w:rsidRPr="005F3D2B">
        <w:rPr>
          <w:rFonts w:cs="Times New Roman"/>
          <w:color w:val="000000"/>
          <w:sz w:val="24"/>
          <w:szCs w:val="24"/>
        </w:rPr>
        <w:t>балльную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пометки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оценку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уверен </w:t>
      </w:r>
      <w:r w:rsidRPr="005F3D2B">
        <w:rPr>
          <w:rFonts w:cs="Times New Roman"/>
          <w:color w:val="000000"/>
          <w:sz w:val="24"/>
          <w:szCs w:val="24"/>
        </w:rPr>
        <w:t>предлагается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проблем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следующая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активности </w:t>
      </w:r>
      <w:r w:rsidRPr="005F3D2B">
        <w:rPr>
          <w:rFonts w:cs="Times New Roman"/>
          <w:color w:val="000000"/>
          <w:sz w:val="24"/>
          <w:szCs w:val="24"/>
        </w:rPr>
        <w:t>шкала: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подбери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от 1 до 49 -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учителем </w:t>
      </w:r>
      <w:r w:rsidRPr="005F3D2B">
        <w:rPr>
          <w:rFonts w:cs="Times New Roman"/>
          <w:color w:val="000000"/>
          <w:sz w:val="24"/>
          <w:szCs w:val="24"/>
        </w:rPr>
        <w:t>неудовлетворительно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всего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(2), от 50 до 69-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недельные </w:t>
      </w:r>
      <w:r w:rsidRPr="005F3D2B">
        <w:rPr>
          <w:rFonts w:cs="Times New Roman"/>
          <w:color w:val="000000"/>
          <w:sz w:val="24"/>
          <w:szCs w:val="24"/>
        </w:rPr>
        <w:t>удовлетворительно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готовый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(3), от 70 до 84 -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традиционные </w:t>
      </w:r>
      <w:r w:rsidRPr="005F3D2B">
        <w:rPr>
          <w:rFonts w:cs="Times New Roman"/>
          <w:color w:val="000000"/>
          <w:sz w:val="24"/>
          <w:szCs w:val="24"/>
        </w:rPr>
        <w:t>хорошо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понимания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(4), от 85 до 100 -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диаграмма </w:t>
      </w:r>
      <w:r w:rsidRPr="005F3D2B">
        <w:rPr>
          <w:rFonts w:cs="Times New Roman"/>
          <w:color w:val="000000"/>
          <w:sz w:val="24"/>
          <w:szCs w:val="24"/>
        </w:rPr>
        <w:t>отлично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ученикам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(5).</w:t>
      </w:r>
    </w:p>
    <w:p w:rsidR="00F955E8" w:rsidRPr="005F3D2B" w:rsidRDefault="00F955E8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Но хочется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понятий </w:t>
      </w:r>
      <w:r w:rsidRPr="005F3D2B">
        <w:rPr>
          <w:rFonts w:cs="Times New Roman"/>
          <w:color w:val="000000"/>
          <w:sz w:val="24"/>
          <w:szCs w:val="24"/>
        </w:rPr>
        <w:t>предупредить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опорой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 том, что в рейтинговой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работы </w:t>
      </w:r>
      <w:r w:rsidRPr="005F3D2B">
        <w:rPr>
          <w:rFonts w:cs="Times New Roman"/>
          <w:color w:val="000000"/>
          <w:sz w:val="24"/>
          <w:szCs w:val="24"/>
        </w:rPr>
        <w:t>системе,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gramStart"/>
      <w:r w:rsidR="005F3D2B" w:rsidRPr="005F3D2B">
        <w:rPr>
          <w:rFonts w:ascii="Times New Romam" w:hAnsi="Times New Romam" w:cs="Times New Roman"/>
          <w:color w:val="000000"/>
          <w:szCs w:val="24"/>
        </w:rPr>
        <w:t>быстро</w:t>
      </w:r>
      <w:proofErr w:type="gramEnd"/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как и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 в</w:t>
      </w:r>
      <w:r w:rsidRPr="005F3D2B">
        <w:rPr>
          <w:rFonts w:cs="Times New Roman"/>
          <w:color w:val="000000"/>
          <w:sz w:val="24"/>
          <w:szCs w:val="24"/>
        </w:rPr>
        <w:t xml:space="preserve"> любой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результатов </w:t>
      </w:r>
      <w:r w:rsidRPr="005F3D2B">
        <w:rPr>
          <w:rFonts w:cs="Times New Roman"/>
          <w:color w:val="000000"/>
          <w:sz w:val="24"/>
          <w:szCs w:val="24"/>
        </w:rPr>
        <w:t>другой,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обучающихся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есть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проведения </w:t>
      </w:r>
      <w:r w:rsidRPr="005F3D2B">
        <w:rPr>
          <w:rFonts w:cs="Times New Roman"/>
          <w:color w:val="000000"/>
          <w:sz w:val="24"/>
          <w:szCs w:val="24"/>
        </w:rPr>
        <w:t>до</w:t>
      </w:r>
      <w:r w:rsidR="00462AEB" w:rsidRPr="005F3D2B">
        <w:rPr>
          <w:rFonts w:cs="Times New Roman"/>
          <w:color w:val="000000"/>
          <w:sz w:val="24"/>
          <w:szCs w:val="24"/>
        </w:rPr>
        <w:t>стоинства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понимание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оценивание </w:t>
      </w:r>
      <w:r w:rsidR="00671CFC" w:rsidRPr="005F3D2B">
        <w:rPr>
          <w:rFonts w:cs="Times New Roman"/>
          <w:color w:val="000000"/>
          <w:sz w:val="24"/>
          <w:szCs w:val="24"/>
        </w:rPr>
        <w:t>недостатки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слово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671CFC" w:rsidRPr="005F3D2B">
        <w:rPr>
          <w:rFonts w:cs="Times New Roman"/>
          <w:color w:val="000000"/>
          <w:sz w:val="24"/>
          <w:szCs w:val="24"/>
        </w:rPr>
        <w:t xml:space="preserve">как для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участвовал </w:t>
      </w:r>
      <w:r w:rsidR="00671CFC" w:rsidRPr="005F3D2B">
        <w:rPr>
          <w:rFonts w:cs="Times New Roman"/>
          <w:color w:val="000000"/>
          <w:sz w:val="24"/>
          <w:szCs w:val="24"/>
        </w:rPr>
        <w:t>учителя,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расширяют</w:t>
      </w:r>
      <w:r w:rsidR="00671CFC" w:rsidRPr="005F3D2B">
        <w:rPr>
          <w:rFonts w:cs="Times New Roman"/>
          <w:color w:val="000000"/>
          <w:szCs w:val="24"/>
        </w:rPr>
        <w:t xml:space="preserve"> </w:t>
      </w:r>
      <w:r w:rsidR="00671CFC" w:rsidRPr="005F3D2B">
        <w:rPr>
          <w:rFonts w:cs="Times New Roman"/>
          <w:color w:val="000000"/>
          <w:sz w:val="24"/>
          <w:szCs w:val="24"/>
        </w:rPr>
        <w:t xml:space="preserve">так и для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учитель </w:t>
      </w:r>
      <w:r w:rsidR="00671CFC" w:rsidRPr="005F3D2B">
        <w:rPr>
          <w:rFonts w:cs="Times New Roman"/>
          <w:color w:val="000000"/>
          <w:sz w:val="24"/>
          <w:szCs w:val="24"/>
        </w:rPr>
        <w:t>ученика.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взаимосвязей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462AEB" w:rsidRPr="005F3D2B" w:rsidRDefault="00462AEB" w:rsidP="00066F13">
      <w:pPr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Для учителя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955E8" w:rsidRPr="005F3D2B" w:rsidTr="00F955E8">
        <w:tc>
          <w:tcPr>
            <w:tcW w:w="4672" w:type="dxa"/>
          </w:tcPr>
          <w:p w:rsidR="00F955E8" w:rsidRPr="005F3D2B" w:rsidRDefault="00F955E8" w:rsidP="00462AE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>Достоинства</w:t>
            </w:r>
          </w:p>
        </w:tc>
        <w:tc>
          <w:tcPr>
            <w:tcW w:w="4673" w:type="dxa"/>
          </w:tcPr>
          <w:p w:rsidR="00F955E8" w:rsidRPr="005F3D2B" w:rsidRDefault="005F3D2B" w:rsidP="00462AE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ascii="Times New Romam" w:hAnsi="Times New Romam" w:cs="Times New Roman"/>
                <w:color w:val="000000"/>
                <w:szCs w:val="24"/>
              </w:rPr>
              <w:t>оценивание </w:t>
            </w:r>
            <w:r w:rsidR="00F955E8" w:rsidRPr="005F3D2B">
              <w:rPr>
                <w:rFonts w:cs="Times New Roman"/>
                <w:color w:val="000000"/>
                <w:sz w:val="24"/>
                <w:szCs w:val="24"/>
              </w:rPr>
              <w:t>Недостатки</w:t>
            </w:r>
            <w:r w:rsidRPr="005F3D2B">
              <w:rPr>
                <w:rFonts w:ascii="Times New Romam" w:hAnsi="Times New Romam" w:cs="Times New Roman"/>
                <w:color w:val="000000"/>
                <w:szCs w:val="24"/>
              </w:rPr>
              <w:t> стиля</w:t>
            </w:r>
            <w:r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</w:tr>
      <w:tr w:rsidR="00F955E8" w:rsidRPr="005F3D2B" w:rsidTr="00F955E8">
        <w:tc>
          <w:tcPr>
            <w:tcW w:w="4672" w:type="dxa"/>
          </w:tcPr>
          <w:p w:rsidR="00F955E8" w:rsidRPr="005F3D2B" w:rsidRDefault="00462AEB" w:rsidP="00462AEB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Рациональное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цветовые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планирование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выбрать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учебного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работы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процесса,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конце</w:t>
            </w:r>
            <w:r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организации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которой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индивидуальной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обеспечить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и творческой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возможность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работы.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своих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F955E8" w:rsidRPr="005F3D2B" w:rsidRDefault="00462AEB" w:rsidP="00462AEB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На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высказывать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плечи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сразу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учителя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состязаниях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ложится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педагога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большая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благодаря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нагрузка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презентаций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по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должна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сравнению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результатов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с балльной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материал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системой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устное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в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плана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связи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процессе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с множеством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узнал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подсчетов.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справился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</w:tr>
      <w:tr w:rsidR="00F955E8" w:rsidRPr="005F3D2B" w:rsidTr="00F955E8">
        <w:tc>
          <w:tcPr>
            <w:tcW w:w="4672" w:type="dxa"/>
          </w:tcPr>
          <w:p w:rsidR="00F955E8" w:rsidRPr="005F3D2B" w:rsidRDefault="00462AEB" w:rsidP="00462AEB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Стимулирование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сложность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эффективного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случаях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обучения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сравнению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учеников.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нужно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F955E8" w:rsidRPr="005F3D2B" w:rsidRDefault="00462AEB" w:rsidP="00462AEB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Большая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общества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самодисциплина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рейтинговой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при оценивании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оценивания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результатов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минут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в %.</w:t>
            </w:r>
          </w:p>
        </w:tc>
      </w:tr>
      <w:tr w:rsidR="00F955E8" w:rsidRPr="005F3D2B" w:rsidTr="00F955E8">
        <w:tc>
          <w:tcPr>
            <w:tcW w:w="4672" w:type="dxa"/>
          </w:tcPr>
          <w:p w:rsidR="00F955E8" w:rsidRPr="005F3D2B" w:rsidRDefault="00462AEB" w:rsidP="00462AEB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Возможность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подобную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своевременно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красную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вносить  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позволяют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коррективы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благодаря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в организацию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обратную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учебного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деятельности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процесса.</w:t>
            </w:r>
          </w:p>
        </w:tc>
        <w:tc>
          <w:tcPr>
            <w:tcW w:w="4673" w:type="dxa"/>
          </w:tcPr>
          <w:p w:rsidR="00F955E8" w:rsidRPr="005F3D2B" w:rsidRDefault="00462AEB" w:rsidP="00462AEB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узловые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Сложность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достоинства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определения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может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критериев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проводится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по разным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вопрос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видам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плечи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заданий.</w:t>
            </w:r>
          </w:p>
        </w:tc>
      </w:tr>
      <w:tr w:rsidR="00F955E8" w:rsidRPr="005F3D2B" w:rsidTr="00F955E8">
        <w:trPr>
          <w:trHeight w:val="1268"/>
        </w:trPr>
        <w:tc>
          <w:tcPr>
            <w:tcW w:w="4672" w:type="dxa"/>
          </w:tcPr>
          <w:p w:rsidR="00F955E8" w:rsidRPr="005F3D2B" w:rsidRDefault="00462AEB" w:rsidP="00462AEB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нужно </w:t>
            </w:r>
            <w:proofErr w:type="gramStart"/>
            <w:r w:rsidRPr="005F3D2B">
              <w:rPr>
                <w:rFonts w:cs="Times New Roman"/>
                <w:color w:val="000000"/>
                <w:sz w:val="24"/>
                <w:szCs w:val="24"/>
              </w:rPr>
              <w:t>Наиболее</w:t>
            </w:r>
            <w:proofErr w:type="gramEnd"/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карточку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объективная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выбрав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оценка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приготовить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выполнения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узловых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каждым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цветовые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обучающимся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работы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каждого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практике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учебного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оценивание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задания.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информационного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F955E8" w:rsidRPr="005F3D2B" w:rsidRDefault="00462AEB" w:rsidP="00462AEB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Уменьшение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какие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влияния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учащимися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межличностных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актуальном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отношений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узнал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между </w:t>
            </w:r>
            <w:proofErr w:type="spellStart"/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центрированность</w:t>
            </w:r>
            <w:proofErr w:type="spellEnd"/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учителем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степени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и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ориентации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учеником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выбрать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на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плана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оценивание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поскольку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качества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более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знаний.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зафиксировать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</w:tr>
      <w:tr w:rsidR="00462AEB" w:rsidRPr="005F3D2B" w:rsidTr="00F955E8">
        <w:trPr>
          <w:trHeight w:val="1268"/>
        </w:trPr>
        <w:tc>
          <w:tcPr>
            <w:tcW w:w="4672" w:type="dxa"/>
          </w:tcPr>
          <w:p w:rsidR="00462AEB" w:rsidRPr="005F3D2B" w:rsidRDefault="00462AEB" w:rsidP="00462AEB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Возможность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мнению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точно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обучающимся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и объективно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задачи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определять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важные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итоговую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рассказать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оценку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нужно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по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следующее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предмету.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чертят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462AEB" w:rsidRPr="005F3D2B" w:rsidRDefault="00462AEB" w:rsidP="00066F13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462AEB" w:rsidRPr="005F3D2B" w:rsidRDefault="00462AEB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</w:t>
      </w:r>
    </w:p>
    <w:p w:rsidR="005C66E1" w:rsidRDefault="005C66E1" w:rsidP="00066F13">
      <w:pPr>
        <w:rPr>
          <w:rFonts w:cs="Times New Roman"/>
          <w:b/>
          <w:color w:val="000000"/>
          <w:sz w:val="24"/>
          <w:szCs w:val="24"/>
        </w:rPr>
      </w:pPr>
    </w:p>
    <w:p w:rsidR="005C66E1" w:rsidRDefault="005C66E1" w:rsidP="00066F13">
      <w:pPr>
        <w:rPr>
          <w:rFonts w:cs="Times New Roman"/>
          <w:b/>
          <w:color w:val="000000"/>
          <w:sz w:val="24"/>
          <w:szCs w:val="24"/>
        </w:rPr>
      </w:pPr>
    </w:p>
    <w:p w:rsidR="00F955E8" w:rsidRPr="005F3D2B" w:rsidRDefault="00462AEB" w:rsidP="00066F13">
      <w:pPr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Для ученика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62AEB" w:rsidRPr="005F3D2B" w:rsidTr="00462AEB">
        <w:tc>
          <w:tcPr>
            <w:tcW w:w="4672" w:type="dxa"/>
          </w:tcPr>
          <w:p w:rsidR="00462AEB" w:rsidRPr="005F3D2B" w:rsidRDefault="005F3D2B" w:rsidP="00462AE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ascii="Times New Romam" w:hAnsi="Times New Romam" w:cs="Times New Roman"/>
                <w:color w:val="000000"/>
                <w:szCs w:val="24"/>
              </w:rPr>
              <w:lastRenderedPageBreak/>
              <w:t>самостоятельной </w:t>
            </w:r>
            <w:r w:rsidR="00462AEB" w:rsidRPr="005F3D2B">
              <w:rPr>
                <w:rFonts w:cs="Times New Roman"/>
                <w:color w:val="000000"/>
                <w:sz w:val="24"/>
                <w:szCs w:val="24"/>
              </w:rPr>
              <w:t>Достоинства</w:t>
            </w:r>
            <w:r w:rsidRPr="005F3D2B">
              <w:rPr>
                <w:rFonts w:ascii="Times New Romam" w:hAnsi="Times New Romam" w:cs="Times New Roman"/>
                <w:color w:val="000000"/>
                <w:szCs w:val="24"/>
              </w:rPr>
              <w:t> функция</w:t>
            </w:r>
            <w:r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462AEB" w:rsidRPr="005F3D2B" w:rsidRDefault="00462AEB" w:rsidP="00462AE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>Недостатки</w:t>
            </w:r>
          </w:p>
        </w:tc>
      </w:tr>
      <w:tr w:rsidR="00462AEB" w:rsidRPr="005F3D2B" w:rsidTr="00462AEB">
        <w:tc>
          <w:tcPr>
            <w:tcW w:w="4672" w:type="dxa"/>
          </w:tcPr>
          <w:p w:rsidR="00462AEB" w:rsidRPr="005F3D2B" w:rsidRDefault="00462AEB" w:rsidP="00066F13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b/>
                <w:color w:val="000000"/>
                <w:sz w:val="24"/>
                <w:szCs w:val="24"/>
              </w:rPr>
              <w:t xml:space="preserve">- </w:t>
            </w:r>
            <w:r w:rsidR="005F3D2B" w:rsidRPr="005F3D2B">
              <w:rPr>
                <w:rFonts w:ascii="Times New Romam" w:hAnsi="Times New Romam" w:cs="Times New Roman"/>
                <w:b/>
                <w:color w:val="000000"/>
                <w:szCs w:val="24"/>
              </w:rPr>
              <w:t>уверенно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Ученик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чтобы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не пассивный «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оценке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зритель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</w:t>
            </w:r>
            <w:proofErr w:type="gramStart"/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осталось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»</w:t>
            </w:r>
            <w:proofErr w:type="gramEnd"/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. А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деятельность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участник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общие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педагогического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серьёзные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процесса.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оцениванию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462AEB" w:rsidRPr="005F3D2B" w:rsidRDefault="00462AEB" w:rsidP="00066F13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b/>
                <w:color w:val="000000"/>
                <w:sz w:val="24"/>
                <w:szCs w:val="24"/>
              </w:rPr>
              <w:t>-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Вероятность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оценке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увеличения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учителем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межличностных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мотивации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конфликтов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ситуациях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между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учеников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учениками.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закреплении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</w:tr>
      <w:tr w:rsidR="00462AEB" w:rsidRPr="005F3D2B" w:rsidTr="00462AEB">
        <w:tc>
          <w:tcPr>
            <w:tcW w:w="4672" w:type="dxa"/>
          </w:tcPr>
          <w:p w:rsidR="00462AEB" w:rsidRPr="005F3D2B" w:rsidRDefault="00462AEB" w:rsidP="00066F13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Большая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рукой </w:t>
            </w:r>
            <w:proofErr w:type="spellStart"/>
            <w:r w:rsidRPr="005F3D2B">
              <w:rPr>
                <w:rFonts w:cs="Times New Roman"/>
                <w:color w:val="000000"/>
                <w:sz w:val="24"/>
                <w:szCs w:val="24"/>
              </w:rPr>
              <w:t>мотивированность</w:t>
            </w:r>
            <w:proofErr w:type="spellEnd"/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готов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="005C66E1">
              <w:rPr>
                <w:rFonts w:cs="Times New Roman"/>
                <w:color w:val="000000"/>
                <w:sz w:val="24"/>
                <w:szCs w:val="24"/>
              </w:rPr>
              <w:t xml:space="preserve">обучающихся,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конце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нацеленность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такие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на учебу.</w:t>
            </w:r>
          </w:p>
        </w:tc>
        <w:tc>
          <w:tcPr>
            <w:tcW w:w="4673" w:type="dxa"/>
          </w:tcPr>
          <w:p w:rsidR="00462AEB" w:rsidRPr="005F3D2B" w:rsidRDefault="00462AEB" w:rsidP="00066F13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тетрадей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Возникновение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вопрос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у </w:t>
            </w:r>
            <w:proofErr w:type="gramStart"/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некоторых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например</w:t>
            </w:r>
            <w:proofErr w:type="gramEnd"/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учеников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использоваться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формального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среды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отношения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учеников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к выполнению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процесса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заданий.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системой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</w:tr>
      <w:tr w:rsidR="00462AEB" w:rsidRPr="005F3D2B" w:rsidTr="00462AEB">
        <w:tc>
          <w:tcPr>
            <w:tcW w:w="4672" w:type="dxa"/>
          </w:tcPr>
          <w:p w:rsidR="00462AEB" w:rsidRPr="005F3D2B" w:rsidRDefault="00462AEB" w:rsidP="00066F13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b/>
                <w:color w:val="000000"/>
                <w:sz w:val="24"/>
                <w:szCs w:val="24"/>
              </w:rPr>
              <w:t xml:space="preserve">-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Повышение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понял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качества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некоторых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знаний.</w:t>
            </w:r>
          </w:p>
        </w:tc>
        <w:tc>
          <w:tcPr>
            <w:tcW w:w="4673" w:type="dxa"/>
          </w:tcPr>
          <w:p w:rsidR="00462AEB" w:rsidRPr="005F3D2B" w:rsidRDefault="00462AEB" w:rsidP="00066F13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точкой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Необходимость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работы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в некоторых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правильности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случаях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своей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большего </w:t>
            </w:r>
            <w:proofErr w:type="spellStart"/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взаимооценивание</w:t>
            </w:r>
            <w:proofErr w:type="spellEnd"/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времени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существенные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для привыкания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именно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обучающихся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карта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к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использование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рейтинговой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учителя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системе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исследовательских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оценивания.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каждым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</w:tr>
      <w:tr w:rsidR="00462AEB" w:rsidRPr="005F3D2B" w:rsidTr="00462AEB">
        <w:tc>
          <w:tcPr>
            <w:tcW w:w="4672" w:type="dxa"/>
          </w:tcPr>
          <w:p w:rsidR="00462AEB" w:rsidRPr="005F3D2B" w:rsidRDefault="00462AEB" w:rsidP="00066F13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Повышение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полезно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самостоятельности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школьников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и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процесс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самодисциплины.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формирующего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462AEB" w:rsidRPr="005F3D2B" w:rsidRDefault="00462AEB" w:rsidP="00066F13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b/>
                <w:color w:val="000000"/>
                <w:sz w:val="24"/>
                <w:szCs w:val="24"/>
              </w:rPr>
              <w:t xml:space="preserve">-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Плохая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карты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ориентация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отслеживается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некоторых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именно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обучающихся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формирующего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в рейтинговой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личного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системе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карта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– и, как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случае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следствие,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позволяет</w:t>
            </w:r>
            <w:r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невозможность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изучения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самостоятельной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одноминутное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оценки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учащихся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своих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ученик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достижений.</w:t>
            </w:r>
          </w:p>
        </w:tc>
      </w:tr>
      <w:tr w:rsidR="00462AEB" w:rsidRPr="005F3D2B" w:rsidTr="00462AEB">
        <w:tc>
          <w:tcPr>
            <w:tcW w:w="4672" w:type="dxa"/>
          </w:tcPr>
          <w:p w:rsidR="00462AEB" w:rsidRPr="005F3D2B" w:rsidRDefault="00462AEB" w:rsidP="00066F13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понятий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Открытость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ученики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в получении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процессе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баллов: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оценивают</w:t>
            </w:r>
            <w:r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ученик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учеников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знает,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другой</w:t>
            </w:r>
            <w:r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как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каждой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можно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учеников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получить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многим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баллы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индивидуально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и как их потерять.</w:t>
            </w:r>
          </w:p>
        </w:tc>
        <w:tc>
          <w:tcPr>
            <w:tcW w:w="4673" w:type="dxa"/>
          </w:tcPr>
          <w:p w:rsidR="00462AEB" w:rsidRPr="005F3D2B" w:rsidRDefault="00462AEB" w:rsidP="00066F13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</w:tr>
      <w:tr w:rsidR="00462AEB" w:rsidRPr="005F3D2B" w:rsidTr="00462AEB">
        <w:tc>
          <w:tcPr>
            <w:tcW w:w="4672" w:type="dxa"/>
          </w:tcPr>
          <w:p w:rsidR="00462AEB" w:rsidRPr="005F3D2B" w:rsidRDefault="00462AEB" w:rsidP="00066F13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-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хочется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Незнание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проводится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по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следственные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теме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исправлял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не наказывается,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составление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стимулируется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процесса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 xml:space="preserve">процесс 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объективная </w:t>
            </w:r>
            <w:r w:rsidRPr="005F3D2B">
              <w:rPr>
                <w:rFonts w:cs="Times New Roman"/>
                <w:color w:val="000000"/>
                <w:sz w:val="24"/>
                <w:szCs w:val="24"/>
              </w:rPr>
              <w:t>познания.</w:t>
            </w:r>
            <w:r w:rsidR="005F3D2B" w:rsidRPr="005F3D2B">
              <w:rPr>
                <w:rFonts w:ascii="Times New Romam" w:hAnsi="Times New Romam" w:cs="Times New Roman"/>
                <w:color w:val="000000"/>
                <w:szCs w:val="24"/>
              </w:rPr>
              <w:t> собственные</w:t>
            </w:r>
            <w:r w:rsidR="005F3D2B" w:rsidRPr="005F3D2B">
              <w:rPr>
                <w:rFonts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462AEB" w:rsidRPr="005F3D2B" w:rsidRDefault="00462AEB" w:rsidP="00066F13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462AEB" w:rsidRPr="005F3D2B" w:rsidRDefault="00462AEB" w:rsidP="00066F13">
      <w:pPr>
        <w:rPr>
          <w:rFonts w:cs="Times New Roman"/>
          <w:b/>
          <w:color w:val="000000"/>
          <w:sz w:val="24"/>
          <w:szCs w:val="24"/>
        </w:rPr>
      </w:pPr>
    </w:p>
    <w:p w:rsidR="00066F13" w:rsidRPr="005F3D2B" w:rsidRDefault="00066F13" w:rsidP="00BB0700">
      <w:pPr>
        <w:jc w:val="center"/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Методика «Карта оценки групповой презентации»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Эта методика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работа </w:t>
      </w:r>
      <w:r w:rsidRPr="005F3D2B">
        <w:rPr>
          <w:rFonts w:cs="Times New Roman"/>
          <w:color w:val="000000"/>
          <w:sz w:val="24"/>
          <w:szCs w:val="24"/>
        </w:rPr>
        <w:t>и</w:t>
      </w:r>
      <w:r w:rsidR="00066F13" w:rsidRPr="005F3D2B">
        <w:rPr>
          <w:rFonts w:cs="Times New Roman"/>
          <w:color w:val="000000"/>
          <w:sz w:val="24"/>
          <w:szCs w:val="24"/>
        </w:rPr>
        <w:t>спользуется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позволяет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при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творческое </w:t>
      </w:r>
      <w:r w:rsidR="00066F13" w:rsidRPr="005F3D2B">
        <w:rPr>
          <w:rFonts w:cs="Times New Roman"/>
          <w:color w:val="000000"/>
          <w:sz w:val="24"/>
          <w:szCs w:val="24"/>
        </w:rPr>
        <w:t>оценке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этого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результатов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своей </w:t>
      </w:r>
      <w:r w:rsidR="00066F13" w:rsidRPr="005F3D2B">
        <w:rPr>
          <w:rFonts w:cs="Times New Roman"/>
          <w:color w:val="000000"/>
          <w:sz w:val="24"/>
          <w:szCs w:val="24"/>
        </w:rPr>
        <w:t>совместной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возможность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деятельности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давать </w:t>
      </w:r>
      <w:r w:rsidR="00066F13" w:rsidRPr="005F3D2B">
        <w:rPr>
          <w:rFonts w:cs="Times New Roman"/>
          <w:color w:val="000000"/>
          <w:sz w:val="24"/>
          <w:szCs w:val="24"/>
        </w:rPr>
        <w:t>учащихся.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оценивания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Ученикам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простых </w:t>
      </w:r>
      <w:r w:rsidR="00066F13" w:rsidRPr="005F3D2B">
        <w:rPr>
          <w:rFonts w:cs="Times New Roman"/>
          <w:color w:val="000000"/>
          <w:sz w:val="24"/>
          <w:szCs w:val="24"/>
        </w:rPr>
        <w:t>предлагается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заполнить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желаемые </w:t>
      </w:r>
      <w:r w:rsidR="00066F13" w:rsidRPr="005F3D2B">
        <w:rPr>
          <w:rFonts w:cs="Times New Roman"/>
          <w:color w:val="000000"/>
          <w:sz w:val="24"/>
          <w:szCs w:val="24"/>
        </w:rPr>
        <w:t>определённую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системе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форму,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ученика </w:t>
      </w:r>
      <w:r w:rsidR="00066F13" w:rsidRPr="005F3D2B">
        <w:rPr>
          <w:rFonts w:cs="Times New Roman"/>
          <w:color w:val="000000"/>
          <w:sz w:val="24"/>
          <w:szCs w:val="24"/>
        </w:rPr>
        <w:t>когда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почему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они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важные </w:t>
      </w:r>
      <w:r w:rsidR="00066F13" w:rsidRPr="005F3D2B">
        <w:rPr>
          <w:rFonts w:cs="Times New Roman"/>
          <w:color w:val="000000"/>
          <w:sz w:val="24"/>
          <w:szCs w:val="24"/>
        </w:rPr>
        <w:t>будут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изображения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смотреть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направляемость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="00066F13" w:rsidRPr="005F3D2B">
        <w:rPr>
          <w:rFonts w:cs="Times New Roman"/>
          <w:color w:val="000000"/>
          <w:sz w:val="24"/>
          <w:szCs w:val="24"/>
        </w:rPr>
        <w:t>презентацию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подводить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группы.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каком </w:t>
      </w:r>
      <w:r w:rsidR="00066F13" w:rsidRPr="005F3D2B">
        <w:rPr>
          <w:rFonts w:cs="Times New Roman"/>
          <w:color w:val="000000"/>
          <w:sz w:val="24"/>
          <w:szCs w:val="24"/>
        </w:rPr>
        <w:t>Ученикам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получать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нужно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некоторых </w:t>
      </w:r>
      <w:r w:rsidR="00066F13" w:rsidRPr="005F3D2B">
        <w:rPr>
          <w:rFonts w:cs="Times New Roman"/>
          <w:color w:val="000000"/>
          <w:sz w:val="24"/>
          <w:szCs w:val="24"/>
        </w:rPr>
        <w:t>посмотреть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требуют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оценивания </w:t>
      </w:r>
      <w:r w:rsidR="00066F13" w:rsidRPr="005F3D2B">
        <w:rPr>
          <w:rFonts w:cs="Times New Roman"/>
          <w:color w:val="000000"/>
          <w:sz w:val="24"/>
          <w:szCs w:val="24"/>
        </w:rPr>
        <w:t>приведённые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последних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ниже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критериального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="00066F13" w:rsidRPr="005F3D2B">
        <w:rPr>
          <w:rFonts w:cs="Times New Roman"/>
          <w:color w:val="000000"/>
          <w:sz w:val="24"/>
          <w:szCs w:val="24"/>
        </w:rPr>
        <w:t>характеристики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прямыми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суждения </w:t>
      </w:r>
      <w:r w:rsidR="00066F13" w:rsidRPr="005F3D2B">
        <w:rPr>
          <w:rFonts w:cs="Times New Roman"/>
          <w:color w:val="000000"/>
          <w:sz w:val="24"/>
          <w:szCs w:val="24"/>
        </w:rPr>
        <w:t>дать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объяснить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свой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используется </w:t>
      </w:r>
      <w:r w:rsidR="00066F13" w:rsidRPr="005F3D2B">
        <w:rPr>
          <w:rFonts w:cs="Times New Roman"/>
          <w:color w:val="000000"/>
          <w:sz w:val="24"/>
          <w:szCs w:val="24"/>
        </w:rPr>
        <w:t>отзыв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трудности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на работу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тесном </w:t>
      </w:r>
      <w:r w:rsidR="00066F13" w:rsidRPr="005F3D2B">
        <w:rPr>
          <w:rFonts w:cs="Times New Roman"/>
          <w:color w:val="000000"/>
          <w:sz w:val="24"/>
          <w:szCs w:val="24"/>
        </w:rPr>
        <w:t>группы.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рейтинговой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При оценке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изменения </w:t>
      </w:r>
      <w:r w:rsidRPr="005F3D2B">
        <w:rPr>
          <w:rFonts w:cs="Times New Roman"/>
          <w:color w:val="000000"/>
          <w:sz w:val="24"/>
          <w:szCs w:val="24"/>
        </w:rPr>
        <w:t>результатов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баллы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предлагается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отвечая </w:t>
      </w:r>
      <w:r w:rsidRPr="005F3D2B">
        <w:rPr>
          <w:rFonts w:cs="Times New Roman"/>
          <w:color w:val="000000"/>
          <w:sz w:val="24"/>
          <w:szCs w:val="24"/>
        </w:rPr>
        <w:t>использовать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работа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следующие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смысл </w:t>
      </w:r>
      <w:r w:rsidRPr="005F3D2B">
        <w:rPr>
          <w:rFonts w:cs="Times New Roman"/>
          <w:color w:val="000000"/>
          <w:sz w:val="24"/>
          <w:szCs w:val="24"/>
        </w:rPr>
        <w:t>варианты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вопросы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ответов:</w:t>
      </w:r>
    </w:p>
    <w:p w:rsidR="00066F13" w:rsidRPr="005F3D2B" w:rsidRDefault="00BB0700" w:rsidP="00066F13">
      <w:pPr>
        <w:rPr>
          <w:rFonts w:cs="Times New Roman"/>
          <w:color w:val="000000"/>
          <w:sz w:val="24"/>
          <w:szCs w:val="24"/>
        </w:rPr>
      </w:pPr>
      <w:proofErr w:type="gramStart"/>
      <w:r w:rsidRPr="005F3D2B">
        <w:rPr>
          <w:rFonts w:cs="Times New Roman"/>
          <w:color w:val="000000"/>
          <w:sz w:val="24"/>
          <w:szCs w:val="24"/>
        </w:rPr>
        <w:t>•</w:t>
      </w:r>
      <w:r w:rsidR="00066F13" w:rsidRPr="005F3D2B">
        <w:rPr>
          <w:rFonts w:cs="Times New Roman"/>
          <w:color w:val="000000"/>
          <w:sz w:val="24"/>
          <w:szCs w:val="24"/>
        </w:rPr>
        <w:t>«</w:t>
      </w:r>
      <w:proofErr w:type="gramEnd"/>
      <w:r w:rsidR="00066F13" w:rsidRPr="005F3D2B">
        <w:rPr>
          <w:rFonts w:cs="Times New Roman"/>
          <w:color w:val="000000"/>
          <w:sz w:val="24"/>
          <w:szCs w:val="24"/>
        </w:rPr>
        <w:t xml:space="preserve">+» –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многое </w:t>
      </w:r>
      <w:r w:rsidR="00066F13" w:rsidRPr="005F3D2B">
        <w:rPr>
          <w:rFonts w:cs="Times New Roman"/>
          <w:color w:val="000000"/>
          <w:sz w:val="24"/>
          <w:szCs w:val="24"/>
        </w:rPr>
        <w:t>отличная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недельные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работа (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взаимооценивание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="00066F13" w:rsidRPr="005F3D2B">
        <w:rPr>
          <w:rFonts w:cs="Times New Roman"/>
          <w:color w:val="000000"/>
          <w:sz w:val="24"/>
          <w:szCs w:val="24"/>
        </w:rPr>
        <w:t>трудно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описанием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улучшить);</w:t>
      </w:r>
    </w:p>
    <w:p w:rsidR="00066F13" w:rsidRPr="005F3D2B" w:rsidRDefault="00BB0700" w:rsidP="00066F13">
      <w:pPr>
        <w:rPr>
          <w:rFonts w:cs="Times New Roman"/>
          <w:color w:val="000000"/>
          <w:sz w:val="24"/>
          <w:szCs w:val="24"/>
        </w:rPr>
      </w:pPr>
      <w:proofErr w:type="gramStart"/>
      <w:r w:rsidRPr="005F3D2B">
        <w:rPr>
          <w:rFonts w:cs="Times New Roman"/>
          <w:color w:val="000000"/>
          <w:sz w:val="24"/>
          <w:szCs w:val="24"/>
        </w:rPr>
        <w:t>•</w:t>
      </w:r>
      <w:r w:rsidR="00066F13" w:rsidRPr="005F3D2B">
        <w:rPr>
          <w:rFonts w:cs="Times New Roman"/>
          <w:color w:val="000000"/>
          <w:sz w:val="24"/>
          <w:szCs w:val="24"/>
        </w:rPr>
        <w:t>«</w:t>
      </w:r>
      <w:proofErr w:type="gramEnd"/>
      <w:r w:rsidR="00066F13" w:rsidRPr="005F3D2B">
        <w:rPr>
          <w:rFonts w:cs="Times New Roman"/>
          <w:color w:val="000000"/>
          <w:sz w:val="24"/>
          <w:szCs w:val="24"/>
        </w:rPr>
        <w:t xml:space="preserve">=» –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учеников </w:t>
      </w:r>
      <w:r w:rsidR="00066F13" w:rsidRPr="005F3D2B">
        <w:rPr>
          <w:rFonts w:cs="Times New Roman"/>
          <w:color w:val="000000"/>
          <w:sz w:val="24"/>
          <w:szCs w:val="24"/>
        </w:rPr>
        <w:t>хорошая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методик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работа (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рейтинг </w:t>
      </w:r>
      <w:r w:rsidR="00066F13" w:rsidRPr="005F3D2B">
        <w:rPr>
          <w:rFonts w:cs="Times New Roman"/>
          <w:color w:val="000000"/>
          <w:sz w:val="24"/>
          <w:szCs w:val="24"/>
        </w:rPr>
        <w:t>хорошо,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результатов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но вы видите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предмета </w:t>
      </w:r>
      <w:r w:rsidR="00066F13" w:rsidRPr="005F3D2B">
        <w:rPr>
          <w:rFonts w:cs="Times New Roman"/>
          <w:color w:val="000000"/>
          <w:sz w:val="24"/>
          <w:szCs w:val="24"/>
        </w:rPr>
        <w:t>способ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карты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улучшить);</w:t>
      </w:r>
    </w:p>
    <w:p w:rsidR="00066F13" w:rsidRPr="005F3D2B" w:rsidRDefault="00BB0700" w:rsidP="00066F13">
      <w:pPr>
        <w:rPr>
          <w:rFonts w:cs="Times New Roman"/>
          <w:color w:val="000000"/>
          <w:sz w:val="24"/>
          <w:szCs w:val="24"/>
        </w:rPr>
      </w:pPr>
      <w:proofErr w:type="gramStart"/>
      <w:r w:rsidRPr="005F3D2B">
        <w:rPr>
          <w:rFonts w:cs="Times New Roman"/>
          <w:color w:val="000000"/>
          <w:sz w:val="24"/>
          <w:szCs w:val="24"/>
        </w:rPr>
        <w:lastRenderedPageBreak/>
        <w:t>•</w:t>
      </w:r>
      <w:r w:rsidR="00066F13" w:rsidRPr="005F3D2B">
        <w:rPr>
          <w:rFonts w:cs="Times New Roman"/>
          <w:color w:val="000000"/>
          <w:sz w:val="24"/>
          <w:szCs w:val="24"/>
        </w:rPr>
        <w:t>«</w:t>
      </w:r>
      <w:proofErr w:type="gramEnd"/>
      <w:r w:rsidR="00066F13" w:rsidRPr="005F3D2B">
        <w:rPr>
          <w:rFonts w:cs="Times New Roman"/>
          <w:color w:val="000000"/>
          <w:sz w:val="24"/>
          <w:szCs w:val="24"/>
        </w:rPr>
        <w:t xml:space="preserve">—» –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учатся </w:t>
      </w:r>
      <w:r w:rsidR="00066F13" w:rsidRPr="005F3D2B">
        <w:rPr>
          <w:rFonts w:cs="Times New Roman"/>
          <w:color w:val="000000"/>
          <w:sz w:val="24"/>
          <w:szCs w:val="24"/>
        </w:rPr>
        <w:t>слабая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объективно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работа (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успевающими </w:t>
      </w:r>
      <w:r w:rsidR="00066F13" w:rsidRPr="005F3D2B">
        <w:rPr>
          <w:rFonts w:cs="Times New Roman"/>
          <w:color w:val="000000"/>
          <w:sz w:val="24"/>
          <w:szCs w:val="24"/>
        </w:rPr>
        <w:t>многое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насколько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нужно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важен </w:t>
      </w:r>
      <w:r w:rsidR="00066F13" w:rsidRPr="005F3D2B">
        <w:rPr>
          <w:rFonts w:cs="Times New Roman"/>
          <w:color w:val="000000"/>
          <w:sz w:val="24"/>
          <w:szCs w:val="24"/>
        </w:rPr>
        <w:t>улучшить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деятельности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).</w:t>
      </w:r>
    </w:p>
    <w:p w:rsidR="00066F13" w:rsidRPr="005F3D2B" w:rsidRDefault="00066F13" w:rsidP="00066F13">
      <w:pPr>
        <w:jc w:val="center"/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Методика «Самооценка совместной работы»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Ученикам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горит </w:t>
      </w:r>
      <w:r w:rsidRPr="005F3D2B">
        <w:rPr>
          <w:rFonts w:cs="Times New Roman"/>
          <w:color w:val="000000"/>
          <w:sz w:val="24"/>
          <w:szCs w:val="24"/>
        </w:rPr>
        <w:t>предлагают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фиксирующими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шкала </w:t>
      </w:r>
      <w:r w:rsidRPr="005F3D2B">
        <w:rPr>
          <w:rFonts w:cs="Times New Roman"/>
          <w:color w:val="000000"/>
          <w:sz w:val="24"/>
          <w:szCs w:val="24"/>
        </w:rPr>
        <w:t>выбирать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педагогическими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готовый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обеспечивающим </w:t>
      </w:r>
      <w:r w:rsidRPr="005F3D2B">
        <w:rPr>
          <w:rFonts w:cs="Times New Roman"/>
          <w:color w:val="000000"/>
          <w:sz w:val="24"/>
          <w:szCs w:val="24"/>
        </w:rPr>
        <w:t>ответ,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также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вопрос </w:t>
      </w:r>
      <w:r w:rsidRPr="005F3D2B">
        <w:rPr>
          <w:rFonts w:cs="Times New Roman"/>
          <w:color w:val="000000"/>
          <w:sz w:val="24"/>
          <w:szCs w:val="24"/>
        </w:rPr>
        <w:t>форму</w:t>
      </w:r>
      <w:r w:rsidR="0046681A" w:rsidRPr="005F3D2B">
        <w:rPr>
          <w:rFonts w:cs="Times New Roman"/>
          <w:color w:val="000000"/>
          <w:sz w:val="24"/>
          <w:szCs w:val="24"/>
        </w:rPr>
        <w:t>лировать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выборочных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его в развёрнутом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пометки </w:t>
      </w:r>
      <w:r w:rsidR="0046681A" w:rsidRPr="005F3D2B">
        <w:rPr>
          <w:rFonts w:cs="Times New Roman"/>
          <w:color w:val="000000"/>
          <w:sz w:val="24"/>
          <w:szCs w:val="24"/>
        </w:rPr>
        <w:t>виде</w:t>
      </w:r>
      <w:r w:rsidRPr="005F3D2B">
        <w:rPr>
          <w:rFonts w:cs="Times New Roman"/>
          <w:color w:val="000000"/>
          <w:sz w:val="24"/>
          <w:szCs w:val="24"/>
        </w:rPr>
        <w:t>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обучению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Это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неуверенности </w:t>
      </w:r>
      <w:r w:rsidRPr="005F3D2B">
        <w:rPr>
          <w:rFonts w:cs="Times New Roman"/>
          <w:color w:val="000000"/>
          <w:sz w:val="24"/>
          <w:szCs w:val="24"/>
        </w:rPr>
        <w:t>позволяет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вопрос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ученику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требования </w:t>
      </w:r>
      <w:r w:rsidRPr="005F3D2B">
        <w:rPr>
          <w:rFonts w:cs="Times New Roman"/>
          <w:color w:val="000000"/>
          <w:sz w:val="24"/>
          <w:szCs w:val="24"/>
        </w:rPr>
        <w:t>осознать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сразу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то, как он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литературой </w:t>
      </w:r>
      <w:r w:rsidRPr="005F3D2B">
        <w:rPr>
          <w:rFonts w:cs="Times New Roman"/>
          <w:color w:val="000000"/>
          <w:sz w:val="24"/>
          <w:szCs w:val="24"/>
        </w:rPr>
        <w:t>участвовал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будут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организацию </w:t>
      </w:r>
      <w:r w:rsidRPr="005F3D2B">
        <w:rPr>
          <w:rFonts w:cs="Times New Roman"/>
          <w:color w:val="000000"/>
          <w:sz w:val="24"/>
          <w:szCs w:val="24"/>
        </w:rPr>
        <w:t>разработке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которые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плана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коррективы </w:t>
      </w:r>
      <w:r w:rsidRPr="005F3D2B">
        <w:rPr>
          <w:rFonts w:cs="Times New Roman"/>
          <w:color w:val="000000"/>
          <w:sz w:val="24"/>
          <w:szCs w:val="24"/>
        </w:rPr>
        <w:t>группового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связи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проекта: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оценивание </w:t>
      </w:r>
      <w:r w:rsidRPr="005F3D2B">
        <w:rPr>
          <w:rFonts w:cs="Times New Roman"/>
          <w:color w:val="000000"/>
          <w:sz w:val="24"/>
          <w:szCs w:val="24"/>
        </w:rPr>
        <w:t>насколько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был продуктивен,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высокий </w:t>
      </w:r>
      <w:r w:rsidRPr="005F3D2B">
        <w:rPr>
          <w:rFonts w:cs="Times New Roman"/>
          <w:color w:val="000000"/>
          <w:sz w:val="24"/>
          <w:szCs w:val="24"/>
        </w:rPr>
        <w:t>успешен,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принят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насколько </w:t>
      </w:r>
      <w:r w:rsidRPr="005F3D2B">
        <w:rPr>
          <w:rFonts w:cs="Times New Roman"/>
          <w:color w:val="000000"/>
          <w:sz w:val="24"/>
          <w:szCs w:val="24"/>
        </w:rPr>
        <w:t>группой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класса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полезен.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простейших </w:t>
      </w:r>
      <w:r w:rsidRPr="005F3D2B">
        <w:rPr>
          <w:rFonts w:cs="Times New Roman"/>
          <w:color w:val="000000"/>
          <w:sz w:val="24"/>
          <w:szCs w:val="24"/>
        </w:rPr>
        <w:t>Работа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предлагают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 этой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можно </w:t>
      </w:r>
      <w:r w:rsidRPr="005F3D2B">
        <w:rPr>
          <w:rFonts w:cs="Times New Roman"/>
          <w:color w:val="000000"/>
          <w:sz w:val="24"/>
          <w:szCs w:val="24"/>
        </w:rPr>
        <w:t>методикой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деятельности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помогает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оценивание </w:t>
      </w:r>
      <w:r w:rsidRPr="005F3D2B">
        <w:rPr>
          <w:rFonts w:cs="Times New Roman"/>
          <w:color w:val="000000"/>
          <w:sz w:val="24"/>
          <w:szCs w:val="24"/>
        </w:rPr>
        <w:t>формировать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выполнена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как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методика </w:t>
      </w:r>
      <w:r w:rsidRPr="005F3D2B">
        <w:rPr>
          <w:rFonts w:cs="Times New Roman"/>
          <w:color w:val="000000"/>
          <w:sz w:val="24"/>
          <w:szCs w:val="24"/>
        </w:rPr>
        <w:t>коммуникативные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самое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умения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реагировать </w:t>
      </w:r>
      <w:r w:rsidRPr="005F3D2B">
        <w:rPr>
          <w:rFonts w:cs="Times New Roman"/>
          <w:color w:val="000000"/>
          <w:sz w:val="24"/>
          <w:szCs w:val="24"/>
        </w:rPr>
        <w:t>учащихся,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целей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а так 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может </w:t>
      </w:r>
      <w:r w:rsidRPr="005F3D2B">
        <w:rPr>
          <w:rFonts w:cs="Times New Roman"/>
          <w:color w:val="000000"/>
          <w:sz w:val="24"/>
          <w:szCs w:val="24"/>
        </w:rPr>
        <w:t>навыки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большой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решения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соответствовать </w:t>
      </w:r>
      <w:r w:rsidRPr="005F3D2B">
        <w:rPr>
          <w:rFonts w:cs="Times New Roman"/>
          <w:color w:val="000000"/>
          <w:sz w:val="24"/>
          <w:szCs w:val="24"/>
        </w:rPr>
        <w:t>проблем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интересной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уровне </w:t>
      </w:r>
      <w:r w:rsidRPr="005F3D2B">
        <w:rPr>
          <w:rFonts w:cs="Times New Roman"/>
          <w:color w:val="000000"/>
          <w:sz w:val="24"/>
          <w:szCs w:val="24"/>
        </w:rPr>
        <w:t>планирования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изначально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своей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четыре </w:t>
      </w:r>
      <w:r w:rsidRPr="005F3D2B">
        <w:rPr>
          <w:rFonts w:cs="Times New Roman"/>
          <w:color w:val="000000"/>
          <w:sz w:val="24"/>
          <w:szCs w:val="24"/>
        </w:rPr>
        <w:t>деятельности.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отвечая</w:t>
      </w:r>
      <w:r w:rsidR="0046681A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Как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понятий </w:t>
      </w:r>
      <w:r w:rsidRPr="005F3D2B">
        <w:rPr>
          <w:rFonts w:cs="Times New Roman"/>
          <w:color w:val="000000"/>
          <w:sz w:val="24"/>
          <w:szCs w:val="24"/>
        </w:rPr>
        <w:t>вариант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сконцентрированность</w:t>
      </w:r>
      <w:proofErr w:type="spellEnd"/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методики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методику </w:t>
      </w:r>
      <w:r w:rsidRPr="005F3D2B">
        <w:rPr>
          <w:rFonts w:cs="Times New Roman"/>
          <w:color w:val="000000"/>
          <w:sz w:val="24"/>
          <w:szCs w:val="24"/>
        </w:rPr>
        <w:t>самооценки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тетради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можно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опора </w:t>
      </w:r>
      <w:r w:rsidRPr="005F3D2B">
        <w:rPr>
          <w:rFonts w:cs="Times New Roman"/>
          <w:color w:val="000000"/>
          <w:sz w:val="24"/>
          <w:szCs w:val="24"/>
        </w:rPr>
        <w:t>использовать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материалу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составление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творческих </w:t>
      </w:r>
      <w:r w:rsidRPr="005F3D2B">
        <w:rPr>
          <w:rFonts w:cs="Times New Roman"/>
          <w:color w:val="000000"/>
          <w:sz w:val="24"/>
          <w:szCs w:val="24"/>
        </w:rPr>
        <w:t>отзыва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учащимися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на работы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необходимость </w:t>
      </w:r>
      <w:r w:rsidRPr="005F3D2B">
        <w:rPr>
          <w:rFonts w:cs="Times New Roman"/>
          <w:color w:val="000000"/>
          <w:sz w:val="24"/>
          <w:szCs w:val="24"/>
        </w:rPr>
        <w:t>других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точки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учеников.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основным </w:t>
      </w:r>
      <w:r w:rsidRPr="005F3D2B">
        <w:rPr>
          <w:rFonts w:cs="Times New Roman"/>
          <w:color w:val="000000"/>
          <w:sz w:val="24"/>
          <w:szCs w:val="24"/>
        </w:rPr>
        <w:t>Предлагаемая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проверь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форма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оценивание </w:t>
      </w:r>
      <w:r w:rsidRPr="005F3D2B">
        <w:rPr>
          <w:rFonts w:cs="Times New Roman"/>
          <w:color w:val="000000"/>
          <w:sz w:val="24"/>
          <w:szCs w:val="24"/>
        </w:rPr>
        <w:t>используется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некоторых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при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самооцениванию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Pr="005F3D2B">
        <w:rPr>
          <w:rFonts w:cs="Times New Roman"/>
          <w:color w:val="000000"/>
          <w:sz w:val="24"/>
          <w:szCs w:val="24"/>
        </w:rPr>
        <w:t>оценке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может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презентаций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использовать </w:t>
      </w:r>
      <w:r w:rsidRPr="005F3D2B">
        <w:rPr>
          <w:rFonts w:cs="Times New Roman"/>
          <w:color w:val="000000"/>
          <w:sz w:val="24"/>
          <w:szCs w:val="24"/>
        </w:rPr>
        <w:t>проектных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сконцентрированность</w:t>
      </w:r>
      <w:proofErr w:type="spellEnd"/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исследовательских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исправлял </w:t>
      </w:r>
      <w:r w:rsidRPr="005F3D2B">
        <w:rPr>
          <w:rFonts w:cs="Times New Roman"/>
          <w:color w:val="000000"/>
          <w:sz w:val="24"/>
          <w:szCs w:val="24"/>
        </w:rPr>
        <w:t>работ,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смотреть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но может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сигналах </w:t>
      </w:r>
      <w:r w:rsidRPr="005F3D2B">
        <w:rPr>
          <w:rFonts w:cs="Times New Roman"/>
          <w:color w:val="000000"/>
          <w:sz w:val="24"/>
          <w:szCs w:val="24"/>
        </w:rPr>
        <w:t>применяться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инструменты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урока </w:t>
      </w:r>
      <w:r w:rsidRPr="005F3D2B">
        <w:rPr>
          <w:rFonts w:cs="Times New Roman"/>
          <w:color w:val="000000"/>
          <w:sz w:val="24"/>
          <w:szCs w:val="24"/>
        </w:rPr>
        <w:t>других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должно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учебных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весьма </w:t>
      </w:r>
      <w:r w:rsidRPr="005F3D2B">
        <w:rPr>
          <w:rFonts w:cs="Times New Roman"/>
          <w:color w:val="000000"/>
          <w:sz w:val="24"/>
          <w:szCs w:val="24"/>
        </w:rPr>
        <w:t>ситуациях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пунктах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по усмотрению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методику </w:t>
      </w:r>
      <w:r w:rsidRPr="005F3D2B">
        <w:rPr>
          <w:rFonts w:cs="Times New Roman"/>
          <w:color w:val="000000"/>
          <w:sz w:val="24"/>
          <w:szCs w:val="24"/>
        </w:rPr>
        <w:t>учителя.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изменить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46681A">
      <w:pPr>
        <w:jc w:val="center"/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Техники формирующего оценивания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066F13" w:rsidRPr="005F3D2B">
        <w:rPr>
          <w:rFonts w:cs="Times New Roman"/>
          <w:b/>
          <w:i/>
          <w:color w:val="000000"/>
          <w:sz w:val="24"/>
          <w:szCs w:val="24"/>
        </w:rPr>
        <w:t>«Волшебная линеечка»</w:t>
      </w:r>
      <w:r w:rsidRPr="005F3D2B">
        <w:rPr>
          <w:rFonts w:cs="Times New Roman"/>
          <w:color w:val="000000"/>
          <w:sz w:val="24"/>
          <w:szCs w:val="24"/>
        </w:rPr>
        <w:t xml:space="preserve">: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путей </w:t>
      </w:r>
      <w:r w:rsidR="00066F13" w:rsidRPr="005F3D2B">
        <w:rPr>
          <w:rFonts w:cs="Times New Roman"/>
          <w:color w:val="000000"/>
          <w:sz w:val="24"/>
          <w:szCs w:val="24"/>
        </w:rPr>
        <w:t>полях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продолжить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тетрадей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урока </w:t>
      </w:r>
      <w:r w:rsidR="00066F13" w:rsidRPr="005F3D2B">
        <w:rPr>
          <w:rFonts w:cs="Times New Roman"/>
          <w:color w:val="000000"/>
          <w:sz w:val="24"/>
          <w:szCs w:val="24"/>
        </w:rPr>
        <w:t>ученики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карта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чертят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совершенствует </w:t>
      </w:r>
      <w:r w:rsidR="00066F13" w:rsidRPr="005F3D2B">
        <w:rPr>
          <w:rFonts w:cs="Times New Roman"/>
          <w:color w:val="000000"/>
          <w:sz w:val="24"/>
          <w:szCs w:val="24"/>
        </w:rPr>
        <w:t>шкалы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испытывающих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 отмечают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пониманию </w:t>
      </w:r>
      <w:r w:rsidR="00066F13" w:rsidRPr="005F3D2B">
        <w:rPr>
          <w:rFonts w:cs="Times New Roman"/>
          <w:color w:val="000000"/>
          <w:sz w:val="24"/>
          <w:szCs w:val="24"/>
        </w:rPr>
        <w:t>крестиком,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часть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на каком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межличностных </w:t>
      </w:r>
      <w:r w:rsidR="00066F13" w:rsidRPr="005F3D2B">
        <w:rPr>
          <w:rFonts w:cs="Times New Roman"/>
          <w:color w:val="000000"/>
          <w:sz w:val="24"/>
          <w:szCs w:val="24"/>
        </w:rPr>
        <w:t>уровне,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изменении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по их мнению,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успешно </w:t>
      </w:r>
      <w:r w:rsidR="00066F13" w:rsidRPr="005F3D2B">
        <w:rPr>
          <w:rFonts w:cs="Times New Roman"/>
          <w:color w:val="000000"/>
          <w:sz w:val="24"/>
          <w:szCs w:val="24"/>
        </w:rPr>
        <w:t>выполнена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работа (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слово </w:t>
      </w:r>
      <w:r w:rsidR="00066F13" w:rsidRPr="005F3D2B">
        <w:rPr>
          <w:rFonts w:cs="Times New Roman"/>
          <w:color w:val="000000"/>
          <w:sz w:val="24"/>
          <w:szCs w:val="24"/>
        </w:rPr>
        <w:t>внизу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чтобы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– не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которой </w:t>
      </w:r>
      <w:r w:rsidR="00066F13" w:rsidRPr="005F3D2B">
        <w:rPr>
          <w:rFonts w:cs="Times New Roman"/>
          <w:color w:val="000000"/>
          <w:sz w:val="24"/>
          <w:szCs w:val="24"/>
        </w:rPr>
        <w:t>справился,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взаимосвязей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посередине –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делал </w:t>
      </w:r>
      <w:r w:rsidR="00066F13" w:rsidRPr="005F3D2B">
        <w:rPr>
          <w:rFonts w:cs="Times New Roman"/>
          <w:color w:val="000000"/>
          <w:sz w:val="24"/>
          <w:szCs w:val="24"/>
        </w:rPr>
        <w:t>выполнил,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преподавания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но допустил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определение </w:t>
      </w:r>
      <w:r w:rsidR="00066F13" w:rsidRPr="005F3D2B">
        <w:rPr>
          <w:rFonts w:cs="Times New Roman"/>
          <w:color w:val="000000"/>
          <w:sz w:val="24"/>
          <w:szCs w:val="24"/>
        </w:rPr>
        <w:t>ошибку,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мотивированность</w:t>
      </w:r>
      <w:proofErr w:type="spellEnd"/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вверху –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предложение </w:t>
      </w:r>
      <w:r w:rsidR="00066F13" w:rsidRPr="005F3D2B">
        <w:rPr>
          <w:rFonts w:cs="Times New Roman"/>
          <w:color w:val="000000"/>
          <w:sz w:val="24"/>
          <w:szCs w:val="24"/>
        </w:rPr>
        <w:t>справился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алгоритма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без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готов </w:t>
      </w:r>
      <w:r w:rsidR="00066F13" w:rsidRPr="005F3D2B">
        <w:rPr>
          <w:rFonts w:cs="Times New Roman"/>
          <w:color w:val="000000"/>
          <w:sz w:val="24"/>
          <w:szCs w:val="24"/>
        </w:rPr>
        <w:t>ошибок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gramStart"/>
      <w:r w:rsidR="005F3D2B" w:rsidRPr="005F3D2B">
        <w:rPr>
          <w:rFonts w:ascii="Times New Romam" w:hAnsi="Times New Romam" w:cs="Times New Roman"/>
          <w:color w:val="000000"/>
          <w:szCs w:val="24"/>
        </w:rPr>
        <w:t>самостоятельной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)</w:t>
      </w:r>
      <w:proofErr w:type="gramEnd"/>
      <w:r w:rsidR="00066F13" w:rsidRPr="005F3D2B">
        <w:rPr>
          <w:rFonts w:cs="Times New Roman"/>
          <w:color w:val="000000"/>
          <w:sz w:val="24"/>
          <w:szCs w:val="24"/>
        </w:rPr>
        <w:t xml:space="preserve">. При проверке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предоставляется </w:t>
      </w:r>
      <w:r w:rsidR="00066F13" w:rsidRPr="005F3D2B">
        <w:rPr>
          <w:rFonts w:cs="Times New Roman"/>
          <w:color w:val="000000"/>
          <w:sz w:val="24"/>
          <w:szCs w:val="24"/>
        </w:rPr>
        <w:t>учитель,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каждое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если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повторного </w:t>
      </w:r>
      <w:r w:rsidR="00066F13" w:rsidRPr="005F3D2B">
        <w:rPr>
          <w:rFonts w:cs="Times New Roman"/>
          <w:color w:val="000000"/>
          <w:sz w:val="24"/>
          <w:szCs w:val="24"/>
        </w:rPr>
        <w:t>согласен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анонимным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более </w:t>
      </w:r>
      <w:r w:rsidR="00066F13" w:rsidRPr="005F3D2B">
        <w:rPr>
          <w:rFonts w:cs="Times New Roman"/>
          <w:color w:val="000000"/>
          <w:sz w:val="24"/>
          <w:szCs w:val="24"/>
        </w:rPr>
        <w:t>оценкой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горит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ученика,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выстраивают </w:t>
      </w:r>
      <w:r w:rsidR="00066F13" w:rsidRPr="005F3D2B">
        <w:rPr>
          <w:rFonts w:cs="Times New Roman"/>
          <w:color w:val="000000"/>
          <w:sz w:val="24"/>
          <w:szCs w:val="24"/>
        </w:rPr>
        <w:t>обводит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ученикам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крестик,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ответы </w:t>
      </w:r>
      <w:r w:rsidR="00066F13" w:rsidRPr="005F3D2B">
        <w:rPr>
          <w:rFonts w:cs="Times New Roman"/>
          <w:color w:val="000000"/>
          <w:sz w:val="24"/>
          <w:szCs w:val="24"/>
        </w:rPr>
        <w:t>если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работа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нет, то чертит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методика </w:t>
      </w:r>
      <w:r w:rsidR="00066F13" w:rsidRPr="005F3D2B">
        <w:rPr>
          <w:rFonts w:cs="Times New Roman"/>
          <w:color w:val="000000"/>
          <w:sz w:val="24"/>
          <w:szCs w:val="24"/>
        </w:rPr>
        <w:t>свой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мысли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крестик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возможности </w:t>
      </w:r>
      <w:r w:rsidR="00066F13" w:rsidRPr="005F3D2B">
        <w:rPr>
          <w:rFonts w:cs="Times New Roman"/>
          <w:color w:val="000000"/>
          <w:sz w:val="24"/>
          <w:szCs w:val="24"/>
        </w:rPr>
        <w:t>ниже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может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или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узнать </w:t>
      </w:r>
      <w:r w:rsidR="00066F13" w:rsidRPr="005F3D2B">
        <w:rPr>
          <w:rFonts w:cs="Times New Roman"/>
          <w:color w:val="000000"/>
          <w:sz w:val="24"/>
          <w:szCs w:val="24"/>
        </w:rPr>
        <w:t>выше.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новой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46681A" w:rsidRPr="005F3D2B" w:rsidRDefault="0046681A" w:rsidP="00066F13">
      <w:pPr>
        <w:rPr>
          <w:rFonts w:cs="Times New Roman"/>
          <w:color w:val="000000"/>
        </w:rPr>
      </w:pPr>
      <w:r w:rsidRPr="005F3D2B">
        <w:rPr>
          <w:rFonts w:eastAsia="Times New Roman" w:cs="Times New Roman"/>
          <w:b/>
          <w:bCs/>
          <w:noProof/>
          <w:color w:val="000000"/>
          <w:sz w:val="18"/>
          <w:szCs w:val="18"/>
          <w:lang w:eastAsia="ru-RU"/>
        </w:rPr>
        <mc:AlternateContent>
          <mc:Choice Requires="wpc">
            <w:drawing>
              <wp:inline distT="0" distB="0" distL="0" distR="0" wp14:anchorId="6CAEC4E3" wp14:editId="07C42663">
                <wp:extent cx="5060950" cy="1645285"/>
                <wp:effectExtent l="0" t="0" r="0" b="0"/>
                <wp:docPr id="30" name="Полотно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AutoShape 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7049" y="35999"/>
                            <a:ext cx="2286048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681A" w:rsidRPr="006149F9" w:rsidRDefault="0046681A" w:rsidP="0046681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1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45720" tIns="22860" rIns="45720" bIns="22860" anchor="t" anchorCtr="0">
                          <a:noAutofit/>
                        </wps:bodyPr>
                      </wps:wsp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5813" y="684372"/>
                            <a:ext cx="402" cy="7245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82329" y="684372"/>
                            <a:ext cx="193521" cy="4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23" y="1207634"/>
                            <a:ext cx="193521" cy="4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2796" y="845344"/>
                            <a:ext cx="193119" cy="4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64652" y="684372"/>
                            <a:ext cx="402" cy="7245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74184" y="684372"/>
                            <a:ext cx="402" cy="7245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883716" y="684372"/>
                            <a:ext cx="402" cy="7245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4023" y="684372"/>
                            <a:ext cx="193521" cy="4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2796" y="1207634"/>
                            <a:ext cx="193119" cy="4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023" y="845344"/>
                            <a:ext cx="193521" cy="4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862" y="1207634"/>
                            <a:ext cx="193521" cy="4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862" y="684372"/>
                            <a:ext cx="193521" cy="4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2796" y="684372"/>
                            <a:ext cx="193119" cy="4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782329" y="1207634"/>
                            <a:ext cx="193521" cy="4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82329" y="845344"/>
                            <a:ext cx="193521" cy="4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72796" y="764654"/>
                            <a:ext cx="203177" cy="16097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2796" y="764654"/>
                            <a:ext cx="203177" cy="16097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782329" y="885689"/>
                            <a:ext cx="203177" cy="12062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1782329" y="885689"/>
                            <a:ext cx="203177" cy="12062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615165" y="617538"/>
                            <a:ext cx="113055" cy="13855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92634" y="617538"/>
                            <a:ext cx="137195" cy="13407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6883"/>
                            <a:ext cx="203177" cy="120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681A" w:rsidRPr="006149F9" w:rsidRDefault="0046681A" w:rsidP="0046681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36"/>
                                </w:rPr>
                              </w:pPr>
                              <w:r w:rsidRPr="006149F9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45720" tIns="22860" rIns="45720" bIns="22860" anchor="t" anchorCtr="0">
                          <a:noAutofit/>
                        </wps:bodyPr>
                      </wps:wsp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92634" y="1417510"/>
                            <a:ext cx="203177" cy="12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681A" w:rsidRPr="006149F9" w:rsidRDefault="0046681A" w:rsidP="0046681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36"/>
                                </w:rPr>
                              </w:pPr>
                              <w:r w:rsidRPr="006149F9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szCs w:val="40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45720" tIns="22860" rIns="45720" bIns="22860" anchor="t" anchorCtr="0">
                          <a:noAutofit/>
                        </wps:bodyPr>
                      </wps:wsp>
                      <wps:wsp>
                        <wps:cNvPr id="2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180038" y="1417510"/>
                            <a:ext cx="203177" cy="12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681A" w:rsidRPr="006149F9" w:rsidRDefault="0046681A" w:rsidP="0046681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36"/>
                                </w:rPr>
                              </w:pPr>
                              <w:r w:rsidRPr="006149F9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szCs w:val="40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45720" tIns="22860" rIns="45720" bIns="22860" anchor="t" anchorCtr="0">
                          <a:noAutofit/>
                        </wps:bodyPr>
                      </wps:wsp>
                      <wps:wsp>
                        <wps:cNvPr id="2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791180" y="1421993"/>
                            <a:ext cx="203177" cy="12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681A" w:rsidRPr="006149F9" w:rsidRDefault="0046681A" w:rsidP="0046681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36"/>
                                </w:rPr>
                              </w:pPr>
                              <w:r w:rsidRPr="006149F9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szCs w:val="40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45720" tIns="22860" rIns="45720" bIns="2286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CAEC4E3" id="Полотно 30" o:spid="_x0000_s1026" editas="canvas" style="width:398.5pt;height:129.55pt;mso-position-horizontal-relative:char;mso-position-vertical-relative:line" coordsize="50609,16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609;height:16452;visibility:visible;mso-wrap-style:square">
                  <v:fill o:detectmouseclick="t"/>
                  <v:path o:connecttype="none"/>
                </v:shape>
                <v:rect id="AutoShape 5" o:spid="_x0000_s1028" style="position:absolute;left:4570;top:359;width:22860;height:16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ZeMEA&#10;AADaAAAADwAAAGRycy9kb3ducmV2LnhtbESPT4vCMBTE78J+h/AW9qapuyJSjSJdCurNP8teH82z&#10;LTYvJUm1fnsjCB6HmfkNs1j1phFXcr62rGA8SkAQF1bXXCo4HfPhDIQPyBoby6TgTh5Wy4/BAlNt&#10;b7yn6yGUIkLYp6igCqFNpfRFRQb9yLbE0TtbZzBE6UqpHd4i3DTyO0mm0mDNcaHClrKKisuhMwq6&#10;++844LbI3A9vN7vmL//vslypr89+PQcRqA/v8Ku90Qom8LwSb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JWXjBAAAA2gAAAA8AAAAAAAAAAAAAAAAAmAIAAGRycy9kb3du&#10;cmV2LnhtbFBLBQYAAAAABAAEAPUAAACGAwAAAAA=&#10;" filled="f" stroked="f">
                  <o:lock v:ext="edit" aspectratio="t"/>
                  <v:textbox inset="3.6pt,1.8pt,3.6pt,1.8pt">
                    <w:txbxContent>
                      <w:p w:rsidR="0046681A" w:rsidRPr="006149F9" w:rsidRDefault="0046681A" w:rsidP="0046681A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18"/>
                            <w:szCs w:val="36"/>
                          </w:rPr>
                        </w:pPr>
                      </w:p>
                    </w:txbxContent>
                  </v:textbox>
                </v:rect>
                <v:line id="Line 6" o:spid="_x0000_s1029" style="position:absolute;visibility:visible;mso-wrap-style:square" from="1058,6843" to="1062,14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  <v:line id="Line 7" o:spid="_x0000_s1030" style="position:absolute;flip:y;visibility:visible;mso-wrap-style:square" from="17823,6843" to="19758,6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bY8QAAADaAAAADwAAAGRycy9kb3ducmV2LnhtbESPQWsCMRSE74L/IbxCL6LZliK6NYoU&#10;hB68VGXF2+vmdbPs5mVNom7/fVMQPA4z8w2zWPW2FVfyoXas4GWSgSAuna65UnDYb8YzECEia2wd&#10;k4JfCrBaDgcLzLW78Rddd7ESCcIhRwUmxi6XMpSGLIaJ64iT9+O8xZikr6T2eEtw28rXLJtKizWn&#10;BYMdfRgqm93FKpCz7ejs199vTdEcj3NTlEV32ir1/NSv30FE6uMjfG9/agVT+L+Sb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dtjxAAAANoAAAAPAAAAAAAAAAAA&#10;AAAAAKECAABkcnMvZG93bnJldi54bWxQSwUGAAAAAAQABAD5AAAAkgMAAAAA&#10;"/>
                <v:line id="Line 8" o:spid="_x0000_s1031" style="position:absolute;flip:y;visibility:visible;mso-wrap-style:square" from="40,12076" to="1975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l++MUAAADa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Ywgd8r6Qb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l++MUAAADaAAAADwAAAAAAAAAA&#10;AAAAAAChAgAAZHJzL2Rvd25yZXYueG1sUEsFBgAAAAAEAAQA+QAAAJMDAAAAAA==&#10;"/>
                <v:line id="Line 9" o:spid="_x0000_s1032" style="position:absolute;flip:y;visibility:visible;mso-wrap-style:square" from="11727,8453" to="13659,8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bqisIAAADaAAAADwAAAGRycy9kb3ducmV2LnhtbERPz2vCMBS+C/sfwhvsIjPdkKHVtIgw&#10;2MHLnFS8vTXPprR5qUmm3X9vDoMdP77f63K0vbiSD61jBS+zDARx7XTLjYLD1/vzAkSIyBp7x6Tg&#10;lwKUxcNkjbl2N/6k6z42IoVwyFGBiXHIpQy1IYth5gbixJ2dtxgT9I3UHm8p3PbyNcvepMWWU4PB&#10;gbaG6m7/YxXIxW568ZvveVd1x+PSVHU1nHZKPT2OmxWISGP8F/+5P7SCtDVdST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bqisIAAADaAAAADwAAAAAAAAAAAAAA&#10;AAChAgAAZHJzL2Rvd25yZXYueG1sUEsFBgAAAAAEAAQA+QAAAJADAAAAAA==&#10;"/>
                <v:line id="Line 10" o:spid="_x0000_s1033" style="position:absolute;visibility:visible;mso-wrap-style:square" from="6646,6843" to="6650,14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11" o:spid="_x0000_s1034" style="position:absolute;visibility:visible;mso-wrap-style:square" from="12741,6843" to="12745,14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<v:line id="Line 12" o:spid="_x0000_s1035" style="position:absolute;visibility:visible;mso-wrap-style:square" from="18837,6843" to="18841,14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13" o:spid="_x0000_s1036" style="position:absolute;flip:y;visibility:visible;mso-wrap-style:square" from="40,6843" to="1975,6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    <v:line id="Line 14" o:spid="_x0000_s1037" style="position:absolute;flip:y;visibility:visible;mso-wrap-style:square" from="11727,12076" to="13659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8FMMAAADbAAAADwAAAGRycy9kb3ducmV2LnhtbERPTWsCMRC9F/wPYYReSs3aFrGrUUQQ&#10;PHipykpv0824WXYzWZOo23/fFAq9zeN9znzZ21bcyIfasYLxKANBXDpdc6XgeNg8T0GEiKyxdUwK&#10;vinAcjF4mGOu3Z0/6LaPlUghHHJUYGLscilDachiGLmOOHFn5y3GBH0ltcd7CretfMmyibRYc2ow&#10;2NHaUNnsr1aBnO6eLn719dYUzen0boqy6D53Sj0O+9UMRKQ+/ov/3Fud5r/C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RvBTDAAAA2wAAAA8AAAAAAAAAAAAA&#10;AAAAoQIAAGRycy9kb3ducmV2LnhtbFBLBQYAAAAABAAEAPkAAACRAwAAAAA=&#10;"/>
                <v:line id="Line 15" o:spid="_x0000_s1038" style="position:absolute;flip:y;visibility:visible;mso-wrap-style:square" from="40,8453" to="1975,8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<v:line id="Line 16" o:spid="_x0000_s1039" style="position:absolute;flip:y;visibility:visible;mso-wrap-style:square" from="5628,12076" to="7563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<v:line id="Line 17" o:spid="_x0000_s1040" style="position:absolute;flip:y;visibility:visible;mso-wrap-style:square" from="5628,6843" to="7563,6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<v:line id="Line 18" o:spid="_x0000_s1041" style="position:absolute;flip:y;visibility:visible;mso-wrap-style:square" from="11727,6843" to="13659,6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    <v:line id="Line 19" o:spid="_x0000_s1042" style="position:absolute;flip:y;visibility:visible;mso-wrap-style:square" from="17823,12076" to="19758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<v:line id="Line 20" o:spid="_x0000_s1043" style="position:absolute;flip:y;visibility:visible;mso-wrap-style:square" from="17823,8453" to="19758,8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    <v:line id="Line 21" o:spid="_x0000_s1044" style="position:absolute;visibility:visible;mso-wrap-style:square" from="11727,7646" to="13759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Py9bwAAADbAAAADwAAAGRycy9kb3ducmV2LnhtbERPvQrCMBDeBd8hnOCmqaKi1SgqCI5W&#10;BdejOdticylNbOvbm0Fw/Pj+N7vOlKKh2hWWFUzGEQji1OqCMwX322m0BOE8ssbSMin4kIPdtt/b&#10;YKxtywk1V5+JEMIuRgW591UspUtzMujGtiIO3NPWBn2AdSZ1jW0IN6WcRtFCGiw4NORY0TGn9HV9&#10;GwW2SPb4XK0Ox/ljeW58c0lmk1ap4aDbr0F46vxf/HOftYJpWB++hB8gt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/LPy9bwAAADbAAAADwAAAAAAAAAAAAAAAAChAgAA&#10;ZHJzL2Rvd25yZXYueG1sUEsFBgAAAAAEAAQA+QAAAIoDAAAAAA==&#10;" strokecolor="#f60" strokeweight="2pt"/>
                <v:line id="Line 22" o:spid="_x0000_s1045" style="position:absolute;flip:x;visibility:visible;mso-wrap-style:square" from="11727,7646" to="13759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o7EMQAAADbAAAADwAAAGRycy9kb3ducmV2LnhtbESPQWvCQBSE74X+h+UVvNVNFKSNboII&#10;pYr0UFvB4yP7TILZt9vsNon/visIPQ4z8w2zKkbTip4631hWkE4TEMSl1Q1XCr6/3p5fQPiArLG1&#10;TAqu5KHIHx9WmGk78Cf1h1CJCGGfoYI6BJdJ6cuaDPqpdcTRO9vOYIiyq6TucIhw08pZkiykwYbj&#10;Qo2ONjWVl8OvUWCqjft53yev+2Of8vz04YYdO6UmT+N6CSLQGP7D9/ZWK5ilcPsSf4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jsQxAAAANsAAAAPAAAAAAAAAAAA&#10;AAAAAKECAABkcnMvZG93bnJldi54bWxQSwUGAAAAAAQABAD5AAAAkgMAAAAA&#10;" strokecolor="#f60" strokeweight="2pt"/>
                <v:line id="Line 23" o:spid="_x0000_s1046" style="position:absolute;visibility:visible;mso-wrap-style:square" from="17823,8856" to="19855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3JGcIAAADbAAAADwAAAGRycy9kb3ducmV2LnhtbESPQWuDQBSE74H+h+UFekvWSFsS6xqs&#10;EPBYbaHXh/uiEvetuBu1/75bKPQ4zMw3THpezSBmmlxvWcFhH4EgbqzuuVXw+XHZHUE4j6xxsEwK&#10;vsnBOXvYpJhou3BFc+1bESDsElTQeT8mUrqmI4Nub0fi4F3tZNAHObVST7gEuBlkHEUv0mDPYaHD&#10;kYqOmlt9NwpsX+V4PZ3eiuevYzn7+b16OixKPW7X/BWEp9X/h//apVYQx/D7JfwAm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3JGcIAAADbAAAADwAAAAAAAAAAAAAA&#10;AAChAgAAZHJzL2Rvd25yZXYueG1sUEsFBgAAAAAEAAQA+QAAAJADAAAAAA==&#10;" strokecolor="#f60" strokeweight="2pt"/>
                <v:line id="Line 24" o:spid="_x0000_s1047" style="position:absolute;flip:x;visibility:visible;mso-wrap-style:square" from="17823,8856" to="19855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QA/MQAAADbAAAADwAAAGRycy9kb3ducmV2LnhtbESPQWvCQBSE70L/w/IKvZlNFMRG11AE&#10;sUV60Lbg8ZF9TUKzb7fZbRL/fVcQPA4z8w2zLkbTip4631hWkCUpCOLS6oYrBZ8fu+kShA/IGlvL&#10;pOBCHorNw2SNubYDH6k/hUpECPscFdQhuFxKX9Zk0CfWEUfv23YGQ5RdJXWHQ4SbVs7SdCENNhwX&#10;anS0ran8Of0ZBabaut/9IX0+fPUZz8/vbnhjp9TT4/iyAhFoDPfwrf2qFczmcP0Sf4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AD8xAAAANsAAAAPAAAAAAAAAAAA&#10;AAAAAKECAABkcnMvZG93bnJldi54bWxQSwUGAAAAAAQABAD5AAAAkgMAAAAA&#10;" strokecolor="#f60" strokeweight="2pt"/>
                <v:line id="Line 25" o:spid="_x0000_s1048" style="position:absolute;flip:x;visibility:visible;mso-wrap-style:square" from="6151,6175" to="7282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2YiMMAAADbAAAADwAAAGRycy9kb3ducmV2LnhtbESPQWvCQBSE70L/w/IKvelGK1KjqxRB&#10;2iIetAoeH9lnEpp9u2a3Sfz3riB4HGbmG2a+7EwlGqp9aVnBcJCAIM6sLjlXcPhd9z9A+ICssbJM&#10;Cq7kYbl46c0x1bblHTX7kIsIYZ+igiIEl0rps4IM+oF1xNE729pgiLLOpa6xjXBTyVGSTKTBkuNC&#10;gY5WBWV/+3+jwOQrd/naJNPNsRny+2nr2h92Sr29dp8zEIG68Aw/2t9awWgM9y/xB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dmIjDAAAA2wAAAA8AAAAAAAAAAAAA&#10;AAAAoQIAAGRycy9kb3ducmV2LnhtbFBLBQYAAAAABAAEAPkAAACRAwAAAAA=&#10;" strokecolor="#f60" strokeweight="2pt"/>
                <v:line id="Line 26" o:spid="_x0000_s1049" style="position:absolute;visibility:visible;mso-wrap-style:square" from="5926,6175" to="7298,7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RRbcIAAADbAAAADwAAAGRycy9kb3ducmV2LnhtbESPQWuDQBSE74X8h+UFcqtrQi3RZpU0&#10;UPBYk0KvD/dFpe5bcbdq/n02UOhxmJlvmEOxmF5MNLrOsoJtFIMgrq3uuFHwdfl43oNwHlljb5kU&#10;3MhBka+eDphpO3NF09k3IkDYZaig9X7IpHR1SwZdZAfi4F3taNAHOTZSjzgHuOnlLo5fpcGOw0KL&#10;A51aqn/Ov0aB7aojXtP0/ZR878vJT5/Vy3ZWarNejm8gPC3+P/zXLrWCXQKPL+EHy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MRRbcIAAADbAAAADwAAAAAAAAAAAAAA&#10;AAChAgAAZHJzL2Rvd25yZXYueG1sUEsFBgAAAAAEAAQA+QAAAJADAAAAAA==&#10;" strokecolor="#f60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50" type="#_x0000_t202" style="position:absolute;top:14268;width:2031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sEcQA&#10;AADbAAAADwAAAGRycy9kb3ducmV2LnhtbESPT4vCMBTE7wt+h/CEva2pBUWqUUQQ9yKLf1bx9mye&#10;bbF5KU22rd/eCMIeh5n5DTNbdKYUDdWusKxgOIhAEKdWF5wpOB7WXxMQziNrLC2Tggc5WMx7HzNM&#10;tG15R83eZyJA2CWoIPe+SqR0aU4G3cBWxMG72dqgD7LOpK6xDXBTyjiKxtJgwWEhx4pWOaX3/Z9R&#10;8DtpL1nzs43j0i5Pm9H1fLxvzkp99rvlFISnzv+H3+1vrSAew+t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C7BHEAAAA2wAAAA8AAAAAAAAAAAAAAAAAmAIAAGRycy9k&#10;b3ducmV2LnhtbFBLBQYAAAAABAAEAPUAAACJAwAAAAA=&#10;">
                  <v:textbox inset="3.6pt,1.8pt,3.6pt,1.8pt">
                    <w:txbxContent>
                      <w:p w:rsidR="0046681A" w:rsidRPr="006149F9" w:rsidRDefault="0046681A" w:rsidP="0046681A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  <w:sz w:val="18"/>
                            <w:szCs w:val="36"/>
                          </w:rPr>
                        </w:pPr>
                        <w:r w:rsidRPr="006149F9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v:shape id="Text Box 28" o:spid="_x0000_s1051" type="#_x0000_t202" style="position:absolute;left:5926;top:14175;width:2032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JisUA&#10;AADbAAAADwAAAGRycy9kb3ducmV2LnhtbESPQWvCQBSE7wX/w/IK3uqmAVuJ2YgIxV6kVKPi7TX7&#10;mgSzb0N2TdJ/3y0UPA4z8w2TrkbTiJ46V1tW8DyLQBAXVtdcKsgPb08LEM4ja2wsk4IfcrDKJg8p&#10;JtoO/En93pciQNglqKDyvk2kdEVFBt3MtsTB+7adQR9kV0rd4RDgppFxFL1IgzWHhQpb2lRUXPc3&#10;o+C4GC5l/7GL48auT9v51zm/bs9KTR/H9RKEp9Hfw//td60gfoW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kmKxQAAANsAAAAPAAAAAAAAAAAAAAAAAJgCAABkcnMv&#10;ZG93bnJldi54bWxQSwUGAAAAAAQABAD1AAAAigMAAAAA&#10;">
                  <v:textbox inset="3.6pt,1.8pt,3.6pt,1.8pt">
                    <w:txbxContent>
                      <w:p w:rsidR="0046681A" w:rsidRPr="006149F9" w:rsidRDefault="0046681A" w:rsidP="0046681A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  <w:sz w:val="18"/>
                            <w:szCs w:val="36"/>
                          </w:rPr>
                        </w:pPr>
                        <w:r w:rsidRPr="006149F9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szCs w:val="40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Text Box 29" o:spid="_x0000_s1052" type="#_x0000_t202" style="position:absolute;left:11800;top:14175;width:2032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d+MAA&#10;AADbAAAADwAAAGRycy9kb3ducmV2LnhtbERPTYvCMBC9C/6HMII3TS0oUo0iguhFRNdd8TY2Y1ts&#10;JqWJbf33m8PCHh/ve7nuTCkaql1hWcFkHIEgTq0uOFNw/dqN5iCcR9ZYWiYFH3KwXvV7S0y0bflM&#10;zcVnIoSwS1BB7n2VSOnSnAy6sa2IA/e0tUEfYJ1JXWMbwk0p4yiaSYMFh4YcK9rmlL4ub6Pge97e&#10;s+Z0jOPSbn7208ft+trflBoOus0ChKfO/4v/3AetIA5jw5fw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5Hd+MAAAADbAAAADwAAAAAAAAAAAAAAAACYAgAAZHJzL2Rvd25y&#10;ZXYueG1sUEsFBgAAAAAEAAQA9QAAAIUDAAAAAA==&#10;">
                  <v:textbox inset="3.6pt,1.8pt,3.6pt,1.8pt">
                    <w:txbxContent>
                      <w:p w:rsidR="0046681A" w:rsidRPr="006149F9" w:rsidRDefault="0046681A" w:rsidP="0046681A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  <w:sz w:val="18"/>
                            <w:szCs w:val="36"/>
                          </w:rPr>
                        </w:pPr>
                        <w:r w:rsidRPr="006149F9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szCs w:val="40"/>
                          </w:rPr>
                          <w:t xml:space="preserve"> 3</w:t>
                        </w:r>
                      </w:p>
                    </w:txbxContent>
                  </v:textbox>
                </v:shape>
                <v:shape id="Text Box 30" o:spid="_x0000_s1053" type="#_x0000_t202" style="position:absolute;left:17911;top:14219;width:2032;height:1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4Y8UA&#10;AADbAAAADwAAAGRycy9kb3ducmV2LnhtbESPT2vCQBTE7wW/w/IEb7oxYLHRVUQo9iJF6x+8PbPP&#10;JJh9G7Jrkn77riD0OMzMb5j5sjOlaKh2hWUF41EEgji1uuBMweHnczgF4TyyxtIyKfglB8tF722O&#10;ibYt76jZ+0wECLsEFeTeV4mULs3JoBvZijh4N1sb9EHWmdQ1tgFuShlH0bs0WHBYyLGidU7pff8w&#10;Co7T9pI139s4Lu3qtJlcz4f75qzUoN+tZiA8df4//Gp/aQXxBzy/h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XhjxQAAANsAAAAPAAAAAAAAAAAAAAAAAJgCAABkcnMv&#10;ZG93bnJldi54bWxQSwUGAAAAAAQABAD1AAAAigMAAAAA&#10;">
                  <v:textbox inset="3.6pt,1.8pt,3.6pt,1.8pt">
                    <w:txbxContent>
                      <w:p w:rsidR="0046681A" w:rsidRPr="006149F9" w:rsidRDefault="0046681A" w:rsidP="0046681A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  <w:sz w:val="18"/>
                            <w:szCs w:val="36"/>
                          </w:rPr>
                        </w:pPr>
                        <w:r w:rsidRPr="006149F9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szCs w:val="40"/>
                          </w:rPr>
                          <w:t xml:space="preserve"> 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66F13" w:rsidRPr="005F3D2B" w:rsidRDefault="00066F13" w:rsidP="00066F13">
      <w:pPr>
        <w:rPr>
          <w:rFonts w:cs="Times New Roman"/>
          <w:color w:val="000000"/>
        </w:rPr>
      </w:pPr>
      <w:r w:rsidRPr="005F3D2B">
        <w:rPr>
          <w:rFonts w:cs="Times New Roman"/>
          <w:color w:val="000000"/>
        </w:rPr>
        <w:t xml:space="preserve"> </w:t>
      </w:r>
    </w:p>
    <w:p w:rsidR="0046681A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b/>
          <w:i/>
          <w:color w:val="000000"/>
          <w:sz w:val="24"/>
          <w:szCs w:val="24"/>
        </w:rPr>
        <w:t>Одноминутное эссе</w:t>
      </w:r>
      <w:r w:rsidRPr="005F3D2B">
        <w:rPr>
          <w:rFonts w:cs="Times New Roman"/>
          <w:color w:val="000000"/>
          <w:sz w:val="24"/>
          <w:szCs w:val="24"/>
        </w:rPr>
        <w:t xml:space="preserve"> – эт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традиционные </w:t>
      </w:r>
      <w:r w:rsidR="0046681A" w:rsidRPr="005F3D2B">
        <w:rPr>
          <w:rFonts w:cs="Times New Roman"/>
          <w:color w:val="000000"/>
          <w:sz w:val="24"/>
          <w:szCs w:val="24"/>
        </w:rPr>
        <w:t>техника,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школе</w:t>
      </w:r>
      <w:r w:rsidR="0046681A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используемая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расширяют </w:t>
      </w:r>
      <w:r w:rsidRPr="005F3D2B">
        <w:rPr>
          <w:rFonts w:cs="Times New Roman"/>
          <w:color w:val="000000"/>
          <w:sz w:val="24"/>
          <w:szCs w:val="24"/>
        </w:rPr>
        <w:t>учителем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результат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узловые </w:t>
      </w:r>
      <w:r w:rsidRPr="005F3D2B">
        <w:rPr>
          <w:rFonts w:cs="Times New Roman"/>
          <w:color w:val="000000"/>
          <w:sz w:val="24"/>
          <w:szCs w:val="24"/>
        </w:rPr>
        <w:t>целью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понимаю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предоставления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знания </w:t>
      </w:r>
      <w:r w:rsidRPr="005F3D2B">
        <w:rPr>
          <w:rFonts w:cs="Times New Roman"/>
          <w:color w:val="000000"/>
          <w:sz w:val="24"/>
          <w:szCs w:val="24"/>
        </w:rPr>
        <w:t>учащимся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обратной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материала </w:t>
      </w:r>
      <w:r w:rsidRPr="005F3D2B">
        <w:rPr>
          <w:rFonts w:cs="Times New Roman"/>
          <w:color w:val="000000"/>
          <w:sz w:val="24"/>
          <w:szCs w:val="24"/>
        </w:rPr>
        <w:t>связи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конечной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 том, что они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преподавательские </w:t>
      </w:r>
      <w:r w:rsidRPr="005F3D2B">
        <w:rPr>
          <w:rFonts w:cs="Times New Roman"/>
          <w:color w:val="000000"/>
          <w:sz w:val="24"/>
          <w:szCs w:val="24"/>
        </w:rPr>
        <w:t>узнали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критериальное</w:t>
      </w:r>
      <w:proofErr w:type="spellEnd"/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группового </w:t>
      </w:r>
      <w:r w:rsidRPr="005F3D2B">
        <w:rPr>
          <w:rFonts w:cs="Times New Roman"/>
          <w:color w:val="000000"/>
          <w:sz w:val="24"/>
          <w:szCs w:val="24"/>
        </w:rPr>
        <w:t>теме.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учитель</w:t>
      </w:r>
      <w:r w:rsidRPr="005F3D2B">
        <w:rPr>
          <w:rFonts w:cs="Times New Roman"/>
          <w:color w:val="000000"/>
          <w:szCs w:val="24"/>
        </w:rPr>
        <w:t xml:space="preserve"> </w:t>
      </w:r>
      <w:proofErr w:type="gramStart"/>
      <w:r w:rsidR="00462AEB" w:rsidRPr="005F3D2B">
        <w:rPr>
          <w:rFonts w:cs="Times New Roman"/>
          <w:color w:val="000000"/>
          <w:sz w:val="24"/>
          <w:szCs w:val="24"/>
        </w:rPr>
        <w:t>Возможно</w:t>
      </w:r>
      <w:proofErr w:type="gramEnd"/>
      <w:r w:rsidR="00462AEB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записи </w:t>
      </w:r>
      <w:r w:rsidR="0046681A" w:rsidRPr="005F3D2B">
        <w:rPr>
          <w:rFonts w:cs="Times New Roman"/>
          <w:color w:val="000000"/>
          <w:sz w:val="24"/>
          <w:szCs w:val="24"/>
        </w:rPr>
        <w:t>задать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следующие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модели </w:t>
      </w:r>
      <w:r w:rsidR="0046681A" w:rsidRPr="005F3D2B">
        <w:rPr>
          <w:rFonts w:cs="Times New Roman"/>
          <w:color w:val="000000"/>
          <w:sz w:val="24"/>
          <w:szCs w:val="24"/>
        </w:rPr>
        <w:t>вопросы: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форму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1)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Что самое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пунктах </w:t>
      </w:r>
      <w:r w:rsidR="00066F13" w:rsidRPr="005F3D2B">
        <w:rPr>
          <w:rFonts w:cs="Times New Roman"/>
          <w:color w:val="000000"/>
          <w:sz w:val="24"/>
          <w:szCs w:val="24"/>
        </w:rPr>
        <w:t>главное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творческой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ты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работа </w:t>
      </w:r>
      <w:r w:rsidR="00066F13" w:rsidRPr="005F3D2B">
        <w:rPr>
          <w:rFonts w:cs="Times New Roman"/>
          <w:color w:val="000000"/>
          <w:sz w:val="24"/>
          <w:szCs w:val="24"/>
        </w:rPr>
        <w:t>узнал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самих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сегодня?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2)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улучшения </w:t>
      </w:r>
      <w:r w:rsidR="00066F13" w:rsidRPr="005F3D2B">
        <w:rPr>
          <w:rFonts w:cs="Times New Roman"/>
          <w:color w:val="000000"/>
          <w:sz w:val="24"/>
          <w:szCs w:val="24"/>
        </w:rPr>
        <w:t>Какие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трудно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вопросы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способом </w:t>
      </w:r>
      <w:r w:rsidR="00066F13" w:rsidRPr="005F3D2B">
        <w:rPr>
          <w:rFonts w:cs="Times New Roman"/>
          <w:color w:val="000000"/>
          <w:sz w:val="24"/>
          <w:szCs w:val="24"/>
        </w:rPr>
        <w:t>остались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точек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для тебя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внедрении </w:t>
      </w:r>
      <w:r w:rsidR="00066F13" w:rsidRPr="005F3D2B">
        <w:rPr>
          <w:rFonts w:cs="Times New Roman"/>
          <w:color w:val="000000"/>
          <w:sz w:val="24"/>
          <w:szCs w:val="24"/>
        </w:rPr>
        <w:t>непонятными?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исправлял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обратной </w:t>
      </w:r>
      <w:r w:rsidRPr="005F3D2B">
        <w:rPr>
          <w:rFonts w:cs="Times New Roman"/>
          <w:color w:val="000000"/>
          <w:sz w:val="24"/>
          <w:szCs w:val="24"/>
        </w:rPr>
        <w:t>зависимости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слова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от обучающей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задание </w:t>
      </w:r>
      <w:r w:rsidRPr="005F3D2B">
        <w:rPr>
          <w:rFonts w:cs="Times New Roman"/>
          <w:color w:val="000000"/>
          <w:sz w:val="24"/>
          <w:szCs w:val="24"/>
        </w:rPr>
        <w:t>среды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целей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пределами </w:t>
      </w:r>
      <w:r w:rsidRPr="005F3D2B">
        <w:rPr>
          <w:rFonts w:cs="Times New Roman"/>
          <w:color w:val="000000"/>
          <w:sz w:val="24"/>
          <w:szCs w:val="24"/>
        </w:rPr>
        <w:t>формата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сложной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2AEB" w:rsidRPr="005F3D2B">
        <w:rPr>
          <w:rFonts w:cs="Times New Roman"/>
          <w:color w:val="000000"/>
          <w:sz w:val="24"/>
          <w:szCs w:val="24"/>
        </w:rPr>
        <w:t>урока</w:t>
      </w:r>
      <w:r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механизм </w:t>
      </w:r>
      <w:r w:rsidRPr="005F3D2B">
        <w:rPr>
          <w:rFonts w:cs="Times New Roman"/>
          <w:color w:val="000000"/>
          <w:sz w:val="24"/>
          <w:szCs w:val="24"/>
        </w:rPr>
        <w:t>одноминутное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любых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эссе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оценивания </w:t>
      </w:r>
      <w:r w:rsidRPr="005F3D2B">
        <w:rPr>
          <w:rFonts w:cs="Times New Roman"/>
          <w:color w:val="000000"/>
          <w:sz w:val="24"/>
          <w:szCs w:val="24"/>
        </w:rPr>
        <w:t>може</w:t>
      </w:r>
      <w:r w:rsidR="00462AEB" w:rsidRPr="005F3D2B">
        <w:rPr>
          <w:rFonts w:cs="Times New Roman"/>
          <w:color w:val="000000"/>
          <w:sz w:val="24"/>
          <w:szCs w:val="24"/>
        </w:rPr>
        <w:t>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рейтинговая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использоваться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любой </w:t>
      </w:r>
      <w:r w:rsidR="00BB0700" w:rsidRPr="005F3D2B">
        <w:rPr>
          <w:rFonts w:cs="Times New Roman"/>
          <w:color w:val="000000"/>
          <w:sz w:val="24"/>
          <w:szCs w:val="24"/>
        </w:rPr>
        <w:t>вариативно</w:t>
      </w:r>
      <w:r w:rsidR="00462AEB" w:rsidRPr="005F3D2B">
        <w:rPr>
          <w:rFonts w:cs="Times New Roman"/>
          <w:color w:val="000000"/>
          <w:sz w:val="24"/>
          <w:szCs w:val="24"/>
        </w:rPr>
        <w:t>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получении</w:t>
      </w:r>
      <w:r w:rsidR="00462AEB" w:rsidRPr="005F3D2B">
        <w:rPr>
          <w:rFonts w:cs="Times New Roman"/>
          <w:color w:val="000000"/>
          <w:szCs w:val="24"/>
        </w:rPr>
        <w:t xml:space="preserve"> </w:t>
      </w:r>
      <w:r w:rsidR="00462AEB" w:rsidRPr="005F3D2B">
        <w:rPr>
          <w:rFonts w:cs="Times New Roman"/>
          <w:color w:val="000000"/>
          <w:sz w:val="24"/>
          <w:szCs w:val="24"/>
        </w:rPr>
        <w:t>У</w:t>
      </w:r>
      <w:r w:rsidRPr="005F3D2B">
        <w:rPr>
          <w:rFonts w:cs="Times New Roman"/>
          <w:color w:val="000000"/>
          <w:sz w:val="24"/>
          <w:szCs w:val="24"/>
        </w:rPr>
        <w:t xml:space="preserve">рок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высокая </w:t>
      </w:r>
      <w:r w:rsidRPr="005F3D2B">
        <w:rPr>
          <w:rFonts w:cs="Times New Roman"/>
          <w:color w:val="000000"/>
          <w:sz w:val="24"/>
          <w:szCs w:val="24"/>
        </w:rPr>
        <w:t>разбивается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заполнить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своих </w:t>
      </w:r>
      <w:r w:rsidRPr="005F3D2B">
        <w:rPr>
          <w:rFonts w:cs="Times New Roman"/>
          <w:color w:val="000000"/>
          <w:sz w:val="24"/>
          <w:szCs w:val="24"/>
        </w:rPr>
        <w:t>несколько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детей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этапов,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мотивации </w:t>
      </w:r>
      <w:r w:rsidRPr="005F3D2B">
        <w:rPr>
          <w:rFonts w:cs="Times New Roman"/>
          <w:color w:val="000000"/>
          <w:sz w:val="24"/>
          <w:szCs w:val="24"/>
        </w:rPr>
        <w:t>отслеживается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посмотреть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lastRenderedPageBreak/>
        <w:t xml:space="preserve">поэтапное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выбрать </w:t>
      </w:r>
      <w:r w:rsidRPr="005F3D2B">
        <w:rPr>
          <w:rFonts w:cs="Times New Roman"/>
          <w:color w:val="000000"/>
          <w:sz w:val="24"/>
          <w:szCs w:val="24"/>
        </w:rPr>
        <w:t>усвоение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вопросы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материала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известны </w:t>
      </w:r>
      <w:r w:rsidRPr="005F3D2B">
        <w:rPr>
          <w:rFonts w:cs="Times New Roman"/>
          <w:color w:val="000000"/>
          <w:sz w:val="24"/>
          <w:szCs w:val="24"/>
        </w:rPr>
        <w:t>уча</w:t>
      </w:r>
      <w:r w:rsidR="0046681A" w:rsidRPr="005F3D2B">
        <w:rPr>
          <w:rFonts w:cs="Times New Roman"/>
          <w:color w:val="000000"/>
          <w:sz w:val="24"/>
          <w:szCs w:val="24"/>
        </w:rPr>
        <w:t>щимися.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итоговую</w:t>
      </w:r>
      <w:r w:rsidR="0046681A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комментарии </w:t>
      </w:r>
      <w:r w:rsidR="0046681A" w:rsidRPr="005F3D2B">
        <w:rPr>
          <w:rFonts w:cs="Times New Roman"/>
          <w:color w:val="000000"/>
          <w:sz w:val="24"/>
          <w:szCs w:val="24"/>
        </w:rPr>
        <w:t>конце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этому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урока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трудности </w:t>
      </w:r>
      <w:r w:rsidR="00462AEB" w:rsidRPr="005F3D2B">
        <w:rPr>
          <w:rFonts w:cs="Times New Roman"/>
          <w:color w:val="000000"/>
          <w:sz w:val="24"/>
          <w:szCs w:val="24"/>
        </w:rPr>
        <w:t>происходит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своей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2AEB" w:rsidRPr="005F3D2B">
        <w:rPr>
          <w:rFonts w:cs="Times New Roman"/>
          <w:color w:val="000000"/>
          <w:sz w:val="24"/>
          <w:szCs w:val="24"/>
        </w:rPr>
        <w:t>информирование</w:t>
      </w:r>
      <w:r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можно </w:t>
      </w:r>
      <w:r w:rsidR="00462AEB" w:rsidRPr="005F3D2B">
        <w:rPr>
          <w:rFonts w:cs="Times New Roman"/>
          <w:color w:val="000000"/>
          <w:sz w:val="24"/>
          <w:szCs w:val="24"/>
        </w:rPr>
        <w:t>об</w:t>
      </w:r>
      <w:r w:rsidRPr="005F3D2B">
        <w:rPr>
          <w:rFonts w:cs="Times New Roman"/>
          <w:color w:val="000000"/>
          <w:sz w:val="24"/>
          <w:szCs w:val="24"/>
        </w:rPr>
        <w:t>уча</w:t>
      </w:r>
      <w:r w:rsidR="00462AEB" w:rsidRPr="005F3D2B">
        <w:rPr>
          <w:rFonts w:cs="Times New Roman"/>
          <w:color w:val="000000"/>
          <w:sz w:val="24"/>
          <w:szCs w:val="24"/>
        </w:rPr>
        <w:t>ю</w:t>
      </w:r>
      <w:r w:rsidRPr="005F3D2B">
        <w:rPr>
          <w:rFonts w:cs="Times New Roman"/>
          <w:color w:val="000000"/>
          <w:sz w:val="24"/>
          <w:szCs w:val="24"/>
        </w:rPr>
        <w:t>щихся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какие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 том, что они будут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интеллектуальных </w:t>
      </w:r>
      <w:r w:rsidRPr="005F3D2B">
        <w:rPr>
          <w:rFonts w:cs="Times New Roman"/>
          <w:color w:val="000000"/>
          <w:sz w:val="24"/>
          <w:szCs w:val="24"/>
        </w:rPr>
        <w:t>делать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непрерывному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на следующем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деятельности </w:t>
      </w:r>
      <w:r w:rsidRPr="005F3D2B">
        <w:rPr>
          <w:rFonts w:cs="Times New Roman"/>
          <w:color w:val="000000"/>
          <w:sz w:val="24"/>
          <w:szCs w:val="24"/>
        </w:rPr>
        <w:t>уроке.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процесса</w:t>
      </w:r>
      <w:r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46681A" w:rsidP="00066F13">
      <w:pPr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«Вопросник» (подведение итогов</w:t>
      </w:r>
      <w:r w:rsidR="00066F13" w:rsidRPr="005F3D2B">
        <w:rPr>
          <w:rFonts w:cs="Times New Roman"/>
          <w:b/>
          <w:color w:val="000000"/>
          <w:sz w:val="24"/>
          <w:szCs w:val="24"/>
        </w:rPr>
        <w:t>)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Здесь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достигнутого </w:t>
      </w:r>
      <w:r w:rsidRPr="005F3D2B">
        <w:rPr>
          <w:rFonts w:cs="Times New Roman"/>
          <w:color w:val="000000"/>
          <w:sz w:val="24"/>
          <w:szCs w:val="24"/>
        </w:rPr>
        <w:t>возможно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урока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предложить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лампочка </w:t>
      </w:r>
      <w:r w:rsidRPr="005F3D2B">
        <w:rPr>
          <w:rFonts w:cs="Times New Roman"/>
          <w:color w:val="000000"/>
          <w:sz w:val="24"/>
          <w:szCs w:val="24"/>
        </w:rPr>
        <w:t>форму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несколько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групповой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материалу </w:t>
      </w:r>
      <w:r w:rsidRPr="005F3D2B">
        <w:rPr>
          <w:rFonts w:cs="Times New Roman"/>
          <w:color w:val="000000"/>
          <w:sz w:val="24"/>
          <w:szCs w:val="24"/>
        </w:rPr>
        <w:t>работы.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карты</w:t>
      </w:r>
      <w:r w:rsidRPr="005F3D2B">
        <w:rPr>
          <w:rFonts w:cs="Times New Roman"/>
          <w:color w:val="000000"/>
          <w:szCs w:val="24"/>
        </w:rPr>
        <w:t xml:space="preserve"> </w:t>
      </w:r>
      <w:proofErr w:type="gramStart"/>
      <w:r w:rsidR="00066F13" w:rsidRPr="005F3D2B">
        <w:rPr>
          <w:rFonts w:cs="Times New Roman"/>
          <w:color w:val="000000"/>
          <w:sz w:val="24"/>
          <w:szCs w:val="24"/>
        </w:rPr>
        <w:t>На</w:t>
      </w:r>
      <w:proofErr w:type="gramEnd"/>
      <w:r w:rsidR="00066F13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умения </w:t>
      </w:r>
      <w:r w:rsidR="00066F13" w:rsidRPr="005F3D2B">
        <w:rPr>
          <w:rFonts w:cs="Times New Roman"/>
          <w:color w:val="000000"/>
          <w:sz w:val="24"/>
          <w:szCs w:val="24"/>
        </w:rPr>
        <w:t>стол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между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каждой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изучаемому </w:t>
      </w:r>
      <w:r w:rsidR="00066F13" w:rsidRPr="005F3D2B">
        <w:rPr>
          <w:rFonts w:cs="Times New Roman"/>
          <w:color w:val="000000"/>
          <w:sz w:val="24"/>
          <w:szCs w:val="24"/>
        </w:rPr>
        <w:t>группы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сравнению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кладутся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учащимися </w:t>
      </w:r>
      <w:r w:rsidR="00066F13" w:rsidRPr="005F3D2B">
        <w:rPr>
          <w:rFonts w:cs="Times New Roman"/>
          <w:color w:val="000000"/>
          <w:sz w:val="24"/>
          <w:szCs w:val="24"/>
        </w:rPr>
        <w:t>карточки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следующем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самых </w:t>
      </w:r>
      <w:r w:rsidR="00066F13" w:rsidRPr="005F3D2B">
        <w:rPr>
          <w:rFonts w:cs="Times New Roman"/>
          <w:color w:val="000000"/>
          <w:sz w:val="24"/>
          <w:szCs w:val="24"/>
        </w:rPr>
        <w:t>вопросами: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умения</w:t>
      </w:r>
      <w:r w:rsidR="00066F13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Что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применяются </w:t>
      </w:r>
      <w:r w:rsidRPr="005F3D2B">
        <w:rPr>
          <w:rFonts w:cs="Times New Roman"/>
          <w:color w:val="000000"/>
          <w:sz w:val="24"/>
          <w:szCs w:val="24"/>
        </w:rPr>
        <w:t>нового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точки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увеличения </w:t>
      </w:r>
      <w:r w:rsidRPr="005F3D2B">
        <w:rPr>
          <w:rFonts w:cs="Times New Roman"/>
          <w:color w:val="000000"/>
          <w:sz w:val="24"/>
          <w:szCs w:val="24"/>
        </w:rPr>
        <w:t>с</w:t>
      </w:r>
      <w:r w:rsidR="00462AEB" w:rsidRPr="005F3D2B">
        <w:rPr>
          <w:rFonts w:cs="Times New Roman"/>
          <w:color w:val="000000"/>
          <w:sz w:val="24"/>
          <w:szCs w:val="24"/>
        </w:rPr>
        <w:t>егодня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своей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2AEB" w:rsidRPr="005F3D2B">
        <w:rPr>
          <w:rFonts w:cs="Times New Roman"/>
          <w:color w:val="000000"/>
          <w:sz w:val="24"/>
          <w:szCs w:val="24"/>
        </w:rPr>
        <w:t>узнали?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какой </w:t>
      </w:r>
      <w:r w:rsidR="00066F13" w:rsidRPr="005F3D2B">
        <w:rPr>
          <w:rFonts w:cs="Times New Roman"/>
          <w:color w:val="000000"/>
          <w:sz w:val="24"/>
          <w:szCs w:val="24"/>
        </w:rPr>
        <w:t>Какая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информац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просит </w:t>
      </w:r>
      <w:r w:rsidR="00462AEB" w:rsidRPr="005F3D2B">
        <w:rPr>
          <w:rFonts w:cs="Times New Roman"/>
          <w:color w:val="000000"/>
          <w:sz w:val="24"/>
          <w:szCs w:val="24"/>
        </w:rPr>
        <w:t>была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деятельности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наиболее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уроке </w:t>
      </w:r>
      <w:r w:rsidR="00462AEB" w:rsidRPr="005F3D2B">
        <w:rPr>
          <w:rFonts w:cs="Times New Roman"/>
          <w:color w:val="000000"/>
          <w:sz w:val="24"/>
          <w:szCs w:val="24"/>
        </w:rPr>
        <w:t>интересной?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данные</w:t>
      </w:r>
      <w:r w:rsidR="00066F13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Что было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регулярно </w:t>
      </w:r>
      <w:r w:rsidR="00462AEB" w:rsidRPr="005F3D2B">
        <w:rPr>
          <w:rFonts w:cs="Times New Roman"/>
          <w:color w:val="000000"/>
          <w:sz w:val="24"/>
          <w:szCs w:val="24"/>
        </w:rPr>
        <w:t>трудным?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методики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- 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Что мешало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новый </w:t>
      </w:r>
      <w:r w:rsidR="00462AEB" w:rsidRPr="005F3D2B">
        <w:rPr>
          <w:rFonts w:cs="Times New Roman"/>
          <w:color w:val="000000"/>
          <w:sz w:val="24"/>
          <w:szCs w:val="24"/>
        </w:rPr>
        <w:t>работе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выбирает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2AEB" w:rsidRPr="005F3D2B">
        <w:rPr>
          <w:rFonts w:cs="Times New Roman"/>
          <w:color w:val="000000"/>
          <w:sz w:val="24"/>
          <w:szCs w:val="24"/>
        </w:rPr>
        <w:t>и почему?</w:t>
      </w:r>
    </w:p>
    <w:p w:rsidR="00066F13" w:rsidRPr="005F3D2B" w:rsidRDefault="005F3D2B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ascii="Times New Romam" w:hAnsi="Times New Romam" w:cs="Times New Roman"/>
          <w:color w:val="000000"/>
          <w:szCs w:val="24"/>
        </w:rPr>
        <w:t>предупредить </w:t>
      </w:r>
      <w:r w:rsidR="00066F13" w:rsidRPr="005F3D2B">
        <w:rPr>
          <w:rFonts w:cs="Times New Roman"/>
          <w:color w:val="000000"/>
          <w:sz w:val="24"/>
          <w:szCs w:val="24"/>
        </w:rPr>
        <w:t>Каждый</w:t>
      </w:r>
      <w:r w:rsidRPr="005F3D2B">
        <w:rPr>
          <w:rFonts w:ascii="Times New Romam" w:hAnsi="Times New Romam" w:cs="Times New Roman"/>
          <w:color w:val="000000"/>
          <w:szCs w:val="24"/>
        </w:rPr>
        <w:t> объяснения</w:t>
      </w:r>
      <w:r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из участников </w:t>
      </w:r>
      <w:r w:rsidRPr="005F3D2B">
        <w:rPr>
          <w:rFonts w:ascii="Times New Romam" w:hAnsi="Times New Romam" w:cs="Times New Roman"/>
          <w:color w:val="000000"/>
          <w:szCs w:val="24"/>
        </w:rPr>
        <w:t>изучали </w:t>
      </w:r>
      <w:r w:rsidR="00066F13" w:rsidRPr="005F3D2B">
        <w:rPr>
          <w:rFonts w:cs="Times New Roman"/>
          <w:color w:val="000000"/>
          <w:sz w:val="24"/>
          <w:szCs w:val="24"/>
        </w:rPr>
        <w:t>группы</w:t>
      </w:r>
      <w:r w:rsidRPr="005F3D2B">
        <w:rPr>
          <w:rFonts w:ascii="Times New Romam" w:hAnsi="Times New Romam" w:cs="Times New Roman"/>
          <w:color w:val="000000"/>
          <w:szCs w:val="24"/>
        </w:rPr>
        <w:t> типичные</w:t>
      </w:r>
      <w:r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выбирает </w:t>
      </w:r>
      <w:r w:rsidRPr="005F3D2B">
        <w:rPr>
          <w:rFonts w:ascii="Times New Romam" w:hAnsi="Times New Romam" w:cs="Times New Roman"/>
          <w:color w:val="000000"/>
          <w:szCs w:val="24"/>
        </w:rPr>
        <w:t>сообщают </w:t>
      </w:r>
      <w:r w:rsidR="00066F13" w:rsidRPr="005F3D2B">
        <w:rPr>
          <w:rFonts w:cs="Times New Roman"/>
          <w:color w:val="000000"/>
          <w:sz w:val="24"/>
          <w:szCs w:val="24"/>
        </w:rPr>
        <w:t>только</w:t>
      </w:r>
      <w:r w:rsidRPr="005F3D2B">
        <w:rPr>
          <w:rFonts w:ascii="Times New Romam" w:hAnsi="Times New Romam" w:cs="Times New Roman"/>
          <w:color w:val="000000"/>
          <w:szCs w:val="24"/>
        </w:rPr>
        <w:t> решает</w:t>
      </w:r>
      <w:r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один </w:t>
      </w:r>
      <w:r w:rsidRPr="005F3D2B">
        <w:rPr>
          <w:rFonts w:ascii="Times New Romam" w:hAnsi="Times New Romam" w:cs="Times New Roman"/>
          <w:color w:val="000000"/>
          <w:szCs w:val="24"/>
        </w:rPr>
        <w:t>учеников </w:t>
      </w:r>
      <w:r w:rsidR="00066F13" w:rsidRPr="005F3D2B">
        <w:rPr>
          <w:rFonts w:cs="Times New Roman"/>
          <w:color w:val="000000"/>
          <w:sz w:val="24"/>
          <w:szCs w:val="24"/>
        </w:rPr>
        <w:t>вопрос</w:t>
      </w:r>
      <w:r w:rsidRPr="005F3D2B">
        <w:rPr>
          <w:rFonts w:ascii="Times New Romam" w:hAnsi="Times New Romam" w:cs="Times New Roman"/>
          <w:color w:val="000000"/>
          <w:szCs w:val="24"/>
        </w:rPr>
        <w:t> характера</w:t>
      </w:r>
      <w:r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 на </w:t>
      </w:r>
      <w:r w:rsidRPr="005F3D2B">
        <w:rPr>
          <w:rFonts w:ascii="Times New Romam" w:hAnsi="Times New Romam" w:cs="Times New Roman"/>
          <w:color w:val="000000"/>
          <w:szCs w:val="24"/>
        </w:rPr>
        <w:t>работу </w:t>
      </w:r>
      <w:r w:rsidR="00066F13" w:rsidRPr="005F3D2B">
        <w:rPr>
          <w:rFonts w:cs="Times New Roman"/>
          <w:color w:val="000000"/>
          <w:sz w:val="24"/>
          <w:szCs w:val="24"/>
        </w:rPr>
        <w:t>небольшом</w:t>
      </w:r>
      <w:r w:rsidRPr="005F3D2B">
        <w:rPr>
          <w:rFonts w:ascii="Times New Romam" w:hAnsi="Times New Romam" w:cs="Times New Roman"/>
          <w:color w:val="000000"/>
          <w:szCs w:val="24"/>
        </w:rPr>
        <w:t> составление</w:t>
      </w:r>
      <w:r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листе </w:t>
      </w:r>
      <w:r w:rsidRPr="005F3D2B">
        <w:rPr>
          <w:rFonts w:ascii="Times New Romam" w:hAnsi="Times New Romam" w:cs="Times New Roman"/>
          <w:color w:val="000000"/>
          <w:szCs w:val="24"/>
        </w:rPr>
        <w:t>вызвало </w:t>
      </w:r>
      <w:r w:rsidR="00066F13" w:rsidRPr="005F3D2B">
        <w:rPr>
          <w:rFonts w:cs="Times New Roman"/>
          <w:color w:val="000000"/>
          <w:sz w:val="24"/>
          <w:szCs w:val="24"/>
        </w:rPr>
        <w:t>бумаги</w:t>
      </w:r>
      <w:r w:rsidRPr="005F3D2B">
        <w:rPr>
          <w:rFonts w:ascii="Times New Romam" w:hAnsi="Times New Romam" w:cs="Times New Roman"/>
          <w:color w:val="000000"/>
          <w:szCs w:val="24"/>
        </w:rPr>
        <w:t> отобразить</w:t>
      </w:r>
      <w:r w:rsidRPr="005F3D2B">
        <w:rPr>
          <w:rFonts w:cs="Times New Roman"/>
          <w:color w:val="000000"/>
          <w:szCs w:val="24"/>
        </w:rPr>
        <w:t xml:space="preserve"> </w:t>
      </w:r>
      <w:r w:rsidR="00BB0700" w:rsidRPr="005F3D2B">
        <w:rPr>
          <w:rFonts w:cs="Times New Roman"/>
          <w:color w:val="000000"/>
          <w:sz w:val="24"/>
          <w:szCs w:val="24"/>
        </w:rPr>
        <w:t>записывает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</w:t>
      </w:r>
      <w:r w:rsidRPr="005F3D2B">
        <w:rPr>
          <w:rFonts w:ascii="Times New Romam" w:hAnsi="Times New Romam" w:cs="Times New Roman"/>
          <w:color w:val="000000"/>
          <w:szCs w:val="24"/>
        </w:rPr>
        <w:t>оценка </w:t>
      </w:r>
      <w:r w:rsidR="00066F13" w:rsidRPr="005F3D2B">
        <w:rPr>
          <w:rFonts w:cs="Times New Roman"/>
          <w:color w:val="000000"/>
          <w:sz w:val="24"/>
          <w:szCs w:val="24"/>
        </w:rPr>
        <w:t>ответ.</w:t>
      </w:r>
      <w:r w:rsidRPr="005F3D2B">
        <w:rPr>
          <w:rFonts w:ascii="Times New Romam" w:hAnsi="Times New Romam" w:cs="Times New Roman"/>
          <w:color w:val="000000"/>
          <w:szCs w:val="24"/>
        </w:rPr>
        <w:t> отчёты</w:t>
      </w:r>
      <w:r w:rsidR="00066F13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462AEB">
      <w:pPr>
        <w:jc w:val="center"/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Методика «Недельные отчёты»</w:t>
      </w:r>
    </w:p>
    <w:p w:rsidR="00066F13" w:rsidRPr="005F3D2B" w:rsidRDefault="00462AEB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командной </w:t>
      </w:r>
      <w:r w:rsidR="00066F13" w:rsidRPr="005F3D2B">
        <w:rPr>
          <w:rFonts w:cs="Times New Roman"/>
          <w:color w:val="000000"/>
          <w:sz w:val="24"/>
          <w:szCs w:val="24"/>
        </w:rPr>
        <w:t>Использование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известны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методики </w:t>
      </w:r>
      <w:r w:rsidR="00066F13" w:rsidRPr="005F3D2B">
        <w:rPr>
          <w:rFonts w:cs="Times New Roman"/>
          <w:i/>
          <w:color w:val="000000"/>
          <w:sz w:val="24"/>
          <w:szCs w:val="24"/>
        </w:rPr>
        <w:t>«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обучающихся </w:t>
      </w:r>
      <w:r w:rsidR="00066F13" w:rsidRPr="005F3D2B">
        <w:rPr>
          <w:rFonts w:cs="Times New Roman"/>
          <w:i/>
          <w:color w:val="000000"/>
          <w:sz w:val="24"/>
          <w:szCs w:val="24"/>
        </w:rPr>
        <w:t>Недельные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строить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="00066F13" w:rsidRPr="005F3D2B">
        <w:rPr>
          <w:rFonts w:cs="Times New Roman"/>
          <w:i/>
          <w:color w:val="000000"/>
          <w:sz w:val="24"/>
          <w:szCs w:val="24"/>
        </w:rPr>
        <w:t>отчёты»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используем </w:t>
      </w:r>
      <w:r w:rsidR="00066F13" w:rsidRPr="005F3D2B">
        <w:rPr>
          <w:rFonts w:cs="Times New Roman"/>
          <w:color w:val="000000"/>
          <w:sz w:val="24"/>
          <w:szCs w:val="24"/>
        </w:rPr>
        <w:t>позволяет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ученикам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обеспечивать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составлении </w:t>
      </w:r>
      <w:r w:rsidR="00066F13" w:rsidRPr="005F3D2B">
        <w:rPr>
          <w:rFonts w:cs="Times New Roman"/>
          <w:color w:val="000000"/>
          <w:sz w:val="24"/>
          <w:szCs w:val="24"/>
        </w:rPr>
        <w:t>быструю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формального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обратную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нового </w:t>
      </w:r>
      <w:r w:rsidR="00066F13" w:rsidRPr="005F3D2B">
        <w:rPr>
          <w:rFonts w:cs="Times New Roman"/>
          <w:color w:val="000000"/>
          <w:sz w:val="24"/>
          <w:szCs w:val="24"/>
        </w:rPr>
        <w:t>связь,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пятибалльную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большей </w:t>
      </w:r>
      <w:r w:rsidR="00066F13" w:rsidRPr="005F3D2B">
        <w:rPr>
          <w:rFonts w:cs="Times New Roman"/>
          <w:color w:val="000000"/>
          <w:sz w:val="24"/>
          <w:szCs w:val="24"/>
        </w:rPr>
        <w:t>помощью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педагога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которой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улучшению </w:t>
      </w:r>
      <w:r w:rsidR="00066F13" w:rsidRPr="005F3D2B">
        <w:rPr>
          <w:rFonts w:cs="Times New Roman"/>
          <w:color w:val="000000"/>
          <w:sz w:val="24"/>
          <w:szCs w:val="24"/>
        </w:rPr>
        <w:t>ученики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понять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сообщают,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формирующего </w:t>
      </w:r>
      <w:r w:rsidR="00066F13" w:rsidRPr="005F3D2B">
        <w:rPr>
          <w:rFonts w:cs="Times New Roman"/>
          <w:color w:val="000000"/>
          <w:sz w:val="24"/>
          <w:szCs w:val="24"/>
        </w:rPr>
        <w:t>чему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они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проверке </w:t>
      </w:r>
      <w:r w:rsidR="00066F13" w:rsidRPr="005F3D2B">
        <w:rPr>
          <w:rFonts w:cs="Times New Roman"/>
          <w:color w:val="000000"/>
          <w:sz w:val="24"/>
          <w:szCs w:val="24"/>
        </w:rPr>
        <w:t>научились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между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за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дорожек </w:t>
      </w:r>
      <w:r w:rsidR="00066F13" w:rsidRPr="005F3D2B">
        <w:rPr>
          <w:rFonts w:cs="Times New Roman"/>
          <w:color w:val="000000"/>
          <w:sz w:val="24"/>
          <w:szCs w:val="24"/>
        </w:rPr>
        <w:t>неделю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возникающие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и к</w:t>
      </w:r>
      <w:r w:rsidRPr="005F3D2B">
        <w:rPr>
          <w:rFonts w:cs="Times New Roman"/>
          <w:color w:val="000000"/>
          <w:sz w:val="24"/>
          <w:szCs w:val="24"/>
        </w:rPr>
        <w:t xml:space="preserve">акие 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formative</w:t>
      </w:r>
      <w:proofErr w:type="spell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Pr="005F3D2B">
        <w:rPr>
          <w:rFonts w:cs="Times New Roman"/>
          <w:color w:val="000000"/>
          <w:sz w:val="24"/>
          <w:szCs w:val="24"/>
        </w:rPr>
        <w:t>трудности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рукой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 них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отслеживается </w:t>
      </w:r>
      <w:r w:rsidRPr="005F3D2B">
        <w:rPr>
          <w:rFonts w:cs="Times New Roman"/>
          <w:color w:val="000000"/>
          <w:sz w:val="24"/>
          <w:szCs w:val="24"/>
        </w:rPr>
        <w:t>возникли.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записи</w:t>
      </w:r>
      <w:r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«Недельные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ученику </w:t>
      </w:r>
      <w:r w:rsidR="00066F13" w:rsidRPr="005F3D2B">
        <w:rPr>
          <w:rFonts w:cs="Times New Roman"/>
          <w:color w:val="000000"/>
          <w:sz w:val="24"/>
          <w:szCs w:val="24"/>
        </w:rPr>
        <w:t>отчёты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учебные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» – это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опросные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социальной </w:t>
      </w:r>
      <w:r w:rsidR="0046681A" w:rsidRPr="005F3D2B">
        <w:rPr>
          <w:rFonts w:cs="Times New Roman"/>
          <w:color w:val="000000"/>
          <w:sz w:val="24"/>
          <w:szCs w:val="24"/>
        </w:rPr>
        <w:t>листы,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отлично</w:t>
      </w:r>
      <w:r w:rsidR="0046681A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заполняемые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усмотрению </w:t>
      </w:r>
      <w:r w:rsidR="0046681A" w:rsidRPr="005F3D2B">
        <w:rPr>
          <w:rFonts w:cs="Times New Roman"/>
          <w:color w:val="000000"/>
          <w:sz w:val="24"/>
          <w:szCs w:val="24"/>
        </w:rPr>
        <w:t>учениками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получать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раз 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научные </w:t>
      </w:r>
      <w:r w:rsidRPr="005F3D2B">
        <w:rPr>
          <w:rFonts w:cs="Times New Roman"/>
          <w:color w:val="000000"/>
          <w:sz w:val="24"/>
          <w:szCs w:val="24"/>
        </w:rPr>
        <w:t>неделю;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договаривается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ребята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оценивание </w:t>
      </w:r>
      <w:r w:rsidRPr="005F3D2B">
        <w:rPr>
          <w:rFonts w:cs="Times New Roman"/>
          <w:color w:val="000000"/>
          <w:sz w:val="24"/>
          <w:szCs w:val="24"/>
        </w:rPr>
        <w:t>отвечают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на 3 вопроса: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1.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сообщение </w:t>
      </w:r>
      <w:proofErr w:type="gramStart"/>
      <w:r w:rsidRPr="005F3D2B">
        <w:rPr>
          <w:rFonts w:cs="Times New Roman"/>
          <w:color w:val="000000"/>
          <w:sz w:val="24"/>
          <w:szCs w:val="24"/>
        </w:rPr>
        <w:t>Чему</w:t>
      </w:r>
      <w:proofErr w:type="gramEnd"/>
      <w:r w:rsidR="005F3D2B" w:rsidRPr="005F3D2B">
        <w:rPr>
          <w:rFonts w:ascii="Times New Romam" w:hAnsi="Times New Romam" w:cs="Times New Roman"/>
          <w:color w:val="000000"/>
          <w:szCs w:val="24"/>
        </w:rPr>
        <w:t> каждого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урока </w:t>
      </w:r>
      <w:r w:rsidRPr="005F3D2B">
        <w:rPr>
          <w:rFonts w:cs="Times New Roman"/>
          <w:color w:val="000000"/>
          <w:sz w:val="24"/>
          <w:szCs w:val="24"/>
        </w:rPr>
        <w:t>научился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зелёный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за эту неделю?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2.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модели </w:t>
      </w:r>
      <w:r w:rsidRPr="005F3D2B">
        <w:rPr>
          <w:rFonts w:cs="Times New Roman"/>
          <w:color w:val="000000"/>
          <w:sz w:val="24"/>
          <w:szCs w:val="24"/>
        </w:rPr>
        <w:t>Какие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содержание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вопросы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овладеть </w:t>
      </w:r>
      <w:r w:rsidRPr="005F3D2B">
        <w:rPr>
          <w:rFonts w:cs="Times New Roman"/>
          <w:color w:val="000000"/>
          <w:sz w:val="24"/>
          <w:szCs w:val="24"/>
        </w:rPr>
        <w:t>остались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волшебная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для меня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качества </w:t>
      </w:r>
      <w:r w:rsidRPr="005F3D2B">
        <w:rPr>
          <w:rFonts w:cs="Times New Roman"/>
          <w:color w:val="000000"/>
          <w:sz w:val="24"/>
          <w:szCs w:val="24"/>
        </w:rPr>
        <w:t>неясными?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узнал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3. Какие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объяснения </w:t>
      </w:r>
      <w:r w:rsidRPr="005F3D2B">
        <w:rPr>
          <w:rFonts w:cs="Times New Roman"/>
          <w:color w:val="000000"/>
          <w:sz w:val="24"/>
          <w:szCs w:val="24"/>
        </w:rPr>
        <w:t>вопросы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учиться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невозможность </w:t>
      </w:r>
      <w:r w:rsidRPr="005F3D2B">
        <w:rPr>
          <w:rFonts w:cs="Times New Roman"/>
          <w:color w:val="000000"/>
          <w:sz w:val="24"/>
          <w:szCs w:val="24"/>
        </w:rPr>
        <w:t>за</w:t>
      </w:r>
      <w:r w:rsidR="0046681A" w:rsidRPr="005F3D2B">
        <w:rPr>
          <w:rFonts w:cs="Times New Roman"/>
          <w:color w:val="000000"/>
          <w:sz w:val="24"/>
          <w:szCs w:val="24"/>
        </w:rPr>
        <w:t>дал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карта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бы ученикам,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итоговую </w:t>
      </w:r>
      <w:r w:rsidR="0046681A" w:rsidRPr="005F3D2B">
        <w:rPr>
          <w:rFonts w:cs="Times New Roman"/>
          <w:color w:val="000000"/>
          <w:sz w:val="24"/>
          <w:szCs w:val="24"/>
        </w:rPr>
        <w:t>если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участие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бы я был </w:t>
      </w:r>
      <w:r w:rsidRPr="005F3D2B">
        <w:rPr>
          <w:rFonts w:cs="Times New Roman"/>
          <w:color w:val="000000"/>
          <w:sz w:val="24"/>
          <w:szCs w:val="24"/>
        </w:rPr>
        <w:t xml:space="preserve">учителем,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понимании </w:t>
      </w:r>
      <w:r w:rsidRPr="005F3D2B">
        <w:rPr>
          <w:rFonts w:cs="Times New Roman"/>
          <w:color w:val="000000"/>
          <w:sz w:val="24"/>
          <w:szCs w:val="24"/>
        </w:rPr>
        <w:t>чтобы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уровень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проверить,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использованы </w:t>
      </w:r>
      <w:r w:rsidRPr="005F3D2B">
        <w:rPr>
          <w:rFonts w:cs="Times New Roman"/>
          <w:color w:val="000000"/>
          <w:sz w:val="24"/>
          <w:szCs w:val="24"/>
        </w:rPr>
        <w:t>поняли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навыки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ли они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определенного </w:t>
      </w:r>
      <w:r w:rsidRPr="005F3D2B">
        <w:rPr>
          <w:rFonts w:cs="Times New Roman"/>
          <w:color w:val="000000"/>
          <w:sz w:val="24"/>
          <w:szCs w:val="24"/>
        </w:rPr>
        <w:t>материал?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заключается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46681A" w:rsidRPr="005F3D2B" w:rsidRDefault="0046681A" w:rsidP="00066F13">
      <w:pPr>
        <w:rPr>
          <w:rFonts w:cs="Times New Roman"/>
          <w:color w:val="000000"/>
        </w:rPr>
      </w:pPr>
    </w:p>
    <w:tbl>
      <w:tblPr>
        <w:tblW w:w="937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2"/>
        <w:gridCol w:w="6798"/>
      </w:tblGrid>
      <w:tr w:rsidR="0046681A" w:rsidRPr="005F3D2B" w:rsidTr="00CD3335">
        <w:trPr>
          <w:trHeight w:val="675"/>
          <w:tblCellSpacing w:w="0" w:type="dxa"/>
        </w:trPr>
        <w:tc>
          <w:tcPr>
            <w:tcW w:w="2572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4F81BD"/>
          </w:tcPr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 для подготовки учителя</w:t>
            </w:r>
          </w:p>
        </w:tc>
        <w:tc>
          <w:tcPr>
            <w:tcW w:w="6798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4F81BD"/>
          </w:tcPr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Минимальное. Вопросы можно написать на доске</w:t>
            </w:r>
          </w:p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или заранее приготовить формы с вопросами и раз-</w:t>
            </w:r>
          </w:p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дать ученикам</w:t>
            </w:r>
          </w:p>
        </w:tc>
      </w:tr>
      <w:tr w:rsidR="0046681A" w:rsidRPr="005F3D2B" w:rsidTr="00CD3335">
        <w:trPr>
          <w:trHeight w:val="690"/>
          <w:tblCellSpacing w:w="0" w:type="dxa"/>
        </w:trPr>
        <w:tc>
          <w:tcPr>
            <w:tcW w:w="2572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0D8E8"/>
          </w:tcPr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 для подготовки учеников</w:t>
            </w:r>
          </w:p>
        </w:tc>
        <w:tc>
          <w:tcPr>
            <w:tcW w:w="6798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0D8E8"/>
          </w:tcPr>
          <w:p w:rsidR="0046681A" w:rsidRPr="005F3D2B" w:rsidRDefault="005F3D2B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работа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Ученикам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является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необходимы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должны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объяснения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неясным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относительно</w:t>
            </w:r>
          </w:p>
          <w:p w:rsidR="0046681A" w:rsidRPr="005F3D2B" w:rsidRDefault="005F3D2B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задания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цели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связь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таких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решения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отчётов.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проблем</w:t>
            </w:r>
            <w:r w:rsidR="0046681A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proofErr w:type="gramStart"/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Они</w:t>
            </w:r>
            <w:proofErr w:type="gramEnd"/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должны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инструменты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потренироваться,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большая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чтобы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найди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должна</w:t>
            </w:r>
            <w:r w:rsidR="005F3D2B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 первый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домашние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вопрос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оценивание</w:t>
            </w:r>
            <w:r w:rsidR="005F3D2B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</w:tr>
      <w:tr w:rsidR="0046681A" w:rsidRPr="005F3D2B" w:rsidTr="00CD3335">
        <w:trPr>
          <w:trHeight w:val="300"/>
          <w:tblCellSpacing w:w="0" w:type="dxa"/>
        </w:trPr>
        <w:tc>
          <w:tcPr>
            <w:tcW w:w="25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DF4"/>
          </w:tcPr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679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DF4"/>
          </w:tcPr>
          <w:p w:rsidR="0046681A" w:rsidRPr="005F3D2B" w:rsidRDefault="005F3D2B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учащиеся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недостатки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предложенной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уроке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следующее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 требуется.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внизу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Отчёт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наиболее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пишется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сегодня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дома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стилем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</w:tr>
      <w:tr w:rsidR="0046681A" w:rsidRPr="005F3D2B" w:rsidTr="00CD3335">
        <w:trPr>
          <w:trHeight w:val="285"/>
          <w:tblCellSpacing w:w="0" w:type="dxa"/>
        </w:trPr>
        <w:tc>
          <w:tcPr>
            <w:tcW w:w="25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0D8E8"/>
          </w:tcPr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679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0D8E8"/>
          </w:tcPr>
          <w:p w:rsidR="0046681A" w:rsidRPr="005F3D2B" w:rsidRDefault="005F3D2B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качества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Практически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учителя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все</w:t>
            </w:r>
          </w:p>
        </w:tc>
      </w:tr>
      <w:tr w:rsidR="0046681A" w:rsidRPr="005F3D2B" w:rsidTr="00CD3335">
        <w:trPr>
          <w:trHeight w:val="285"/>
          <w:tblCellSpacing w:w="0" w:type="dxa"/>
        </w:trPr>
        <w:tc>
          <w:tcPr>
            <w:tcW w:w="25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DF4"/>
          </w:tcPr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 класса</w:t>
            </w:r>
          </w:p>
        </w:tc>
        <w:tc>
          <w:tcPr>
            <w:tcW w:w="679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DF4"/>
          </w:tcPr>
          <w:p w:rsidR="0046681A" w:rsidRPr="005F3D2B" w:rsidRDefault="005F3D2B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обучении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Любой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только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</w:tr>
      <w:tr w:rsidR="0046681A" w:rsidRPr="005F3D2B" w:rsidTr="00CD3335">
        <w:trPr>
          <w:trHeight w:val="480"/>
          <w:tblCellSpacing w:w="0" w:type="dxa"/>
        </w:trPr>
        <w:tc>
          <w:tcPr>
            <w:tcW w:w="25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0D8E8"/>
          </w:tcPr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Специальные технические</w:t>
            </w:r>
          </w:p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требования</w:t>
            </w:r>
          </w:p>
        </w:tc>
        <w:tc>
          <w:tcPr>
            <w:tcW w:w="679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0D8E8"/>
          </w:tcPr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46681A" w:rsidRPr="005F3D2B" w:rsidTr="00CD3335">
        <w:trPr>
          <w:trHeight w:val="480"/>
          <w:tblCellSpacing w:w="0" w:type="dxa"/>
        </w:trPr>
        <w:tc>
          <w:tcPr>
            <w:tcW w:w="25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DF4"/>
          </w:tcPr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Выполняется индивидуально или группой</w:t>
            </w:r>
          </w:p>
        </w:tc>
        <w:tc>
          <w:tcPr>
            <w:tcW w:w="679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DF4"/>
          </w:tcPr>
          <w:p w:rsidR="0046681A" w:rsidRPr="005F3D2B" w:rsidRDefault="005F3D2B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достижениях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Индивидуально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одного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</w:tr>
      <w:tr w:rsidR="0046681A" w:rsidRPr="005F3D2B" w:rsidTr="00CD3335">
        <w:trPr>
          <w:trHeight w:val="675"/>
          <w:tblCellSpacing w:w="0" w:type="dxa"/>
        </w:trPr>
        <w:tc>
          <w:tcPr>
            <w:tcW w:w="25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0D8E8"/>
          </w:tcPr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</w:t>
            </w:r>
          </w:p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анализа</w:t>
            </w:r>
          </w:p>
        </w:tc>
        <w:tc>
          <w:tcPr>
            <w:tcW w:w="679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0D8E8"/>
          </w:tcPr>
          <w:p w:rsidR="0046681A" w:rsidRPr="005F3D2B" w:rsidRDefault="005F3D2B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выбрав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Отчёты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самооценка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требуют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содержания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тщательного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пределами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анализа.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дифференцированное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задал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дол-</w:t>
            </w:r>
          </w:p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жен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какие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найти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следующем</w:t>
            </w:r>
            <w:r w:rsidR="005F3D2B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таблице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процесс</w:t>
            </w:r>
            <w:r w:rsidR="005F3D2B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учитель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нетипичные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оценивания</w:t>
            </w:r>
            <w:r w:rsidR="005F3D2B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от-</w:t>
            </w:r>
          </w:p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чёты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важно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индивидуально,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</w:t>
            </w:r>
            <w:proofErr w:type="gramStart"/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понятий</w:t>
            </w:r>
            <w:proofErr w:type="gramEnd"/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а типичные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оптимальные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разобрать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эффективным</w:t>
            </w:r>
            <w:r w:rsidR="005F3D2B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учащиеся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классе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существенные</w:t>
            </w:r>
            <w:r w:rsidR="005F3D2B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</w:tr>
      <w:tr w:rsidR="0046681A" w:rsidRPr="005F3D2B" w:rsidTr="00CD3335">
        <w:trPr>
          <w:trHeight w:val="675"/>
          <w:tblCellSpacing w:w="0" w:type="dxa"/>
        </w:trPr>
        <w:tc>
          <w:tcPr>
            <w:tcW w:w="25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DF4"/>
          </w:tcPr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Что ещё нужно иметь в виду</w:t>
            </w:r>
          </w:p>
        </w:tc>
        <w:tc>
          <w:tcPr>
            <w:tcW w:w="679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DF4"/>
          </w:tcPr>
          <w:p w:rsidR="0046681A" w:rsidRPr="005F3D2B" w:rsidRDefault="005F3D2B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обеспечивающим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Ученики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выполнению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должны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выяснить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видеть,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своевременно</w:t>
            </w:r>
            <w:r w:rsidR="0046681A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что отчёты 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схемы 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помогают</w:t>
            </w:r>
            <w:r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выслушать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6681A"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им</w:t>
            </w:r>
          </w:p>
          <w:p w:rsidR="0046681A" w:rsidRPr="005F3D2B" w:rsidRDefault="0046681A" w:rsidP="0046681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отметок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учёбе;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формального</w:t>
            </w:r>
            <w:r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противном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учащимся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случае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вопросами</w:t>
            </w:r>
            <w:r w:rsidR="005F3D2B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они не будут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способности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воспринимать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учащихся</w:t>
            </w:r>
            <w:r w:rsidR="005F3D2B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их 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введении </w:t>
            </w:r>
            <w:r w:rsidRPr="005F3D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серьёзно</w:t>
            </w:r>
            <w:r w:rsidR="005F3D2B" w:rsidRPr="005F3D2B">
              <w:rPr>
                <w:rFonts w:ascii="Times New Romam" w:eastAsia="Times New Roman" w:hAnsi="Times New Romam" w:cs="Times New Roman"/>
                <w:color w:val="000000"/>
                <w:szCs w:val="24"/>
                <w:lang w:eastAsia="ru-RU"/>
              </w:rPr>
              <w:t> учитель</w:t>
            </w:r>
            <w:r w:rsidR="005F3D2B" w:rsidRPr="005F3D2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</w:tr>
    </w:tbl>
    <w:p w:rsidR="0046681A" w:rsidRPr="005F3D2B" w:rsidRDefault="0046681A" w:rsidP="00066F13">
      <w:pPr>
        <w:rPr>
          <w:rFonts w:cs="Times New Roman"/>
          <w:color w:val="000000"/>
          <w:sz w:val="24"/>
          <w:szCs w:val="24"/>
        </w:rPr>
      </w:pP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Важно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изначально </w:t>
      </w:r>
      <w:r w:rsidRPr="005F3D2B">
        <w:rPr>
          <w:rFonts w:cs="Times New Roman"/>
          <w:color w:val="000000"/>
          <w:sz w:val="24"/>
          <w:szCs w:val="24"/>
        </w:rPr>
        <w:t>понимать,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gramStart"/>
      <w:r w:rsidR="005F3D2B" w:rsidRPr="005F3D2B">
        <w:rPr>
          <w:rFonts w:ascii="Times New Romam" w:hAnsi="Times New Romam" w:cs="Times New Roman"/>
          <w:color w:val="000000"/>
          <w:szCs w:val="24"/>
        </w:rPr>
        <w:t>понять</w:t>
      </w:r>
      <w:proofErr w:type="gramEnd"/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что использование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наиболее </w:t>
      </w:r>
      <w:r w:rsidRPr="005F3D2B">
        <w:rPr>
          <w:rFonts w:cs="Times New Roman"/>
          <w:color w:val="000000"/>
          <w:sz w:val="24"/>
          <w:szCs w:val="24"/>
        </w:rPr>
        <w:t>этой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путей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методики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возраста </w:t>
      </w:r>
      <w:r w:rsidRPr="005F3D2B">
        <w:rPr>
          <w:rFonts w:cs="Times New Roman"/>
          <w:color w:val="000000"/>
          <w:sz w:val="24"/>
          <w:szCs w:val="24"/>
        </w:rPr>
        <w:t>помогает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идеале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 xml:space="preserve">как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найди </w:t>
      </w:r>
      <w:r w:rsidRPr="005F3D2B">
        <w:rPr>
          <w:rFonts w:cs="Times New Roman"/>
          <w:i/>
          <w:color w:val="000000"/>
          <w:sz w:val="24"/>
          <w:szCs w:val="24"/>
        </w:rPr>
        <w:t>учителю,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индивидуально</w:t>
      </w:r>
      <w:r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 xml:space="preserve">так и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например </w:t>
      </w:r>
      <w:r w:rsidRPr="005F3D2B">
        <w:rPr>
          <w:rFonts w:cs="Times New Roman"/>
          <w:i/>
          <w:color w:val="000000"/>
          <w:sz w:val="24"/>
          <w:szCs w:val="24"/>
        </w:rPr>
        <w:t>ученику.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работа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Учителю: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обеспечить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ориентации </w:t>
      </w:r>
      <w:r w:rsidRPr="005F3D2B">
        <w:rPr>
          <w:rFonts w:cs="Times New Roman"/>
          <w:color w:val="000000"/>
          <w:sz w:val="24"/>
          <w:szCs w:val="24"/>
        </w:rPr>
        <w:t>понимание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хорошо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учениками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какие </w:t>
      </w:r>
      <w:r w:rsidRPr="005F3D2B">
        <w:rPr>
          <w:rFonts w:cs="Times New Roman"/>
          <w:color w:val="000000"/>
          <w:sz w:val="24"/>
          <w:szCs w:val="24"/>
        </w:rPr>
        <w:t>того,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обеспечивающим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как они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аргументировано </w:t>
      </w:r>
      <w:r w:rsidRPr="005F3D2B">
        <w:rPr>
          <w:rFonts w:cs="Times New Roman"/>
          <w:color w:val="000000"/>
          <w:sz w:val="24"/>
          <w:szCs w:val="24"/>
        </w:rPr>
        <w:t>учатся;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ученику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 исследовать,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новый </w:t>
      </w:r>
      <w:r w:rsidRPr="005F3D2B">
        <w:rPr>
          <w:rFonts w:cs="Times New Roman"/>
          <w:color w:val="000000"/>
          <w:sz w:val="24"/>
          <w:szCs w:val="24"/>
        </w:rPr>
        <w:t>насколько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учеником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хорошо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понимании </w:t>
      </w:r>
      <w:r w:rsidRPr="005F3D2B">
        <w:rPr>
          <w:rFonts w:cs="Times New Roman"/>
          <w:color w:val="000000"/>
          <w:sz w:val="24"/>
          <w:szCs w:val="24"/>
        </w:rPr>
        <w:t>ученики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записывает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понимают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вопросов </w:t>
      </w:r>
      <w:r w:rsidRPr="005F3D2B">
        <w:rPr>
          <w:rFonts w:cs="Times New Roman"/>
          <w:color w:val="000000"/>
          <w:sz w:val="24"/>
          <w:szCs w:val="24"/>
        </w:rPr>
        <w:t>содержание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каждого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логические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выполнить </w:t>
      </w:r>
      <w:r w:rsidRPr="005F3D2B">
        <w:rPr>
          <w:rFonts w:cs="Times New Roman"/>
          <w:color w:val="000000"/>
          <w:sz w:val="24"/>
          <w:szCs w:val="24"/>
        </w:rPr>
        <w:t>связи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методики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изучаемого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традиционные </w:t>
      </w:r>
      <w:r w:rsidRPr="005F3D2B">
        <w:rPr>
          <w:rFonts w:cs="Times New Roman"/>
          <w:color w:val="000000"/>
          <w:sz w:val="24"/>
          <w:szCs w:val="24"/>
        </w:rPr>
        <w:t>материала;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сложность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документировать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вносить </w:t>
      </w:r>
      <w:r w:rsidRPr="005F3D2B">
        <w:rPr>
          <w:rFonts w:cs="Times New Roman"/>
          <w:color w:val="000000"/>
          <w:sz w:val="24"/>
          <w:szCs w:val="24"/>
        </w:rPr>
        <w:t>возникающие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улучшить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 учеников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обратная </w:t>
      </w:r>
      <w:r w:rsidRPr="005F3D2B">
        <w:rPr>
          <w:rFonts w:cs="Times New Roman"/>
          <w:color w:val="000000"/>
          <w:sz w:val="24"/>
          <w:szCs w:val="24"/>
        </w:rPr>
        <w:t>вопросы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число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процесс </w:t>
      </w:r>
      <w:r w:rsidRPr="005F3D2B">
        <w:rPr>
          <w:rFonts w:cs="Times New Roman"/>
          <w:color w:val="000000"/>
          <w:sz w:val="24"/>
          <w:szCs w:val="24"/>
        </w:rPr>
        <w:t>выбрать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стремлюсь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наиболее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условиях </w:t>
      </w:r>
      <w:r w:rsidRPr="005F3D2B">
        <w:rPr>
          <w:rFonts w:cs="Times New Roman"/>
          <w:color w:val="000000"/>
          <w:sz w:val="24"/>
          <w:szCs w:val="24"/>
        </w:rPr>
        <w:t>типичные;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совместной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 дать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рейтинговой </w:t>
      </w:r>
      <w:r w:rsidRPr="005F3D2B">
        <w:rPr>
          <w:rFonts w:cs="Times New Roman"/>
          <w:color w:val="000000"/>
          <w:sz w:val="24"/>
          <w:szCs w:val="24"/>
        </w:rPr>
        <w:t>ученикам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варианты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обратную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акцентирует </w:t>
      </w:r>
      <w:r w:rsidRPr="005F3D2B">
        <w:rPr>
          <w:rFonts w:cs="Times New Roman"/>
          <w:color w:val="000000"/>
          <w:sz w:val="24"/>
          <w:szCs w:val="24"/>
        </w:rPr>
        <w:t>связь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инструменты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относительно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жёлтый </w:t>
      </w:r>
      <w:r w:rsidRPr="005F3D2B">
        <w:rPr>
          <w:rFonts w:cs="Times New Roman"/>
          <w:color w:val="000000"/>
          <w:sz w:val="24"/>
          <w:szCs w:val="24"/>
        </w:rPr>
        <w:t>содержания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задать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уровня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активного </w:t>
      </w:r>
      <w:r w:rsidRPr="005F3D2B">
        <w:rPr>
          <w:rFonts w:cs="Times New Roman"/>
          <w:color w:val="000000"/>
          <w:sz w:val="24"/>
          <w:szCs w:val="24"/>
        </w:rPr>
        <w:t>сложности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достижения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тех вопросов,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учебной </w:t>
      </w:r>
      <w:r w:rsidRPr="005F3D2B">
        <w:rPr>
          <w:rFonts w:cs="Times New Roman"/>
          <w:color w:val="000000"/>
          <w:sz w:val="24"/>
          <w:szCs w:val="24"/>
        </w:rPr>
        <w:t>которые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характера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они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зависит </w:t>
      </w:r>
      <w:r w:rsidRPr="005F3D2B">
        <w:rPr>
          <w:rFonts w:cs="Times New Roman"/>
          <w:color w:val="000000"/>
          <w:sz w:val="24"/>
          <w:szCs w:val="24"/>
        </w:rPr>
        <w:t>считают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причин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существенными;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остались </w:t>
      </w:r>
      <w:r w:rsidRPr="005F3D2B">
        <w:rPr>
          <w:rFonts w:cs="Times New Roman"/>
          <w:color w:val="000000"/>
          <w:sz w:val="24"/>
          <w:szCs w:val="24"/>
        </w:rPr>
        <w:t>проследить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понятных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развитие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карту </w:t>
      </w:r>
      <w:r w:rsidRPr="005F3D2B">
        <w:rPr>
          <w:rFonts w:cs="Times New Roman"/>
          <w:color w:val="000000"/>
          <w:sz w:val="24"/>
          <w:szCs w:val="24"/>
        </w:rPr>
        <w:t>письменных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оценивания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навыков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ответов </w:t>
      </w:r>
      <w:r w:rsidRPr="005F3D2B">
        <w:rPr>
          <w:rFonts w:cs="Times New Roman"/>
          <w:color w:val="000000"/>
          <w:sz w:val="24"/>
          <w:szCs w:val="24"/>
        </w:rPr>
        <w:t>учеников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недельные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их умения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ученики </w:t>
      </w:r>
      <w:r w:rsidRPr="005F3D2B">
        <w:rPr>
          <w:rFonts w:cs="Times New Roman"/>
          <w:color w:val="000000"/>
          <w:sz w:val="24"/>
          <w:szCs w:val="24"/>
        </w:rPr>
        <w:t>строить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рассуждение;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учеников </w:t>
      </w:r>
      <w:r w:rsidRPr="005F3D2B">
        <w:rPr>
          <w:rFonts w:cs="Times New Roman"/>
          <w:color w:val="000000"/>
          <w:sz w:val="24"/>
          <w:szCs w:val="24"/>
        </w:rPr>
        <w:t>обеспечить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удовлетворительно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возможность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умения </w:t>
      </w:r>
      <w:r w:rsidRPr="005F3D2B">
        <w:rPr>
          <w:rFonts w:cs="Times New Roman"/>
          <w:color w:val="000000"/>
          <w:sz w:val="24"/>
          <w:szCs w:val="24"/>
        </w:rPr>
        <w:t>зафиксировать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задает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измерить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посмотрев </w:t>
      </w:r>
      <w:r w:rsidRPr="005F3D2B">
        <w:rPr>
          <w:rFonts w:cs="Times New Roman"/>
          <w:color w:val="000000"/>
          <w:sz w:val="24"/>
          <w:szCs w:val="24"/>
        </w:rPr>
        <w:t>эмоциональное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уровень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удовлетворение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вопросник </w:t>
      </w:r>
      <w:r w:rsidRPr="005F3D2B">
        <w:rPr>
          <w:rFonts w:cs="Times New Roman"/>
          <w:color w:val="000000"/>
          <w:sz w:val="24"/>
          <w:szCs w:val="24"/>
        </w:rPr>
        <w:t>учеников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сконцентрированность</w:t>
      </w:r>
      <w:proofErr w:type="spellEnd"/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или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поняли </w:t>
      </w:r>
      <w:r w:rsidRPr="005F3D2B">
        <w:rPr>
          <w:rFonts w:cs="Times New Roman"/>
          <w:color w:val="000000"/>
          <w:sz w:val="24"/>
          <w:szCs w:val="24"/>
        </w:rPr>
        <w:t>уровень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балльной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красную </w:t>
      </w:r>
      <w:r w:rsidRPr="005F3D2B">
        <w:rPr>
          <w:rFonts w:cs="Times New Roman"/>
          <w:color w:val="000000"/>
          <w:sz w:val="24"/>
          <w:szCs w:val="24"/>
        </w:rPr>
        <w:t>затруднений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методик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задания </w:t>
      </w:r>
      <w:r w:rsidRPr="005F3D2B">
        <w:rPr>
          <w:rFonts w:cs="Times New Roman"/>
          <w:color w:val="000000"/>
          <w:sz w:val="24"/>
          <w:szCs w:val="24"/>
        </w:rPr>
        <w:t>изучении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работе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данного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составлять </w:t>
      </w:r>
      <w:r w:rsidRPr="005F3D2B">
        <w:rPr>
          <w:rFonts w:cs="Times New Roman"/>
          <w:color w:val="000000"/>
          <w:sz w:val="24"/>
          <w:szCs w:val="24"/>
        </w:rPr>
        <w:t>материала.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изучить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Ученику: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тренироваться в письменной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системой </w:t>
      </w:r>
      <w:r w:rsidRPr="005F3D2B">
        <w:rPr>
          <w:rFonts w:cs="Times New Roman"/>
          <w:color w:val="000000"/>
          <w:sz w:val="24"/>
          <w:szCs w:val="24"/>
        </w:rPr>
        <w:t>коммуникации,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gramStart"/>
      <w:r w:rsidR="005F3D2B" w:rsidRPr="005F3D2B">
        <w:rPr>
          <w:rFonts w:ascii="Times New Romam" w:hAnsi="Times New Romam" w:cs="Times New Roman"/>
          <w:color w:val="000000"/>
          <w:szCs w:val="24"/>
        </w:rPr>
        <w:t>консультировался</w:t>
      </w:r>
      <w:proofErr w:type="gramEnd"/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то есть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обратной </w:t>
      </w:r>
      <w:r w:rsidRPr="005F3D2B">
        <w:rPr>
          <w:rFonts w:cs="Times New Roman"/>
          <w:color w:val="000000"/>
          <w:sz w:val="24"/>
          <w:szCs w:val="24"/>
        </w:rPr>
        <w:t>выражать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обозначив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 письменной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отчётов </w:t>
      </w:r>
      <w:r w:rsidRPr="005F3D2B">
        <w:rPr>
          <w:rFonts w:cs="Times New Roman"/>
          <w:color w:val="000000"/>
          <w:sz w:val="24"/>
          <w:szCs w:val="24"/>
        </w:rPr>
        <w:t>форме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презентацию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свои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карта </w:t>
      </w:r>
      <w:r w:rsidRPr="005F3D2B">
        <w:rPr>
          <w:rFonts w:cs="Times New Roman"/>
          <w:color w:val="000000"/>
          <w:sz w:val="24"/>
          <w:szCs w:val="24"/>
        </w:rPr>
        <w:t>мысли;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планирование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 задать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связью </w:t>
      </w:r>
      <w:r w:rsidRPr="005F3D2B">
        <w:rPr>
          <w:rFonts w:cs="Times New Roman"/>
          <w:color w:val="000000"/>
          <w:sz w:val="24"/>
          <w:szCs w:val="24"/>
        </w:rPr>
        <w:t>существенные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всегда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для него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понятий </w:t>
      </w:r>
      <w:r w:rsidRPr="005F3D2B">
        <w:rPr>
          <w:rFonts w:cs="Times New Roman"/>
          <w:color w:val="000000"/>
          <w:sz w:val="24"/>
          <w:szCs w:val="24"/>
        </w:rPr>
        <w:t>вопросы;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карточки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проанализировать собственные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чертит </w:t>
      </w:r>
      <w:r w:rsidRPr="005F3D2B">
        <w:rPr>
          <w:rFonts w:cs="Times New Roman"/>
          <w:color w:val="000000"/>
          <w:sz w:val="24"/>
          <w:szCs w:val="24"/>
        </w:rPr>
        <w:t>знания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творческое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и процесс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заполнение </w:t>
      </w:r>
      <w:r w:rsidRPr="005F3D2B">
        <w:rPr>
          <w:rFonts w:cs="Times New Roman"/>
          <w:color w:val="000000"/>
          <w:sz w:val="24"/>
          <w:szCs w:val="24"/>
        </w:rPr>
        <w:t>учения.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сделать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</w:p>
    <w:p w:rsidR="005C66E1" w:rsidRDefault="005C66E1" w:rsidP="0046681A">
      <w:pPr>
        <w:jc w:val="center"/>
        <w:rPr>
          <w:rFonts w:cs="Times New Roman"/>
          <w:b/>
          <w:color w:val="000000"/>
          <w:sz w:val="24"/>
          <w:szCs w:val="24"/>
        </w:rPr>
      </w:pPr>
    </w:p>
    <w:p w:rsidR="005C66E1" w:rsidRDefault="005C66E1" w:rsidP="0046681A">
      <w:pPr>
        <w:jc w:val="center"/>
        <w:rPr>
          <w:rFonts w:cs="Times New Roman"/>
          <w:b/>
          <w:color w:val="000000"/>
          <w:sz w:val="24"/>
          <w:szCs w:val="24"/>
        </w:rPr>
      </w:pPr>
    </w:p>
    <w:p w:rsidR="00386FEA" w:rsidRDefault="00386FEA" w:rsidP="0046681A">
      <w:pPr>
        <w:jc w:val="center"/>
        <w:rPr>
          <w:rFonts w:cs="Times New Roman"/>
          <w:b/>
          <w:color w:val="000000"/>
          <w:sz w:val="24"/>
          <w:szCs w:val="24"/>
        </w:rPr>
      </w:pPr>
    </w:p>
    <w:p w:rsidR="00386FEA" w:rsidRDefault="00386FEA" w:rsidP="0046681A">
      <w:pPr>
        <w:jc w:val="center"/>
        <w:rPr>
          <w:rFonts w:cs="Times New Roman"/>
          <w:b/>
          <w:color w:val="000000"/>
          <w:sz w:val="24"/>
          <w:szCs w:val="24"/>
        </w:rPr>
      </w:pPr>
    </w:p>
    <w:p w:rsidR="00066F13" w:rsidRPr="005F3D2B" w:rsidRDefault="0046681A" w:rsidP="0046681A">
      <w:pPr>
        <w:jc w:val="center"/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lastRenderedPageBreak/>
        <w:t>Техника «Сигналы рукой»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Учитель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учении </w:t>
      </w:r>
      <w:r w:rsidRPr="005F3D2B">
        <w:rPr>
          <w:rFonts w:cs="Times New Roman"/>
          <w:color w:val="000000"/>
          <w:sz w:val="24"/>
          <w:szCs w:val="24"/>
        </w:rPr>
        <w:t>может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карты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proofErr w:type="gramStart"/>
      <w:r w:rsidRPr="005F3D2B">
        <w:rPr>
          <w:rFonts w:cs="Times New Roman"/>
          <w:color w:val="000000"/>
          <w:sz w:val="24"/>
          <w:szCs w:val="24"/>
        </w:rPr>
        <w:t>остановить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например</w:t>
      </w:r>
      <w:proofErr w:type="gramEnd"/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r w:rsidR="00066F13" w:rsidRPr="005F3D2B">
        <w:rPr>
          <w:rFonts w:cs="Times New Roman"/>
          <w:color w:val="000000"/>
          <w:sz w:val="24"/>
          <w:szCs w:val="24"/>
        </w:rPr>
        <w:t>объяснение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обратную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приводящей </w:t>
      </w:r>
      <w:r w:rsidRPr="005F3D2B">
        <w:rPr>
          <w:rFonts w:cs="Times New Roman"/>
          <w:color w:val="000000"/>
          <w:sz w:val="24"/>
          <w:szCs w:val="24"/>
        </w:rPr>
        <w:t>по</w:t>
      </w:r>
      <w:r w:rsidR="00066F13" w:rsidRPr="005F3D2B">
        <w:rPr>
          <w:rFonts w:cs="Times New Roman"/>
          <w:color w:val="000000"/>
          <w:sz w:val="24"/>
          <w:szCs w:val="24"/>
        </w:rPr>
        <w:t>просит</w:t>
      </w:r>
      <w:r w:rsidRPr="005F3D2B">
        <w:rPr>
          <w:rFonts w:cs="Times New Roman"/>
          <w:color w:val="000000"/>
          <w:sz w:val="24"/>
          <w:szCs w:val="24"/>
        </w:rPr>
        <w:t>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рейтинговое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об</w:t>
      </w:r>
      <w:r w:rsidR="00066F13" w:rsidRPr="005F3D2B">
        <w:rPr>
          <w:rFonts w:cs="Times New Roman"/>
          <w:color w:val="000000"/>
          <w:sz w:val="24"/>
          <w:szCs w:val="24"/>
        </w:rPr>
        <w:t>уча</w:t>
      </w:r>
      <w:r w:rsidRPr="005F3D2B">
        <w:rPr>
          <w:rFonts w:cs="Times New Roman"/>
          <w:color w:val="000000"/>
          <w:sz w:val="24"/>
          <w:szCs w:val="24"/>
        </w:rPr>
        <w:t>ю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щихся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также </w:t>
      </w:r>
      <w:r w:rsidR="00066F13" w:rsidRPr="005F3D2B">
        <w:rPr>
          <w:rFonts w:cs="Times New Roman"/>
          <w:color w:val="000000"/>
          <w:sz w:val="24"/>
          <w:szCs w:val="24"/>
        </w:rPr>
        <w:t>показывать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определять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ему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обучающихся </w:t>
      </w:r>
      <w:r w:rsidR="00066F13" w:rsidRPr="005F3D2B">
        <w:rPr>
          <w:rFonts w:cs="Times New Roman"/>
          <w:color w:val="000000"/>
          <w:sz w:val="24"/>
          <w:szCs w:val="24"/>
        </w:rPr>
        <w:t>сигналы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преодоления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рукой,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проконсультироваться </w:t>
      </w:r>
      <w:r w:rsidR="00066F13" w:rsidRPr="005F3D2B">
        <w:rPr>
          <w:rFonts w:cs="Times New Roman"/>
          <w:color w:val="000000"/>
          <w:sz w:val="24"/>
          <w:szCs w:val="24"/>
        </w:rPr>
        <w:t>свидетельствующие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предполагается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учителей </w:t>
      </w:r>
      <w:r w:rsidR="00066F13" w:rsidRPr="005F3D2B">
        <w:rPr>
          <w:rFonts w:cs="Times New Roman"/>
          <w:color w:val="000000"/>
          <w:sz w:val="24"/>
          <w:szCs w:val="24"/>
        </w:rPr>
        <w:t>понимании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пределами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или непонимании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карта </w:t>
      </w:r>
      <w:r w:rsidR="00066F13" w:rsidRPr="005F3D2B">
        <w:rPr>
          <w:rFonts w:cs="Times New Roman"/>
          <w:color w:val="000000"/>
          <w:sz w:val="24"/>
          <w:szCs w:val="24"/>
        </w:rPr>
        <w:t>материала.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когда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Для этого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лампочка </w:t>
      </w:r>
      <w:r w:rsidR="00066F13" w:rsidRPr="005F3D2B">
        <w:rPr>
          <w:rFonts w:cs="Times New Roman"/>
          <w:color w:val="000000"/>
          <w:sz w:val="24"/>
          <w:szCs w:val="24"/>
        </w:rPr>
        <w:t>учитель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межличностных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предварительно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разобрать </w:t>
      </w:r>
      <w:r w:rsidR="00066F13" w:rsidRPr="005F3D2B">
        <w:rPr>
          <w:rFonts w:cs="Times New Roman"/>
          <w:color w:val="000000"/>
          <w:sz w:val="24"/>
          <w:szCs w:val="24"/>
        </w:rPr>
        <w:t>договаривается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аспектов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с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главное </w:t>
      </w:r>
      <w:r w:rsidR="00066F13" w:rsidRPr="005F3D2B">
        <w:rPr>
          <w:rFonts w:cs="Times New Roman"/>
          <w:color w:val="000000"/>
          <w:sz w:val="24"/>
          <w:szCs w:val="24"/>
        </w:rPr>
        <w:t>учащимися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раздела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об этих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потренироваться </w:t>
      </w:r>
      <w:r w:rsidR="00066F13" w:rsidRPr="005F3D2B">
        <w:rPr>
          <w:rFonts w:cs="Times New Roman"/>
          <w:color w:val="000000"/>
          <w:sz w:val="24"/>
          <w:szCs w:val="24"/>
        </w:rPr>
        <w:t>сигналах: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каждого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    </w:t>
      </w:r>
      <w:r w:rsidRPr="005F3D2B">
        <w:rPr>
          <w:rFonts w:cs="Times New Roman"/>
          <w:i/>
          <w:color w:val="000000"/>
          <w:sz w:val="24"/>
          <w:szCs w:val="24"/>
        </w:rPr>
        <w:t xml:space="preserve">Я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этого </w:t>
      </w:r>
      <w:r w:rsidRPr="005F3D2B">
        <w:rPr>
          <w:rFonts w:cs="Times New Roman"/>
          <w:i/>
          <w:color w:val="000000"/>
          <w:sz w:val="24"/>
          <w:szCs w:val="24"/>
        </w:rPr>
        <w:t>понимаю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обучения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 xml:space="preserve">__________и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понимают </w:t>
      </w:r>
      <w:r w:rsidRPr="005F3D2B">
        <w:rPr>
          <w:rFonts w:cs="Times New Roman"/>
          <w:i/>
          <w:color w:val="000000"/>
          <w:sz w:val="24"/>
          <w:szCs w:val="24"/>
        </w:rPr>
        <w:t>могу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которой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>объяснить (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школьников </w:t>
      </w:r>
      <w:r w:rsidRPr="005F3D2B">
        <w:rPr>
          <w:rFonts w:cs="Times New Roman"/>
          <w:i/>
          <w:color w:val="000000"/>
          <w:sz w:val="24"/>
          <w:szCs w:val="24"/>
        </w:rPr>
        <w:t>большой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неуверенности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 xml:space="preserve">палец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попросить </w:t>
      </w:r>
      <w:r w:rsidRPr="005F3D2B">
        <w:rPr>
          <w:rFonts w:cs="Times New Roman"/>
          <w:i/>
          <w:color w:val="000000"/>
          <w:sz w:val="24"/>
          <w:szCs w:val="24"/>
        </w:rPr>
        <w:t>руки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карты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 xml:space="preserve">направлен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между </w:t>
      </w:r>
      <w:r w:rsidRPr="005F3D2B">
        <w:rPr>
          <w:rFonts w:cs="Times New Roman"/>
          <w:i/>
          <w:color w:val="000000"/>
          <w:sz w:val="24"/>
          <w:szCs w:val="24"/>
        </w:rPr>
        <w:t>вверх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образовательных</w:t>
      </w:r>
      <w:r w:rsidR="005C66E1">
        <w:rPr>
          <w:rFonts w:cs="Times New Roman"/>
          <w:i/>
          <w:color w:val="000000"/>
          <w:szCs w:val="24"/>
        </w:rPr>
        <w:t>)</w:t>
      </w:r>
    </w:p>
    <w:p w:rsidR="00066F13" w:rsidRPr="005F3D2B" w:rsidRDefault="00066F13" w:rsidP="00066F13">
      <w:pPr>
        <w:rPr>
          <w:rFonts w:cs="Times New Roman"/>
          <w:i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   </w:t>
      </w:r>
      <w:r w:rsidRPr="005F3D2B">
        <w:rPr>
          <w:rFonts w:cs="Times New Roman"/>
          <w:i/>
          <w:color w:val="000000"/>
          <w:sz w:val="24"/>
          <w:szCs w:val="24"/>
        </w:rPr>
        <w:t xml:space="preserve"> Я все еще не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оценивания </w:t>
      </w:r>
      <w:r w:rsidRPr="005F3D2B">
        <w:rPr>
          <w:rFonts w:cs="Times New Roman"/>
          <w:i/>
          <w:color w:val="000000"/>
          <w:sz w:val="24"/>
          <w:szCs w:val="24"/>
        </w:rPr>
        <w:t>понимаю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четверти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 xml:space="preserve">_________ (большой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процесс </w:t>
      </w:r>
      <w:r w:rsidRPr="005F3D2B">
        <w:rPr>
          <w:rFonts w:cs="Times New Roman"/>
          <w:i/>
          <w:color w:val="000000"/>
          <w:sz w:val="24"/>
          <w:szCs w:val="24"/>
        </w:rPr>
        <w:t>палец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происходит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 xml:space="preserve">руки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определить </w:t>
      </w:r>
      <w:r w:rsidRPr="005F3D2B">
        <w:rPr>
          <w:rFonts w:cs="Times New Roman"/>
          <w:i/>
          <w:color w:val="000000"/>
          <w:sz w:val="24"/>
          <w:szCs w:val="24"/>
        </w:rPr>
        <w:t>направлен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закреплении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 xml:space="preserve">в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точно </w:t>
      </w:r>
      <w:r w:rsidRPr="005F3D2B">
        <w:rPr>
          <w:rFonts w:cs="Times New Roman"/>
          <w:i/>
          <w:color w:val="000000"/>
          <w:sz w:val="24"/>
          <w:szCs w:val="24"/>
        </w:rPr>
        <w:t>сторону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</w:t>
      </w:r>
      <w:proofErr w:type="gramStart"/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составление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>)</w:t>
      </w:r>
      <w:proofErr w:type="gramEnd"/>
    </w:p>
    <w:p w:rsidR="00066F13" w:rsidRPr="005F3D2B" w:rsidRDefault="00066F13" w:rsidP="00066F13">
      <w:pPr>
        <w:rPr>
          <w:rFonts w:cs="Times New Roman"/>
          <w:i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  </w:t>
      </w:r>
      <w:r w:rsidRPr="005F3D2B">
        <w:rPr>
          <w:rFonts w:cs="Times New Roman"/>
          <w:i/>
          <w:color w:val="000000"/>
          <w:sz w:val="24"/>
          <w:szCs w:val="24"/>
        </w:rPr>
        <w:t xml:space="preserve">   Я не</w:t>
      </w:r>
      <w:r w:rsidR="0046681A" w:rsidRPr="005F3D2B">
        <w:rPr>
          <w:rFonts w:cs="Times New Roman"/>
          <w:i/>
          <w:color w:val="000000"/>
          <w:sz w:val="24"/>
          <w:szCs w:val="24"/>
        </w:rPr>
        <w:t xml:space="preserve"> совсем 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отдельной </w:t>
      </w:r>
      <w:r w:rsidR="0046681A" w:rsidRPr="005F3D2B">
        <w:rPr>
          <w:rFonts w:cs="Times New Roman"/>
          <w:i/>
          <w:color w:val="000000"/>
          <w:sz w:val="24"/>
          <w:szCs w:val="24"/>
        </w:rPr>
        <w:t>уверен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справился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="0046681A" w:rsidRPr="005F3D2B">
        <w:rPr>
          <w:rFonts w:cs="Times New Roman"/>
          <w:i/>
          <w:color w:val="000000"/>
          <w:sz w:val="24"/>
          <w:szCs w:val="24"/>
        </w:rPr>
        <w:t>в _____________</w:t>
      </w:r>
      <w:proofErr w:type="gramStart"/>
      <w:r w:rsidR="0046681A" w:rsidRPr="005F3D2B">
        <w:rPr>
          <w:rFonts w:cs="Times New Roman"/>
          <w:i/>
          <w:color w:val="000000"/>
          <w:sz w:val="24"/>
          <w:szCs w:val="24"/>
        </w:rPr>
        <w:t>_</w:t>
      </w:r>
      <w:r w:rsidRPr="005F3D2B">
        <w:rPr>
          <w:rFonts w:cs="Times New Roman"/>
          <w:i/>
          <w:color w:val="000000"/>
          <w:sz w:val="24"/>
          <w:szCs w:val="24"/>
        </w:rPr>
        <w:t>(</w:t>
      </w:r>
      <w:proofErr w:type="gramEnd"/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учащихся </w:t>
      </w:r>
      <w:r w:rsidRPr="005F3D2B">
        <w:rPr>
          <w:rFonts w:cs="Times New Roman"/>
          <w:i/>
          <w:color w:val="000000"/>
          <w:sz w:val="24"/>
          <w:szCs w:val="24"/>
        </w:rPr>
        <w:t>помахать</w:t>
      </w:r>
      <w:r w:rsidR="005F3D2B" w:rsidRPr="005F3D2B">
        <w:rPr>
          <w:rFonts w:ascii="Times New Romam" w:hAnsi="Times New Romam" w:cs="Times New Roman"/>
          <w:i/>
          <w:color w:val="000000"/>
          <w:szCs w:val="24"/>
        </w:rPr>
        <w:t> формирование</w:t>
      </w:r>
      <w:r w:rsidR="005F3D2B" w:rsidRPr="005F3D2B">
        <w:rPr>
          <w:rFonts w:cs="Times New Roman"/>
          <w:i/>
          <w:color w:val="000000"/>
          <w:szCs w:val="24"/>
        </w:rPr>
        <w:t xml:space="preserve"> </w:t>
      </w:r>
      <w:r w:rsidRPr="005F3D2B">
        <w:rPr>
          <w:rFonts w:cs="Times New Roman"/>
          <w:i/>
          <w:color w:val="000000"/>
          <w:sz w:val="24"/>
          <w:szCs w:val="24"/>
        </w:rPr>
        <w:t>рукой)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необходимость </w:t>
      </w:r>
      <w:r w:rsidR="00066F13" w:rsidRPr="005F3D2B">
        <w:rPr>
          <w:rFonts w:cs="Times New Roman"/>
          <w:color w:val="000000"/>
          <w:sz w:val="24"/>
          <w:szCs w:val="24"/>
        </w:rPr>
        <w:t>Посмотрев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урока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на сигналы,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письменной </w:t>
      </w:r>
      <w:r w:rsidR="00066F13" w:rsidRPr="005F3D2B">
        <w:rPr>
          <w:rFonts w:cs="Times New Roman"/>
          <w:color w:val="000000"/>
          <w:sz w:val="24"/>
          <w:szCs w:val="24"/>
        </w:rPr>
        <w:t>учите</w:t>
      </w:r>
      <w:r w:rsidRPr="005F3D2B">
        <w:rPr>
          <w:rFonts w:cs="Times New Roman"/>
          <w:color w:val="000000"/>
          <w:sz w:val="24"/>
          <w:szCs w:val="24"/>
        </w:rPr>
        <w:t>ль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методики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предлагает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деятельности </w:t>
      </w:r>
      <w:r w:rsidRPr="005F3D2B">
        <w:rPr>
          <w:rFonts w:cs="Times New Roman"/>
          <w:color w:val="000000"/>
          <w:sz w:val="24"/>
          <w:szCs w:val="24"/>
        </w:rPr>
        <w:t>некоторым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готовый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ученикам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новых </w:t>
      </w:r>
      <w:r w:rsidR="00066F13" w:rsidRPr="005F3D2B">
        <w:rPr>
          <w:rFonts w:cs="Times New Roman"/>
          <w:color w:val="000000"/>
          <w:sz w:val="24"/>
          <w:szCs w:val="24"/>
        </w:rPr>
        <w:t>высказаться: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оценочные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(1) тем, кто не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готовый </w:t>
      </w:r>
      <w:r w:rsidRPr="005F3D2B">
        <w:rPr>
          <w:rFonts w:cs="Times New Roman"/>
          <w:color w:val="000000"/>
          <w:sz w:val="24"/>
          <w:szCs w:val="24"/>
        </w:rPr>
        <w:t>понял,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карту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задает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возможность </w:t>
      </w:r>
      <w:r w:rsidRPr="005F3D2B">
        <w:rPr>
          <w:rFonts w:cs="Times New Roman"/>
          <w:color w:val="000000"/>
          <w:sz w:val="24"/>
          <w:szCs w:val="24"/>
        </w:rPr>
        <w:t>вопрос: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образовательных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«Что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ребята </w:t>
      </w:r>
      <w:r w:rsidRPr="005F3D2B">
        <w:rPr>
          <w:rFonts w:cs="Times New Roman"/>
          <w:color w:val="000000"/>
          <w:sz w:val="24"/>
          <w:szCs w:val="24"/>
        </w:rPr>
        <w:t>именно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конце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вам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учеников </w:t>
      </w:r>
      <w:r w:rsidRPr="005F3D2B">
        <w:rPr>
          <w:rFonts w:cs="Times New Roman"/>
          <w:color w:val="000000"/>
          <w:sz w:val="24"/>
          <w:szCs w:val="24"/>
        </w:rPr>
        <w:t>непонятно?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spellStart"/>
      <w:proofErr w:type="gramStart"/>
      <w:r w:rsidR="005F3D2B" w:rsidRPr="005F3D2B">
        <w:rPr>
          <w:rFonts w:ascii="Times New Romam" w:hAnsi="Times New Romam" w:cs="Times New Roman"/>
          <w:color w:val="000000"/>
          <w:szCs w:val="24"/>
        </w:rPr>
        <w:t>мотивированность</w:t>
      </w:r>
      <w:proofErr w:type="spellEnd"/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»</w:t>
      </w:r>
      <w:proofErr w:type="gramEnd"/>
      <w:r w:rsidRPr="005F3D2B">
        <w:rPr>
          <w:rFonts w:cs="Times New Roman"/>
          <w:color w:val="000000"/>
          <w:sz w:val="24"/>
          <w:szCs w:val="24"/>
        </w:rPr>
        <w:t>;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(2) слово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учащимися </w:t>
      </w:r>
      <w:r w:rsidRPr="005F3D2B">
        <w:rPr>
          <w:rFonts w:cs="Times New Roman"/>
          <w:color w:val="000000"/>
          <w:sz w:val="24"/>
          <w:szCs w:val="24"/>
        </w:rPr>
        <w:t>предоставляется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деятельность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тем, кто не очень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начиная </w:t>
      </w:r>
      <w:r w:rsidRPr="005F3D2B">
        <w:rPr>
          <w:rFonts w:cs="Times New Roman"/>
          <w:color w:val="000000"/>
          <w:sz w:val="24"/>
          <w:szCs w:val="24"/>
        </w:rPr>
        <w:t>уверен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таблице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 правильности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процесс </w:t>
      </w:r>
      <w:r w:rsidRPr="005F3D2B">
        <w:rPr>
          <w:rFonts w:cs="Times New Roman"/>
          <w:color w:val="000000"/>
          <w:sz w:val="24"/>
          <w:szCs w:val="24"/>
        </w:rPr>
        <w:t>ответа;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форме</w:t>
      </w:r>
      <w:r w:rsidR="005F3D2B"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(3) слово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предмета </w:t>
      </w:r>
      <w:r w:rsidRPr="005F3D2B">
        <w:rPr>
          <w:rFonts w:cs="Times New Roman"/>
          <w:color w:val="000000"/>
          <w:sz w:val="24"/>
          <w:szCs w:val="24"/>
        </w:rPr>
        <w:t>предоставляется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достижению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тем, кто все понял.</w:t>
      </w:r>
    </w:p>
    <w:p w:rsidR="00066F13" w:rsidRPr="005F3D2B" w:rsidRDefault="005F3D2B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ascii="Times New Romam" w:hAnsi="Times New Romam" w:cs="Times New Roman"/>
          <w:color w:val="000000"/>
          <w:szCs w:val="24"/>
        </w:rPr>
        <w:t>техник </w:t>
      </w:r>
      <w:r w:rsidR="00066F13" w:rsidRPr="005F3D2B">
        <w:rPr>
          <w:rFonts w:cs="Times New Roman"/>
          <w:color w:val="000000"/>
          <w:sz w:val="24"/>
          <w:szCs w:val="24"/>
        </w:rPr>
        <w:t>Учитель</w:t>
      </w:r>
      <w:r w:rsidRPr="005F3D2B">
        <w:rPr>
          <w:rFonts w:ascii="Times New Romam" w:hAnsi="Times New Romam" w:cs="Times New Roman"/>
          <w:color w:val="000000"/>
          <w:szCs w:val="24"/>
        </w:rPr>
        <w:t> должны</w:t>
      </w:r>
      <w:r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может </w:t>
      </w:r>
      <w:r w:rsidRPr="005F3D2B">
        <w:rPr>
          <w:rFonts w:ascii="Times New Romam" w:hAnsi="Times New Romam" w:cs="Times New Roman"/>
          <w:color w:val="000000"/>
          <w:szCs w:val="24"/>
        </w:rPr>
        <w:t>своевременно </w:t>
      </w:r>
      <w:r w:rsidR="0046681A" w:rsidRPr="005F3D2B">
        <w:rPr>
          <w:rFonts w:cs="Times New Roman"/>
          <w:color w:val="000000"/>
          <w:sz w:val="24"/>
          <w:szCs w:val="24"/>
        </w:rPr>
        <w:t>задать</w:t>
      </w:r>
      <w:r w:rsidRPr="005F3D2B">
        <w:rPr>
          <w:rFonts w:ascii="Times New Romam" w:hAnsi="Times New Romam" w:cs="Times New Roman"/>
          <w:color w:val="000000"/>
          <w:szCs w:val="24"/>
        </w:rPr>
        <w:t> определённым</w:t>
      </w:r>
      <w:r w:rsidRPr="005F3D2B">
        <w:rPr>
          <w:rFonts w:cs="Times New Roman"/>
          <w:color w:val="000000"/>
          <w:szCs w:val="24"/>
        </w:rPr>
        <w:t xml:space="preserve"> </w:t>
      </w:r>
      <w:r w:rsidR="00BB0700" w:rsidRPr="005F3D2B">
        <w:rPr>
          <w:rFonts w:cs="Times New Roman"/>
          <w:color w:val="000000"/>
          <w:sz w:val="24"/>
          <w:szCs w:val="24"/>
        </w:rPr>
        <w:t>уточняющий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</w:t>
      </w:r>
      <w:r w:rsidRPr="005F3D2B">
        <w:rPr>
          <w:rFonts w:ascii="Times New Romam" w:hAnsi="Times New Romam" w:cs="Times New Roman"/>
          <w:color w:val="000000"/>
          <w:szCs w:val="24"/>
        </w:rPr>
        <w:t>выполнения </w:t>
      </w:r>
      <w:r w:rsidR="00066F13" w:rsidRPr="005F3D2B">
        <w:rPr>
          <w:rFonts w:cs="Times New Roman"/>
          <w:color w:val="000000"/>
          <w:sz w:val="24"/>
          <w:szCs w:val="24"/>
        </w:rPr>
        <w:t>в</w:t>
      </w:r>
      <w:r w:rsidR="00BB0700" w:rsidRPr="005F3D2B">
        <w:rPr>
          <w:rFonts w:cs="Times New Roman"/>
          <w:color w:val="000000"/>
          <w:sz w:val="24"/>
          <w:szCs w:val="24"/>
        </w:rPr>
        <w:t>опрос</w:t>
      </w:r>
      <w:r w:rsidR="0046681A" w:rsidRPr="005F3D2B">
        <w:rPr>
          <w:rFonts w:cs="Times New Roman"/>
          <w:color w:val="000000"/>
          <w:sz w:val="24"/>
          <w:szCs w:val="24"/>
        </w:rPr>
        <w:t>:</w:t>
      </w:r>
      <w:r w:rsidRPr="005F3D2B">
        <w:rPr>
          <w:rFonts w:ascii="Times New Romam" w:hAnsi="Times New Romam" w:cs="Times New Roman"/>
          <w:color w:val="000000"/>
          <w:szCs w:val="24"/>
        </w:rPr>
        <w:t> трудным</w:t>
      </w:r>
      <w:r w:rsidR="0046681A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«Что </w:t>
      </w:r>
      <w:r w:rsidRPr="005F3D2B">
        <w:rPr>
          <w:rFonts w:ascii="Times New Romam" w:hAnsi="Times New Romam" w:cs="Times New Roman"/>
          <w:color w:val="000000"/>
          <w:szCs w:val="24"/>
        </w:rPr>
        <w:t>остановить </w:t>
      </w:r>
      <w:r w:rsidR="0046681A" w:rsidRPr="005F3D2B">
        <w:rPr>
          <w:rFonts w:cs="Times New Roman"/>
          <w:color w:val="000000"/>
          <w:sz w:val="24"/>
          <w:szCs w:val="24"/>
        </w:rPr>
        <w:t>именно</w:t>
      </w:r>
      <w:r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spellStart"/>
      <w:r w:rsidRPr="005F3D2B">
        <w:rPr>
          <w:rFonts w:ascii="Times New Romam" w:hAnsi="Times New Romam" w:cs="Times New Roman"/>
          <w:color w:val="000000"/>
          <w:szCs w:val="24"/>
        </w:rPr>
        <w:t>направляемость</w:t>
      </w:r>
      <w:proofErr w:type="spellEnd"/>
      <w:r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вы поняли?» </w:t>
      </w:r>
      <w:r w:rsidRPr="005F3D2B">
        <w:rPr>
          <w:rFonts w:ascii="Times New Romam" w:hAnsi="Times New Romam" w:cs="Times New Roman"/>
          <w:color w:val="000000"/>
          <w:szCs w:val="24"/>
        </w:rPr>
        <w:t>использование </w:t>
      </w:r>
      <w:proofErr w:type="gramStart"/>
      <w:r w:rsidR="00066F13" w:rsidRPr="005F3D2B">
        <w:rPr>
          <w:rFonts w:cs="Times New Roman"/>
          <w:color w:val="000000"/>
          <w:sz w:val="24"/>
          <w:szCs w:val="24"/>
        </w:rPr>
        <w:t>Обязательно</w:t>
      </w:r>
      <w:proofErr w:type="gramEnd"/>
      <w:r w:rsidRPr="005F3D2B">
        <w:rPr>
          <w:rFonts w:ascii="Times New Romam" w:hAnsi="Times New Romam" w:cs="Times New Roman"/>
          <w:color w:val="000000"/>
          <w:szCs w:val="24"/>
        </w:rPr>
        <w:t> наиболее</w:t>
      </w:r>
      <w:r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нужно </w:t>
      </w:r>
      <w:r w:rsidRPr="005F3D2B">
        <w:rPr>
          <w:rFonts w:ascii="Times New Romam" w:hAnsi="Times New Romam" w:cs="Times New Roman"/>
          <w:color w:val="000000"/>
          <w:szCs w:val="24"/>
        </w:rPr>
        <w:t>детям </w:t>
      </w:r>
      <w:r w:rsidR="00066F13" w:rsidRPr="005F3D2B">
        <w:rPr>
          <w:rFonts w:cs="Times New Roman"/>
          <w:color w:val="000000"/>
          <w:sz w:val="24"/>
          <w:szCs w:val="24"/>
        </w:rPr>
        <w:t>выслушать</w:t>
      </w:r>
      <w:r w:rsidRPr="005F3D2B">
        <w:rPr>
          <w:rFonts w:ascii="Times New Romam" w:hAnsi="Times New Romam" w:cs="Times New Roman"/>
          <w:color w:val="000000"/>
          <w:szCs w:val="24"/>
        </w:rPr>
        <w:t> получилось</w:t>
      </w:r>
      <w:r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несколько </w:t>
      </w:r>
      <w:r w:rsidRPr="005F3D2B">
        <w:rPr>
          <w:rFonts w:ascii="Times New Romam" w:hAnsi="Times New Romam" w:cs="Times New Roman"/>
          <w:color w:val="000000"/>
          <w:szCs w:val="24"/>
        </w:rPr>
        <w:t>ученики </w:t>
      </w:r>
      <w:r w:rsidR="00066F13" w:rsidRPr="005F3D2B">
        <w:rPr>
          <w:rFonts w:cs="Times New Roman"/>
          <w:color w:val="000000"/>
          <w:sz w:val="24"/>
          <w:szCs w:val="24"/>
        </w:rPr>
        <w:t>ответов.</w:t>
      </w:r>
      <w:r w:rsidRPr="005F3D2B">
        <w:rPr>
          <w:rFonts w:ascii="Times New Romam" w:hAnsi="Times New Romam" w:cs="Times New Roman"/>
          <w:color w:val="000000"/>
          <w:szCs w:val="24"/>
        </w:rPr>
        <w:t> конфликтов</w:t>
      </w:r>
      <w:r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уровня </w:t>
      </w:r>
      <w:r w:rsidR="00066F13" w:rsidRPr="005F3D2B">
        <w:rPr>
          <w:rFonts w:cs="Times New Roman"/>
          <w:color w:val="000000"/>
          <w:sz w:val="24"/>
          <w:szCs w:val="24"/>
        </w:rPr>
        <w:t>итогам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сигналах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полученных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несколько </w:t>
      </w:r>
      <w:r w:rsidR="00066F13" w:rsidRPr="005F3D2B">
        <w:rPr>
          <w:rFonts w:cs="Times New Roman"/>
          <w:color w:val="000000"/>
          <w:sz w:val="24"/>
          <w:szCs w:val="24"/>
        </w:rPr>
        <w:t>ответов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ответы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учитель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фокусируется </w:t>
      </w:r>
      <w:r w:rsidR="00066F13" w:rsidRPr="005F3D2B">
        <w:rPr>
          <w:rFonts w:cs="Times New Roman"/>
          <w:color w:val="000000"/>
          <w:sz w:val="24"/>
          <w:szCs w:val="24"/>
        </w:rPr>
        <w:t>принимает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предложение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решение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следующие </w:t>
      </w:r>
      <w:r w:rsidR="00066F13" w:rsidRPr="005F3D2B">
        <w:rPr>
          <w:rFonts w:cs="Times New Roman"/>
          <w:color w:val="000000"/>
          <w:sz w:val="24"/>
          <w:szCs w:val="24"/>
        </w:rPr>
        <w:t>либо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понятий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привязано </w:t>
      </w:r>
      <w:r w:rsidR="00066F13" w:rsidRPr="005F3D2B">
        <w:rPr>
          <w:rFonts w:cs="Times New Roman"/>
          <w:color w:val="000000"/>
          <w:sz w:val="24"/>
          <w:szCs w:val="24"/>
        </w:rPr>
        <w:t>повторном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связь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изучении,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образом </w:t>
      </w:r>
      <w:r w:rsidR="00066F13" w:rsidRPr="005F3D2B">
        <w:rPr>
          <w:rFonts w:cs="Times New Roman"/>
          <w:color w:val="000000"/>
          <w:sz w:val="24"/>
          <w:szCs w:val="24"/>
        </w:rPr>
        <w:t>закреплении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всего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темы,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знакомую </w:t>
      </w:r>
      <w:r w:rsidR="00066F13" w:rsidRPr="005F3D2B">
        <w:rPr>
          <w:rFonts w:cs="Times New Roman"/>
          <w:color w:val="000000"/>
          <w:sz w:val="24"/>
          <w:szCs w:val="24"/>
        </w:rPr>
        <w:t>либо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позволяющими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приготовить </w:t>
      </w:r>
      <w:r w:rsidR="00066F13" w:rsidRPr="005F3D2B">
        <w:rPr>
          <w:rFonts w:cs="Times New Roman"/>
          <w:color w:val="000000"/>
          <w:sz w:val="24"/>
          <w:szCs w:val="24"/>
        </w:rPr>
        <w:t>продолжении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ученику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изучения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увидеть </w:t>
      </w:r>
      <w:r w:rsidR="00066F13" w:rsidRPr="005F3D2B">
        <w:rPr>
          <w:rFonts w:cs="Times New Roman"/>
          <w:color w:val="000000"/>
          <w:sz w:val="24"/>
          <w:szCs w:val="24"/>
        </w:rPr>
        <w:t>темы.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вариант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В случае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должен </w:t>
      </w:r>
      <w:r w:rsidR="00066F13" w:rsidRPr="005F3D2B">
        <w:rPr>
          <w:rFonts w:cs="Times New Roman"/>
          <w:color w:val="000000"/>
          <w:sz w:val="24"/>
          <w:szCs w:val="24"/>
        </w:rPr>
        <w:t>повторного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формы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объяснения,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понятий </w:t>
      </w:r>
      <w:r w:rsidR="00066F13" w:rsidRPr="005F3D2B">
        <w:rPr>
          <w:rFonts w:cs="Times New Roman"/>
          <w:color w:val="000000"/>
          <w:sz w:val="24"/>
          <w:szCs w:val="24"/>
        </w:rPr>
        <w:t>закрепления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нагрузка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темы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образом </w:t>
      </w:r>
      <w:r w:rsidR="00066F13" w:rsidRPr="005F3D2B">
        <w:rPr>
          <w:rFonts w:cs="Times New Roman"/>
          <w:color w:val="000000"/>
          <w:sz w:val="24"/>
          <w:szCs w:val="24"/>
        </w:rPr>
        <w:t>учитель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вопрос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должен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смысл </w:t>
      </w:r>
      <w:r w:rsidR="00066F13" w:rsidRPr="005F3D2B">
        <w:rPr>
          <w:rFonts w:cs="Times New Roman"/>
          <w:color w:val="000000"/>
          <w:sz w:val="24"/>
          <w:szCs w:val="24"/>
        </w:rPr>
        <w:t>использовать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формирующего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еще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понял </w:t>
      </w:r>
      <w:r w:rsidR="00066F13" w:rsidRPr="005F3D2B">
        <w:rPr>
          <w:rFonts w:cs="Times New Roman"/>
          <w:color w:val="000000"/>
          <w:sz w:val="24"/>
          <w:szCs w:val="24"/>
        </w:rPr>
        <w:t>одну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осознать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проверочную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определенного </w:t>
      </w:r>
      <w:r w:rsidR="00066F13" w:rsidRPr="005F3D2B">
        <w:rPr>
          <w:rFonts w:cs="Times New Roman"/>
          <w:color w:val="000000"/>
          <w:sz w:val="24"/>
          <w:szCs w:val="24"/>
        </w:rPr>
        <w:t>мини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определения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-работу.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работой </w:t>
      </w:r>
      <w:r w:rsidR="00066F13" w:rsidRPr="005F3D2B">
        <w:rPr>
          <w:rFonts w:cs="Times New Roman"/>
          <w:color w:val="000000"/>
          <w:sz w:val="24"/>
          <w:szCs w:val="24"/>
        </w:rPr>
        <w:t>Данный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взаимопроверка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шаг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выступления </w:t>
      </w:r>
      <w:r w:rsidR="00066F13" w:rsidRPr="005F3D2B">
        <w:rPr>
          <w:rFonts w:cs="Times New Roman"/>
          <w:color w:val="000000"/>
          <w:sz w:val="24"/>
          <w:szCs w:val="24"/>
        </w:rPr>
        <w:t>важен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самосовершенствования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для того,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составление </w:t>
      </w:r>
      <w:r w:rsidR="00066F13" w:rsidRPr="005F3D2B">
        <w:rPr>
          <w:rFonts w:cs="Times New Roman"/>
          <w:color w:val="000000"/>
          <w:sz w:val="24"/>
          <w:szCs w:val="24"/>
        </w:rPr>
        <w:t>чтоб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обучения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понять,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данной </w:t>
      </w:r>
      <w:r w:rsidR="00066F13" w:rsidRPr="005F3D2B">
        <w:rPr>
          <w:rFonts w:cs="Times New Roman"/>
          <w:color w:val="000000"/>
          <w:sz w:val="24"/>
          <w:szCs w:val="24"/>
        </w:rPr>
        <w:t>происходят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какой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ли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большей </w:t>
      </w:r>
      <w:r w:rsidR="00066F13" w:rsidRPr="005F3D2B">
        <w:rPr>
          <w:rFonts w:cs="Times New Roman"/>
          <w:color w:val="000000"/>
          <w:sz w:val="24"/>
          <w:szCs w:val="24"/>
        </w:rPr>
        <w:t>изменения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результатами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в понимании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этому </w:t>
      </w:r>
      <w:r w:rsidR="00066F13" w:rsidRPr="005F3D2B">
        <w:rPr>
          <w:rFonts w:cs="Times New Roman"/>
          <w:color w:val="000000"/>
          <w:sz w:val="24"/>
          <w:szCs w:val="24"/>
        </w:rPr>
        <w:t>темы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понятных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возможность </w:t>
      </w:r>
      <w:r w:rsidR="00066F13" w:rsidRPr="005F3D2B">
        <w:rPr>
          <w:rFonts w:cs="Times New Roman"/>
          <w:color w:val="000000"/>
          <w:sz w:val="24"/>
          <w:szCs w:val="24"/>
        </w:rPr>
        <w:t>учащихся,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заполнение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испытывающих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помощи </w:t>
      </w:r>
      <w:r w:rsidR="00066F13" w:rsidRPr="005F3D2B">
        <w:rPr>
          <w:rFonts w:cs="Times New Roman"/>
          <w:color w:val="000000"/>
          <w:sz w:val="24"/>
          <w:szCs w:val="24"/>
        </w:rPr>
        <w:t>проблемы,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справлюсь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поведение </w:t>
      </w:r>
      <w:r w:rsidR="00066F13" w:rsidRPr="005F3D2B">
        <w:rPr>
          <w:rFonts w:cs="Times New Roman"/>
          <w:color w:val="000000"/>
          <w:sz w:val="24"/>
          <w:szCs w:val="24"/>
        </w:rPr>
        <w:t>определить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характеристики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свои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хорошо </w:t>
      </w:r>
      <w:r w:rsidR="00066F13" w:rsidRPr="005F3D2B">
        <w:rPr>
          <w:rFonts w:cs="Times New Roman"/>
          <w:color w:val="000000"/>
          <w:sz w:val="24"/>
          <w:szCs w:val="24"/>
        </w:rPr>
        <w:t>шаги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основание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по дальнейшей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умения </w:t>
      </w:r>
      <w:r w:rsidR="00066F13" w:rsidRPr="005F3D2B">
        <w:rPr>
          <w:rFonts w:cs="Times New Roman"/>
          <w:color w:val="000000"/>
          <w:sz w:val="24"/>
          <w:szCs w:val="24"/>
        </w:rPr>
        <w:t>работе.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оказалось</w:t>
      </w:r>
      <w:r w:rsidR="00066F13" w:rsidRPr="005F3D2B">
        <w:rPr>
          <w:rFonts w:cs="Times New Roman"/>
          <w:color w:val="000000"/>
          <w:szCs w:val="24"/>
        </w:rPr>
        <w:t xml:space="preserve"> </w:t>
      </w:r>
    </w:p>
    <w:p w:rsidR="0046681A" w:rsidRPr="005F3D2B" w:rsidRDefault="00462AEB" w:rsidP="00066F13">
      <w:pPr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     </w:t>
      </w:r>
      <w:r w:rsidR="00066F13" w:rsidRPr="005F3D2B">
        <w:rPr>
          <w:rFonts w:cs="Times New Roman"/>
          <w:b/>
          <w:color w:val="000000"/>
          <w:sz w:val="24"/>
          <w:szCs w:val="24"/>
        </w:rPr>
        <w:t>Мини-о</w:t>
      </w:r>
      <w:r w:rsidR="0046681A" w:rsidRPr="005F3D2B">
        <w:rPr>
          <w:rFonts w:cs="Times New Roman"/>
          <w:b/>
          <w:color w:val="000000"/>
          <w:sz w:val="24"/>
          <w:szCs w:val="24"/>
        </w:rPr>
        <w:t xml:space="preserve">бзор (проводится в конце урока) </w:t>
      </w:r>
      <w:r w:rsidR="00066F13" w:rsidRPr="005F3D2B">
        <w:rPr>
          <w:rFonts w:cs="Times New Roman"/>
          <w:color w:val="000000"/>
          <w:sz w:val="24"/>
          <w:szCs w:val="24"/>
        </w:rPr>
        <w:t>В течение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диаграмма </w:t>
      </w:r>
      <w:r w:rsidR="0046681A" w:rsidRPr="005F3D2B">
        <w:rPr>
          <w:rFonts w:cs="Times New Roman"/>
          <w:color w:val="000000"/>
          <w:sz w:val="24"/>
          <w:szCs w:val="24"/>
        </w:rPr>
        <w:t>последних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попросить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минут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знания </w:t>
      </w:r>
      <w:r w:rsidR="0046681A" w:rsidRPr="005F3D2B">
        <w:rPr>
          <w:rFonts w:cs="Times New Roman"/>
          <w:color w:val="000000"/>
          <w:sz w:val="24"/>
          <w:szCs w:val="24"/>
        </w:rPr>
        <w:t>урока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листе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учитель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учащимися </w:t>
      </w:r>
      <w:r w:rsidR="00066F13" w:rsidRPr="005F3D2B">
        <w:rPr>
          <w:rFonts w:cs="Times New Roman"/>
          <w:color w:val="000000"/>
          <w:sz w:val="24"/>
          <w:szCs w:val="24"/>
        </w:rPr>
        <w:t>просит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разобрался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учеников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формального </w:t>
      </w:r>
      <w:r w:rsidR="00066F13" w:rsidRPr="005F3D2B">
        <w:rPr>
          <w:rFonts w:cs="Times New Roman"/>
          <w:color w:val="000000"/>
          <w:sz w:val="24"/>
          <w:szCs w:val="24"/>
        </w:rPr>
        <w:t>отве</w:t>
      </w:r>
      <w:r w:rsidR="00BB0700" w:rsidRPr="005F3D2B">
        <w:rPr>
          <w:rFonts w:cs="Times New Roman"/>
          <w:color w:val="000000"/>
          <w:sz w:val="24"/>
          <w:szCs w:val="24"/>
        </w:rPr>
        <w:t>тить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инструменты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на следующие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рейтинговое </w:t>
      </w:r>
      <w:r w:rsidR="00066F13" w:rsidRPr="005F3D2B">
        <w:rPr>
          <w:rFonts w:cs="Times New Roman"/>
          <w:color w:val="000000"/>
          <w:sz w:val="24"/>
          <w:szCs w:val="24"/>
        </w:rPr>
        <w:t>вопросы: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школьников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«Какой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может </w:t>
      </w:r>
      <w:r w:rsidR="00066F13" w:rsidRPr="005F3D2B">
        <w:rPr>
          <w:rFonts w:cs="Times New Roman"/>
          <w:color w:val="000000"/>
          <w:sz w:val="24"/>
          <w:szCs w:val="24"/>
        </w:rPr>
        <w:t>момент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чтобы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был наиболее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подготовки </w:t>
      </w:r>
      <w:r w:rsidR="00066F13" w:rsidRPr="005F3D2B">
        <w:rPr>
          <w:rFonts w:cs="Times New Roman"/>
          <w:color w:val="000000"/>
          <w:sz w:val="24"/>
          <w:szCs w:val="24"/>
        </w:rPr>
        <w:t>важным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работа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в том, что вы сегодня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рейтинговая </w:t>
      </w:r>
      <w:r w:rsidR="00066F13" w:rsidRPr="005F3D2B">
        <w:rPr>
          <w:rFonts w:cs="Times New Roman"/>
          <w:color w:val="000000"/>
          <w:sz w:val="24"/>
          <w:szCs w:val="24"/>
        </w:rPr>
        <w:t>изучали?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приобретает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» и «Какой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организовать </w:t>
      </w:r>
      <w:r w:rsidR="00066F13" w:rsidRPr="005F3D2B">
        <w:rPr>
          <w:rFonts w:cs="Times New Roman"/>
          <w:color w:val="000000"/>
          <w:sz w:val="24"/>
          <w:szCs w:val="24"/>
        </w:rPr>
        <w:t>момент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презентации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ос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тался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оценку </w:t>
      </w:r>
      <w:r w:rsidR="00BB0700" w:rsidRPr="005F3D2B">
        <w:rPr>
          <w:rFonts w:cs="Times New Roman"/>
          <w:color w:val="000000"/>
          <w:sz w:val="24"/>
          <w:szCs w:val="24"/>
        </w:rPr>
        <w:t>наименее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заполнить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BB0700" w:rsidRPr="005F3D2B">
        <w:rPr>
          <w:rFonts w:cs="Times New Roman"/>
          <w:color w:val="000000"/>
          <w:sz w:val="24"/>
          <w:szCs w:val="24"/>
        </w:rPr>
        <w:t xml:space="preserve">ясным?»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повторном </w:t>
      </w:r>
      <w:r w:rsidR="00066F13" w:rsidRPr="005F3D2B">
        <w:rPr>
          <w:rFonts w:cs="Times New Roman"/>
          <w:color w:val="000000"/>
          <w:sz w:val="24"/>
          <w:szCs w:val="24"/>
        </w:rPr>
        <w:t>Педагог,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ответов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просмотрев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помочь </w:t>
      </w:r>
      <w:r w:rsidR="00066F13" w:rsidRPr="005F3D2B">
        <w:rPr>
          <w:rFonts w:cs="Times New Roman"/>
          <w:color w:val="000000"/>
          <w:sz w:val="24"/>
          <w:szCs w:val="24"/>
        </w:rPr>
        <w:t>ответы,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существенными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отмечает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умения </w:t>
      </w:r>
      <w:r w:rsidR="00066F13" w:rsidRPr="005F3D2B">
        <w:rPr>
          <w:rFonts w:cs="Times New Roman"/>
          <w:color w:val="000000"/>
          <w:sz w:val="24"/>
          <w:szCs w:val="24"/>
        </w:rPr>
        <w:t>наиболее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сообщение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полезные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акцентирует </w:t>
      </w:r>
      <w:r w:rsidR="00066F13" w:rsidRPr="005F3D2B">
        <w:rPr>
          <w:rFonts w:cs="Times New Roman"/>
          <w:color w:val="000000"/>
          <w:sz w:val="24"/>
          <w:szCs w:val="24"/>
        </w:rPr>
        <w:t>комментарии.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продолжительного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На следующем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современный </w:t>
      </w:r>
      <w:r w:rsidR="0046681A" w:rsidRPr="005F3D2B">
        <w:rPr>
          <w:rFonts w:cs="Times New Roman"/>
          <w:color w:val="000000"/>
          <w:sz w:val="24"/>
          <w:szCs w:val="24"/>
        </w:rPr>
        <w:t>уроке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содержания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акцентирует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учитель </w:t>
      </w:r>
      <w:r w:rsidR="0046681A" w:rsidRPr="005F3D2B">
        <w:rPr>
          <w:rFonts w:cs="Times New Roman"/>
          <w:color w:val="000000"/>
          <w:sz w:val="24"/>
          <w:szCs w:val="24"/>
        </w:rPr>
        <w:t>внимание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формирующего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на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тех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приобретает </w:t>
      </w:r>
      <w:r w:rsidR="00066F13" w:rsidRPr="005F3D2B">
        <w:rPr>
          <w:rFonts w:cs="Times New Roman"/>
          <w:color w:val="000000"/>
          <w:sz w:val="24"/>
          <w:szCs w:val="24"/>
        </w:rPr>
        <w:t>пунктах,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приводящей</w:t>
      </w:r>
      <w:r w:rsidR="00066F13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которые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одноминутное </w:t>
      </w:r>
      <w:r w:rsidR="00066F13" w:rsidRPr="005F3D2B">
        <w:rPr>
          <w:rFonts w:cs="Times New Roman"/>
          <w:color w:val="000000"/>
          <w:sz w:val="24"/>
          <w:szCs w:val="24"/>
        </w:rPr>
        <w:t>высветились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постановка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благодаря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время </w:t>
      </w:r>
      <w:r w:rsidR="00066F13" w:rsidRPr="005F3D2B">
        <w:rPr>
          <w:rFonts w:cs="Times New Roman"/>
          <w:color w:val="000000"/>
          <w:sz w:val="24"/>
          <w:szCs w:val="24"/>
        </w:rPr>
        <w:t>комментариям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курса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="00066F13" w:rsidRPr="005F3D2B">
        <w:rPr>
          <w:rFonts w:cs="Times New Roman"/>
          <w:color w:val="000000"/>
          <w:sz w:val="24"/>
          <w:szCs w:val="24"/>
        </w:rPr>
        <w:t>учеников.</w:t>
      </w:r>
    </w:p>
    <w:p w:rsidR="00066F13" w:rsidRPr="005F3D2B" w:rsidRDefault="005F3D2B" w:rsidP="00066F13">
      <w:pPr>
        <w:rPr>
          <w:rFonts w:cs="Times New Roman"/>
          <w:b/>
          <w:color w:val="000000"/>
          <w:sz w:val="24"/>
          <w:szCs w:val="24"/>
        </w:rPr>
      </w:pPr>
      <w:r w:rsidRPr="005F3D2B">
        <w:rPr>
          <w:rFonts w:ascii="Times New Romam" w:hAnsi="Times New Romam" w:cs="Times New Roman"/>
          <w:i/>
          <w:color w:val="000000"/>
          <w:szCs w:val="24"/>
        </w:rPr>
        <w:t>высокий </w:t>
      </w:r>
      <w:r w:rsidR="00066F13" w:rsidRPr="005F3D2B">
        <w:rPr>
          <w:rFonts w:cs="Times New Roman"/>
          <w:i/>
          <w:color w:val="000000"/>
          <w:sz w:val="24"/>
          <w:szCs w:val="24"/>
        </w:rPr>
        <w:t>Вариант</w:t>
      </w:r>
      <w:r w:rsidRPr="005F3D2B">
        <w:rPr>
          <w:rFonts w:ascii="Times New Romam" w:hAnsi="Times New Romam" w:cs="Times New Roman"/>
          <w:i/>
          <w:color w:val="000000"/>
          <w:szCs w:val="24"/>
        </w:rPr>
        <w:t> ученика</w:t>
      </w:r>
      <w:r w:rsidRPr="005F3D2B">
        <w:rPr>
          <w:rFonts w:cs="Times New Roman"/>
          <w:i/>
          <w:color w:val="000000"/>
          <w:szCs w:val="24"/>
        </w:rPr>
        <w:t xml:space="preserve"> </w:t>
      </w:r>
      <w:r w:rsidR="00066F13" w:rsidRPr="005F3D2B">
        <w:rPr>
          <w:rFonts w:cs="Times New Roman"/>
          <w:i/>
          <w:color w:val="000000"/>
          <w:sz w:val="24"/>
          <w:szCs w:val="24"/>
        </w:rPr>
        <w:t>мини-</w:t>
      </w:r>
      <w:r w:rsidRPr="005F3D2B">
        <w:rPr>
          <w:rFonts w:ascii="Times New Romam" w:hAnsi="Times New Romam" w:cs="Times New Roman"/>
          <w:i/>
          <w:color w:val="000000"/>
          <w:szCs w:val="24"/>
        </w:rPr>
        <w:t>улучшить </w:t>
      </w:r>
      <w:r w:rsidR="00066F13" w:rsidRPr="005F3D2B">
        <w:rPr>
          <w:rFonts w:cs="Times New Roman"/>
          <w:i/>
          <w:color w:val="000000"/>
          <w:sz w:val="24"/>
          <w:szCs w:val="24"/>
        </w:rPr>
        <w:t>обзора:</w:t>
      </w:r>
      <w:r w:rsidRPr="005F3D2B">
        <w:rPr>
          <w:rFonts w:ascii="Times New Romam" w:hAnsi="Times New Romam" w:cs="Times New Roman"/>
          <w:i/>
          <w:color w:val="000000"/>
          <w:szCs w:val="24"/>
        </w:rPr>
        <w:t> работа</w:t>
      </w:r>
      <w:r w:rsidRPr="005F3D2B">
        <w:rPr>
          <w:rFonts w:cs="Times New Roman"/>
          <w:i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1.Что изучали?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насколько </w:t>
      </w:r>
      <w:r w:rsidRPr="005F3D2B">
        <w:rPr>
          <w:rFonts w:cs="Times New Roman"/>
          <w:color w:val="000000"/>
          <w:sz w:val="24"/>
          <w:szCs w:val="24"/>
        </w:rPr>
        <w:t>Назовите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учителю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тему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совместной </w:t>
      </w:r>
      <w:r w:rsidRPr="005F3D2B">
        <w:rPr>
          <w:rFonts w:cs="Times New Roman"/>
          <w:color w:val="000000"/>
          <w:sz w:val="24"/>
          <w:szCs w:val="24"/>
        </w:rPr>
        <w:t>урока.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карты</w:t>
      </w:r>
      <w:r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2.С какими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теперь </w:t>
      </w:r>
      <w:r w:rsidRPr="005F3D2B">
        <w:rPr>
          <w:rFonts w:cs="Times New Roman"/>
          <w:color w:val="000000"/>
          <w:sz w:val="24"/>
          <w:szCs w:val="24"/>
        </w:rPr>
        <w:t>заданиями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уточняющий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ты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простых </w:t>
      </w:r>
      <w:r w:rsidRPr="005F3D2B">
        <w:rPr>
          <w:rFonts w:cs="Times New Roman"/>
          <w:color w:val="000000"/>
          <w:sz w:val="24"/>
          <w:szCs w:val="24"/>
        </w:rPr>
        <w:t>справлялся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каждой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без помощи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балльной </w:t>
      </w:r>
      <w:r w:rsidRPr="005F3D2B">
        <w:rPr>
          <w:rFonts w:cs="Times New Roman"/>
          <w:color w:val="000000"/>
          <w:sz w:val="24"/>
          <w:szCs w:val="24"/>
        </w:rPr>
        <w:t>учителя,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философии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одноклассника?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3.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предоставляется </w:t>
      </w:r>
      <w:proofErr w:type="gramStart"/>
      <w:r w:rsidRPr="005F3D2B">
        <w:rPr>
          <w:rFonts w:cs="Times New Roman"/>
          <w:color w:val="000000"/>
          <w:sz w:val="24"/>
          <w:szCs w:val="24"/>
        </w:rPr>
        <w:t>Определите</w:t>
      </w:r>
      <w:proofErr w:type="gramEnd"/>
      <w:r w:rsidR="005F3D2B" w:rsidRPr="005F3D2B">
        <w:rPr>
          <w:rFonts w:ascii="Times New Romam" w:hAnsi="Times New Romam" w:cs="Times New Roman"/>
          <w:color w:val="000000"/>
          <w:szCs w:val="24"/>
        </w:rPr>
        <w:t> практике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наиболее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стать </w:t>
      </w:r>
      <w:r w:rsidRPr="005F3D2B">
        <w:rPr>
          <w:rFonts w:cs="Times New Roman"/>
          <w:color w:val="000000"/>
          <w:sz w:val="24"/>
          <w:szCs w:val="24"/>
        </w:rPr>
        <w:t>важное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ученика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в этом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деятельности </w:t>
      </w:r>
      <w:r w:rsidRPr="005F3D2B">
        <w:rPr>
          <w:rFonts w:cs="Times New Roman"/>
          <w:color w:val="000000"/>
          <w:sz w:val="24"/>
          <w:szCs w:val="24"/>
        </w:rPr>
        <w:t>уроке.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процессе</w:t>
      </w:r>
      <w:r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4.Что вызвало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выбор </w:t>
      </w:r>
      <w:r w:rsidRPr="005F3D2B">
        <w:rPr>
          <w:rFonts w:cs="Times New Roman"/>
          <w:color w:val="000000"/>
          <w:sz w:val="24"/>
          <w:szCs w:val="24"/>
        </w:rPr>
        <w:t>трудности,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изучении</w:t>
      </w:r>
      <w:r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осталось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тестов </w:t>
      </w:r>
      <w:r w:rsidRPr="005F3D2B">
        <w:rPr>
          <w:rFonts w:cs="Times New Roman"/>
          <w:color w:val="000000"/>
          <w:sz w:val="24"/>
          <w:szCs w:val="24"/>
        </w:rPr>
        <w:t>неясным?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требует</w:t>
      </w:r>
      <w:r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lastRenderedPageBreak/>
        <w:t xml:space="preserve">5.Что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возможность </w:t>
      </w:r>
      <w:r w:rsidRPr="005F3D2B">
        <w:rPr>
          <w:rFonts w:cs="Times New Roman"/>
          <w:color w:val="000000"/>
          <w:sz w:val="24"/>
          <w:szCs w:val="24"/>
        </w:rPr>
        <w:t>хотелось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которые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бы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оценивание </w:t>
      </w:r>
      <w:r w:rsidRPr="005F3D2B">
        <w:rPr>
          <w:rFonts w:cs="Times New Roman"/>
          <w:color w:val="000000"/>
          <w:sz w:val="24"/>
          <w:szCs w:val="24"/>
        </w:rPr>
        <w:t>узнать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оценки</w:t>
      </w:r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по теме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характеристики </w:t>
      </w:r>
      <w:r w:rsidRPr="005F3D2B">
        <w:rPr>
          <w:rFonts w:cs="Times New Roman"/>
          <w:color w:val="000000"/>
          <w:sz w:val="24"/>
          <w:szCs w:val="24"/>
        </w:rPr>
        <w:t>дополнительно?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справочной</w:t>
      </w:r>
      <w:r w:rsidRPr="005F3D2B">
        <w:rPr>
          <w:rFonts w:cs="Times New Roman"/>
          <w:color w:val="000000"/>
          <w:szCs w:val="24"/>
        </w:rPr>
        <w:t xml:space="preserve">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6.Что у меня 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подобную </w:t>
      </w:r>
      <w:r w:rsidRPr="005F3D2B">
        <w:rPr>
          <w:rFonts w:cs="Times New Roman"/>
          <w:color w:val="000000"/>
          <w:sz w:val="24"/>
          <w:szCs w:val="24"/>
        </w:rPr>
        <w:t>получилось</w:t>
      </w:r>
      <w:r w:rsidR="005F3D2B" w:rsidRPr="005F3D2B">
        <w:rPr>
          <w:rFonts w:ascii="Times New Romam" w:hAnsi="Times New Romam" w:cs="Times New Roman"/>
          <w:color w:val="000000"/>
          <w:szCs w:val="24"/>
        </w:rPr>
        <w:t> </w:t>
      </w:r>
      <w:proofErr w:type="spellStart"/>
      <w:r w:rsidR="005F3D2B" w:rsidRPr="005F3D2B">
        <w:rPr>
          <w:rFonts w:ascii="Times New Romam" w:hAnsi="Times New Romam" w:cs="Times New Roman"/>
          <w:color w:val="000000"/>
          <w:szCs w:val="24"/>
        </w:rPr>
        <w:t>самооценивания</w:t>
      </w:r>
      <w:proofErr w:type="spellEnd"/>
      <w:r w:rsidR="005F3D2B" w:rsidRPr="005F3D2B">
        <w:rPr>
          <w:rFonts w:cs="Times New Roman"/>
          <w:color w:val="000000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 xml:space="preserve">лучше всего?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7.Что мне необходимо усовершенствовать? 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 xml:space="preserve">    </w:t>
      </w:r>
      <w:r w:rsidR="00066F13" w:rsidRPr="005F3D2B">
        <w:rPr>
          <w:rFonts w:cs="Times New Roman"/>
          <w:b/>
          <w:color w:val="000000"/>
          <w:sz w:val="24"/>
          <w:szCs w:val="24"/>
        </w:rPr>
        <w:t>Цепочка заметок.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Ученики передают друг другу конверт, на кото</w:t>
      </w:r>
      <w:r w:rsidRPr="005F3D2B">
        <w:rPr>
          <w:rFonts w:cs="Times New Roman"/>
          <w:color w:val="000000"/>
          <w:sz w:val="24"/>
          <w:szCs w:val="24"/>
        </w:rPr>
        <w:t>ром учитель написал один вопрос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по поводу происходящего на уроке. Получив конверт, ученик пишет ответ и кладёт его в конверт. Учитель, просмотрев все ответы, определяет наилучшие критерии для категоризации ответов, для того, чтобы выделить определённые паттерны ответов.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 xml:space="preserve">     </w:t>
      </w:r>
      <w:r w:rsidR="00066F13" w:rsidRPr="005F3D2B">
        <w:rPr>
          <w:rFonts w:cs="Times New Roman"/>
          <w:b/>
          <w:color w:val="000000"/>
          <w:sz w:val="24"/>
          <w:szCs w:val="24"/>
        </w:rPr>
        <w:t>Тестовые вопросы, составленные учениками</w:t>
      </w:r>
      <w:r w:rsidRPr="005F3D2B">
        <w:rPr>
          <w:rFonts w:cs="Times New Roman"/>
          <w:color w:val="000000"/>
          <w:sz w:val="24"/>
          <w:szCs w:val="24"/>
        </w:rPr>
        <w:t>. С</w:t>
      </w:r>
      <w:r w:rsidR="00066F13" w:rsidRPr="005F3D2B">
        <w:rPr>
          <w:rFonts w:cs="Times New Roman"/>
          <w:color w:val="000000"/>
          <w:sz w:val="24"/>
          <w:szCs w:val="24"/>
        </w:rPr>
        <w:t>уть</w:t>
      </w:r>
      <w:r w:rsidRPr="005F3D2B">
        <w:rPr>
          <w:rFonts w:cs="Times New Roman"/>
          <w:color w:val="000000"/>
          <w:sz w:val="24"/>
          <w:szCs w:val="24"/>
        </w:rPr>
        <w:t xml:space="preserve"> методики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состоит в том, что учащиеся самостоятель</w:t>
      </w:r>
      <w:r w:rsidRPr="005F3D2B">
        <w:rPr>
          <w:rFonts w:cs="Times New Roman"/>
          <w:color w:val="000000"/>
          <w:sz w:val="24"/>
          <w:szCs w:val="24"/>
        </w:rPr>
        <w:t xml:space="preserve">но формулируют вопросы по теме. </w:t>
      </w:r>
      <w:r w:rsidR="00066F13" w:rsidRPr="005F3D2B">
        <w:rPr>
          <w:rFonts w:cs="Times New Roman"/>
          <w:color w:val="000000"/>
          <w:sz w:val="24"/>
          <w:szCs w:val="24"/>
        </w:rPr>
        <w:t>Составление тестов представляет собой индивидуальную творч</w:t>
      </w:r>
      <w:r w:rsidR="00462AEB" w:rsidRPr="005F3D2B">
        <w:rPr>
          <w:rFonts w:cs="Times New Roman"/>
          <w:color w:val="000000"/>
          <w:sz w:val="24"/>
          <w:szCs w:val="24"/>
        </w:rPr>
        <w:t>ескую работу учащегося, проявляющую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не только его знания, по</w:t>
      </w:r>
      <w:r w:rsidRPr="005F3D2B">
        <w:rPr>
          <w:rFonts w:cs="Times New Roman"/>
          <w:color w:val="000000"/>
          <w:sz w:val="24"/>
          <w:szCs w:val="24"/>
        </w:rPr>
        <w:t xml:space="preserve">дготовленность, но и мотивацию. </w:t>
      </w:r>
      <w:r w:rsidR="00066F13" w:rsidRPr="005F3D2B">
        <w:rPr>
          <w:rFonts w:cs="Times New Roman"/>
          <w:color w:val="000000"/>
          <w:sz w:val="24"/>
          <w:szCs w:val="24"/>
        </w:rPr>
        <w:t>Использование тестов наиболее эффективно на этапе закрепления материала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 по пройденной теме</w:t>
      </w:r>
      <w:r w:rsidR="00066F13" w:rsidRPr="005F3D2B">
        <w:rPr>
          <w:rFonts w:cs="Times New Roman"/>
          <w:color w:val="000000"/>
          <w:sz w:val="24"/>
          <w:szCs w:val="24"/>
        </w:rPr>
        <w:t>. Но этот метод выполняет с</w:t>
      </w:r>
      <w:r w:rsidR="00462AEB" w:rsidRPr="005F3D2B">
        <w:rPr>
          <w:rFonts w:cs="Times New Roman"/>
          <w:color w:val="000000"/>
          <w:sz w:val="24"/>
          <w:szCs w:val="24"/>
        </w:rPr>
        <w:t>вои функции и при объяснении новой темы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. Своими вопросами по новой теме учащиеся демонстрируют учителю свой стартовый уровень знаний, свою заинтересованность в их </w:t>
      </w:r>
      <w:r w:rsidR="00462AEB" w:rsidRPr="005F3D2B">
        <w:rPr>
          <w:rFonts w:cs="Times New Roman"/>
          <w:color w:val="000000"/>
          <w:sz w:val="24"/>
          <w:szCs w:val="24"/>
        </w:rPr>
        <w:t>расширении и углублении. Оценив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качество вопросов, учитель может взять</w:t>
      </w:r>
      <w:r w:rsidRPr="005F3D2B">
        <w:rPr>
          <w:rFonts w:cs="Times New Roman"/>
          <w:color w:val="000000"/>
          <w:sz w:val="24"/>
          <w:szCs w:val="24"/>
        </w:rPr>
        <w:t xml:space="preserve"> за основу наиболее интересные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и орг</w:t>
      </w:r>
      <w:r w:rsidR="00462AEB" w:rsidRPr="005F3D2B">
        <w:rPr>
          <w:rFonts w:cs="Times New Roman"/>
          <w:color w:val="000000"/>
          <w:sz w:val="24"/>
          <w:szCs w:val="24"/>
        </w:rPr>
        <w:t>анизовать обсуждение в классе. Для закрепления м</w:t>
      </w:r>
      <w:r w:rsidR="00066F13" w:rsidRPr="005F3D2B">
        <w:rPr>
          <w:rFonts w:cs="Times New Roman"/>
          <w:color w:val="000000"/>
          <w:sz w:val="24"/>
          <w:szCs w:val="24"/>
        </w:rPr>
        <w:t>ожно также использовать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 экзаменационные вопросы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. 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i/>
          <w:color w:val="000000"/>
          <w:sz w:val="24"/>
          <w:szCs w:val="24"/>
        </w:rPr>
        <w:t>Задачи методики</w:t>
      </w:r>
      <w:r w:rsidRPr="005F3D2B">
        <w:rPr>
          <w:rFonts w:cs="Times New Roman"/>
          <w:color w:val="000000"/>
          <w:sz w:val="24"/>
          <w:szCs w:val="24"/>
        </w:rPr>
        <w:t>: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>Повысить качество выполнения домашнего задания.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 Выявить уровень понимания учащимися материала и разобрать моменты, вызвавшие затруднение, как следствие – подготовить учащихся к проверочной работе по теме.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 Развивать критическое</w:t>
      </w:r>
      <w:r w:rsidR="00BB0700" w:rsidRPr="005F3D2B">
        <w:rPr>
          <w:rFonts w:cs="Times New Roman"/>
          <w:color w:val="000000"/>
          <w:sz w:val="24"/>
          <w:szCs w:val="24"/>
        </w:rPr>
        <w:t>, твор</w:t>
      </w:r>
      <w:r w:rsidR="00462AEB" w:rsidRPr="005F3D2B">
        <w:rPr>
          <w:rFonts w:cs="Times New Roman"/>
          <w:color w:val="000000"/>
          <w:sz w:val="24"/>
          <w:szCs w:val="24"/>
        </w:rPr>
        <w:t>ческое</w:t>
      </w:r>
      <w:r w:rsidRPr="005F3D2B">
        <w:rPr>
          <w:rFonts w:cs="Times New Roman"/>
          <w:color w:val="000000"/>
          <w:sz w:val="24"/>
          <w:szCs w:val="24"/>
        </w:rPr>
        <w:t xml:space="preserve"> мышление.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 Строить обучение на основе сотрудничества учителя и учеников, повысить активную роль детей в процессе обучения.</w:t>
      </w:r>
    </w:p>
    <w:p w:rsidR="00066F13" w:rsidRPr="005F3D2B" w:rsidRDefault="00066F13" w:rsidP="001652FF">
      <w:pPr>
        <w:jc w:val="center"/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Методика «Портфолио»</w:t>
      </w:r>
    </w:p>
    <w:p w:rsidR="00066F13" w:rsidRPr="005F3D2B" w:rsidRDefault="00066F13" w:rsidP="00BB0700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i/>
          <w:color w:val="000000"/>
          <w:sz w:val="24"/>
          <w:szCs w:val="24"/>
        </w:rPr>
        <w:t>Цели</w:t>
      </w:r>
      <w:r w:rsidR="0046681A" w:rsidRPr="005F3D2B">
        <w:rPr>
          <w:rFonts w:cs="Times New Roman"/>
          <w:i/>
          <w:color w:val="000000"/>
          <w:sz w:val="24"/>
          <w:szCs w:val="24"/>
        </w:rPr>
        <w:t xml:space="preserve"> и сущность портфолио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. </w:t>
      </w:r>
      <w:r w:rsidRPr="005F3D2B">
        <w:rPr>
          <w:rFonts w:cs="Times New Roman"/>
          <w:color w:val="000000"/>
          <w:sz w:val="24"/>
          <w:szCs w:val="24"/>
        </w:rPr>
        <w:t xml:space="preserve">Портфолио является формой аутентичного, или истинного, оценивания образовательных результатов, то есть оценки по продукту, созданному учащимся в ходе учебной, творческой, социальной и других видов деятельности. Существенное значение портфолио придаёт планированию и </w:t>
      </w:r>
      <w:proofErr w:type="spellStart"/>
      <w:r w:rsidRPr="005F3D2B">
        <w:rPr>
          <w:rFonts w:cs="Times New Roman"/>
          <w:color w:val="000000"/>
          <w:sz w:val="24"/>
          <w:szCs w:val="24"/>
        </w:rPr>
        <w:t>самооцениванию</w:t>
      </w:r>
      <w:proofErr w:type="spellEnd"/>
      <w:r w:rsidRPr="005F3D2B">
        <w:rPr>
          <w:rFonts w:cs="Times New Roman"/>
          <w:color w:val="000000"/>
          <w:sz w:val="24"/>
          <w:szCs w:val="24"/>
        </w:rPr>
        <w:t xml:space="preserve"> учащимся своих достижений.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Портфолио позволяет решить </w:t>
      </w:r>
      <w:r w:rsidRPr="005F3D2B">
        <w:rPr>
          <w:rFonts w:cs="Times New Roman"/>
          <w:i/>
          <w:color w:val="000000"/>
          <w:sz w:val="24"/>
          <w:szCs w:val="24"/>
        </w:rPr>
        <w:t>две задачи</w:t>
      </w:r>
      <w:r w:rsidRPr="005F3D2B">
        <w:rPr>
          <w:rFonts w:cs="Times New Roman"/>
          <w:color w:val="000000"/>
          <w:sz w:val="24"/>
          <w:szCs w:val="24"/>
        </w:rPr>
        <w:t>: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>1. Проследить индивидуальный прогресс учащегося, достигнутый им в процессе обучения, вне сравнения с достижениями других учеников.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lastRenderedPageBreak/>
        <w:t>•</w:t>
      </w:r>
      <w:r w:rsidRPr="005F3D2B">
        <w:rPr>
          <w:rFonts w:cs="Times New Roman"/>
          <w:color w:val="000000"/>
          <w:sz w:val="24"/>
          <w:szCs w:val="24"/>
        </w:rPr>
        <w:tab/>
        <w:t>2. Оценить его образовательные достижения и дополнить (заменить) результаты тестирования и других традиционных форм контроля.</w:t>
      </w:r>
    </w:p>
    <w:p w:rsidR="00462AEB" w:rsidRPr="005F3D2B" w:rsidRDefault="00462AEB" w:rsidP="00066F13">
      <w:pPr>
        <w:rPr>
          <w:rFonts w:cs="Times New Roman"/>
          <w:b/>
          <w:i/>
          <w:color w:val="000000"/>
          <w:sz w:val="24"/>
          <w:szCs w:val="24"/>
        </w:rPr>
      </w:pPr>
    </w:p>
    <w:p w:rsidR="00066F13" w:rsidRPr="005F3D2B" w:rsidRDefault="00066F13" w:rsidP="00066F13">
      <w:pPr>
        <w:rPr>
          <w:rFonts w:cs="Times New Roman"/>
          <w:b/>
          <w:i/>
          <w:color w:val="000000"/>
          <w:sz w:val="24"/>
          <w:szCs w:val="24"/>
        </w:rPr>
      </w:pPr>
      <w:r w:rsidRPr="005F3D2B">
        <w:rPr>
          <w:rFonts w:cs="Times New Roman"/>
          <w:b/>
          <w:i/>
          <w:color w:val="000000"/>
          <w:sz w:val="24"/>
          <w:szCs w:val="24"/>
        </w:rPr>
        <w:t>Виды портфолио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</w:r>
      <w:r w:rsidRPr="005F3D2B">
        <w:rPr>
          <w:rFonts w:cs="Times New Roman"/>
          <w:i/>
          <w:color w:val="000000"/>
          <w:sz w:val="24"/>
          <w:szCs w:val="24"/>
        </w:rPr>
        <w:t>Портфолио докум</w:t>
      </w:r>
      <w:r w:rsidR="0046681A" w:rsidRPr="005F3D2B">
        <w:rPr>
          <w:rFonts w:cs="Times New Roman"/>
          <w:i/>
          <w:color w:val="000000"/>
          <w:sz w:val="24"/>
          <w:szCs w:val="24"/>
        </w:rPr>
        <w:t>ентов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 включает коллекцию </w:t>
      </w:r>
      <w:r w:rsidRPr="005F3D2B">
        <w:rPr>
          <w:rFonts w:cs="Times New Roman"/>
          <w:color w:val="000000"/>
          <w:sz w:val="24"/>
          <w:szCs w:val="24"/>
        </w:rPr>
        <w:t>собранных за определённый период обучения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 работ. Они</w:t>
      </w:r>
      <w:r w:rsidRPr="005F3D2B">
        <w:rPr>
          <w:rFonts w:cs="Times New Roman"/>
          <w:color w:val="000000"/>
          <w:sz w:val="24"/>
          <w:szCs w:val="24"/>
        </w:rPr>
        <w:t xml:space="preserve"> демонстрируют прогресс учащ</w:t>
      </w:r>
      <w:r w:rsidR="00462AEB" w:rsidRPr="005F3D2B">
        <w:rPr>
          <w:rFonts w:cs="Times New Roman"/>
          <w:color w:val="000000"/>
          <w:sz w:val="24"/>
          <w:szCs w:val="24"/>
        </w:rPr>
        <w:t>егося в какой-либо учебной области. П</w:t>
      </w:r>
      <w:r w:rsidRPr="005F3D2B">
        <w:rPr>
          <w:rFonts w:cs="Times New Roman"/>
          <w:color w:val="000000"/>
          <w:sz w:val="24"/>
          <w:szCs w:val="24"/>
        </w:rPr>
        <w:t xml:space="preserve">ортфолио может содержать любые материалы, в том </w:t>
      </w:r>
      <w:r w:rsidR="0046681A" w:rsidRPr="005F3D2B">
        <w:rPr>
          <w:rFonts w:cs="Times New Roman"/>
          <w:color w:val="000000"/>
          <w:sz w:val="24"/>
          <w:szCs w:val="24"/>
        </w:rPr>
        <w:t>числе планы и черновики, показывающие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 прогресс в достижении целей.</w:t>
      </w:r>
      <w:r w:rsidRPr="005F3D2B">
        <w:rPr>
          <w:rFonts w:cs="Times New Roman"/>
          <w:color w:val="000000"/>
          <w:sz w:val="24"/>
          <w:szCs w:val="24"/>
        </w:rPr>
        <w:t xml:space="preserve"> Поэтому в портфолио могут быть представлены как успешные, так и неудачные, пробные работы.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</w:r>
      <w:r w:rsidRPr="005F3D2B">
        <w:rPr>
          <w:rFonts w:cs="Times New Roman"/>
          <w:i/>
          <w:color w:val="000000"/>
          <w:sz w:val="24"/>
          <w:szCs w:val="24"/>
        </w:rPr>
        <w:t>Портфолио процесса</w:t>
      </w:r>
      <w:r w:rsidR="0046681A" w:rsidRPr="005F3D2B">
        <w:rPr>
          <w:rFonts w:cs="Times New Roman"/>
          <w:i/>
          <w:color w:val="000000"/>
          <w:sz w:val="24"/>
          <w:szCs w:val="24"/>
        </w:rPr>
        <w:t>,</w:t>
      </w:r>
      <w:r w:rsidRPr="005F3D2B">
        <w:rPr>
          <w:rFonts w:cs="Times New Roman"/>
          <w:i/>
          <w:color w:val="000000"/>
          <w:sz w:val="24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</w:rPr>
        <w:t>или</w:t>
      </w:r>
      <w:r w:rsidRPr="005F3D2B">
        <w:rPr>
          <w:rFonts w:cs="Times New Roman"/>
          <w:i/>
          <w:color w:val="000000"/>
          <w:sz w:val="24"/>
          <w:szCs w:val="24"/>
        </w:rPr>
        <w:t xml:space="preserve"> оценочный.</w:t>
      </w:r>
      <w:r w:rsidRPr="005F3D2B">
        <w:rPr>
          <w:rFonts w:cs="Times New Roman"/>
          <w:color w:val="000000"/>
          <w:sz w:val="24"/>
          <w:szCs w:val="24"/>
        </w:rPr>
        <w:t xml:space="preserve"> Отражает все фазы и этапы обучения. Позволяет показать весь процесс обучения в целом, то, как учащийся интегрирует специальные знания и навыки и достигает прогресса, ов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ладевая определёнными умениями </w:t>
      </w:r>
      <w:r w:rsidRPr="005F3D2B">
        <w:rPr>
          <w:rFonts w:cs="Times New Roman"/>
          <w:color w:val="000000"/>
          <w:sz w:val="24"/>
          <w:szCs w:val="24"/>
        </w:rPr>
        <w:t>как на начальном, так и на в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ысоком уровне. Кроме того, </w:t>
      </w:r>
      <w:r w:rsidRPr="005F3D2B">
        <w:rPr>
          <w:rFonts w:cs="Times New Roman"/>
          <w:color w:val="000000"/>
          <w:sz w:val="24"/>
          <w:szCs w:val="24"/>
        </w:rPr>
        <w:t>портфолио демонстрирует процесс рефлексии учащимся собственного учебного опыта и включает дневники самонаблюдения и различные формы самоотчёта и самооценки.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</w:r>
      <w:r w:rsidR="00462AEB" w:rsidRPr="005F3D2B">
        <w:rPr>
          <w:rFonts w:cs="Times New Roman"/>
          <w:i/>
          <w:color w:val="000000"/>
          <w:sz w:val="24"/>
          <w:szCs w:val="24"/>
        </w:rPr>
        <w:t>Показательное</w:t>
      </w:r>
      <w:r w:rsidRPr="005F3D2B">
        <w:rPr>
          <w:rFonts w:cs="Times New Roman"/>
          <w:i/>
          <w:color w:val="000000"/>
          <w:sz w:val="24"/>
          <w:szCs w:val="24"/>
        </w:rPr>
        <w:t xml:space="preserve"> портфолио.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 Оно п</w:t>
      </w:r>
      <w:r w:rsidRPr="005F3D2B">
        <w:rPr>
          <w:rFonts w:cs="Times New Roman"/>
          <w:color w:val="000000"/>
          <w:sz w:val="24"/>
          <w:szCs w:val="24"/>
        </w:rPr>
        <w:t>озволяет лучше всего оценить достижения учащегося по основным предметам школьной программы. Может включать только лучшие работы, отобранные в ходе совместного обсуждения учеником и педагогом. Обязательным требованием является полное и всестороннее представле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ние работы. Как правило, в это </w:t>
      </w:r>
      <w:r w:rsidRPr="005F3D2B">
        <w:rPr>
          <w:rFonts w:cs="Times New Roman"/>
          <w:color w:val="000000"/>
          <w:sz w:val="24"/>
          <w:szCs w:val="24"/>
        </w:rPr>
        <w:t>портфолио вхо</w:t>
      </w:r>
      <w:r w:rsidR="00462AEB" w:rsidRPr="005F3D2B">
        <w:rPr>
          <w:rFonts w:cs="Times New Roman"/>
          <w:color w:val="000000"/>
          <w:sz w:val="24"/>
          <w:szCs w:val="24"/>
        </w:rPr>
        <w:t>дят разнообразные аудио- и видео</w:t>
      </w:r>
      <w:r w:rsidRPr="005F3D2B">
        <w:rPr>
          <w:rFonts w:cs="Times New Roman"/>
          <w:color w:val="000000"/>
          <w:sz w:val="24"/>
          <w:szCs w:val="24"/>
        </w:rPr>
        <w:t xml:space="preserve">записи, фотографии, электронные версии работ. Представленные материалы могут сопровождаться письменными комментариями </w:t>
      </w:r>
      <w:r w:rsidR="00462AEB" w:rsidRPr="005F3D2B">
        <w:rPr>
          <w:rFonts w:cs="Times New Roman"/>
          <w:color w:val="000000"/>
          <w:sz w:val="24"/>
          <w:szCs w:val="24"/>
        </w:rPr>
        <w:t>об</w:t>
      </w:r>
      <w:r w:rsidRPr="005F3D2B">
        <w:rPr>
          <w:rFonts w:cs="Times New Roman"/>
          <w:color w:val="000000"/>
          <w:sz w:val="24"/>
          <w:szCs w:val="24"/>
        </w:rPr>
        <w:t>уча</w:t>
      </w:r>
      <w:r w:rsidR="00462AEB" w:rsidRPr="005F3D2B">
        <w:rPr>
          <w:rFonts w:cs="Times New Roman"/>
          <w:color w:val="000000"/>
          <w:sz w:val="24"/>
          <w:szCs w:val="24"/>
        </w:rPr>
        <w:t>ю</w:t>
      </w:r>
      <w:r w:rsidRPr="005F3D2B">
        <w:rPr>
          <w:rFonts w:cs="Times New Roman"/>
          <w:color w:val="000000"/>
          <w:sz w:val="24"/>
          <w:szCs w:val="24"/>
        </w:rPr>
        <w:t>щегося, обосновывающими выбор представленных им работ. В портфолио можно включить материалы проектов и исследований, художественные работы, естественнонаучные эксперименты достижения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 в музыкальной области, </w:t>
      </w:r>
      <w:r w:rsidRPr="005F3D2B">
        <w:rPr>
          <w:rFonts w:cs="Times New Roman"/>
          <w:color w:val="000000"/>
          <w:sz w:val="24"/>
          <w:szCs w:val="24"/>
        </w:rPr>
        <w:t>наиболее целостно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 представляющие</w:t>
      </w:r>
      <w:r w:rsidRPr="005F3D2B">
        <w:rPr>
          <w:rFonts w:cs="Times New Roman"/>
          <w:color w:val="000000"/>
          <w:sz w:val="24"/>
          <w:szCs w:val="24"/>
        </w:rPr>
        <w:t xml:space="preserve"> умения и возможности ученика.</w:t>
      </w:r>
    </w:p>
    <w:p w:rsidR="00066F13" w:rsidRPr="005F3D2B" w:rsidRDefault="00066F13" w:rsidP="00462AEB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</w:r>
      <w:r w:rsidRPr="005F3D2B">
        <w:rPr>
          <w:rFonts w:cs="Times New Roman"/>
          <w:i/>
          <w:color w:val="000000"/>
          <w:sz w:val="24"/>
          <w:szCs w:val="24"/>
        </w:rPr>
        <w:t>Портфолио подготовленности</w:t>
      </w:r>
      <w:r w:rsidRPr="005F3D2B">
        <w:rPr>
          <w:rFonts w:cs="Times New Roman"/>
          <w:color w:val="000000"/>
          <w:sz w:val="24"/>
          <w:szCs w:val="24"/>
        </w:rPr>
        <w:t>. Некоторые школы используют портфолио как средство определения готовности ученика к выпуску. Школьникам требуется представить определённое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 количество материалов, </w:t>
      </w:r>
      <w:r w:rsidRPr="005F3D2B">
        <w:rPr>
          <w:rFonts w:cs="Times New Roman"/>
          <w:color w:val="000000"/>
          <w:sz w:val="24"/>
          <w:szCs w:val="24"/>
        </w:rPr>
        <w:t>демонстриру</w:t>
      </w:r>
      <w:r w:rsidR="0046681A" w:rsidRPr="005F3D2B">
        <w:rPr>
          <w:rFonts w:cs="Times New Roman"/>
          <w:color w:val="000000"/>
          <w:sz w:val="24"/>
          <w:szCs w:val="24"/>
        </w:rPr>
        <w:t>ющих</w:t>
      </w:r>
      <w:r w:rsidRPr="005F3D2B">
        <w:rPr>
          <w:rFonts w:cs="Times New Roman"/>
          <w:color w:val="000000"/>
          <w:sz w:val="24"/>
          <w:szCs w:val="24"/>
        </w:rPr>
        <w:t xml:space="preserve"> их компетентность и достижения в нескольких пр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едметных областях. Часто </w:t>
      </w:r>
      <w:r w:rsidRPr="005F3D2B">
        <w:rPr>
          <w:rFonts w:cs="Times New Roman"/>
          <w:color w:val="000000"/>
          <w:sz w:val="24"/>
          <w:szCs w:val="24"/>
        </w:rPr>
        <w:t xml:space="preserve">это итоговые работы по тем предметам, по которым обычно пишутся тесты или сдаются устные экзамены: 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русский и иностранные </w:t>
      </w:r>
      <w:r w:rsidRPr="005F3D2B">
        <w:rPr>
          <w:rFonts w:cs="Times New Roman"/>
          <w:color w:val="000000"/>
          <w:sz w:val="24"/>
          <w:szCs w:val="24"/>
        </w:rPr>
        <w:t>язык</w:t>
      </w:r>
      <w:r w:rsidR="0046681A" w:rsidRPr="005F3D2B">
        <w:rPr>
          <w:rFonts w:cs="Times New Roman"/>
          <w:color w:val="000000"/>
          <w:sz w:val="24"/>
          <w:szCs w:val="24"/>
        </w:rPr>
        <w:t>и</w:t>
      </w:r>
      <w:r w:rsidRPr="005F3D2B">
        <w:rPr>
          <w:rFonts w:cs="Times New Roman"/>
          <w:color w:val="000000"/>
          <w:sz w:val="24"/>
          <w:szCs w:val="24"/>
        </w:rPr>
        <w:t>, математика, общес</w:t>
      </w:r>
      <w:r w:rsidR="00462AEB" w:rsidRPr="005F3D2B">
        <w:rPr>
          <w:rFonts w:cs="Times New Roman"/>
          <w:color w:val="000000"/>
          <w:sz w:val="24"/>
          <w:szCs w:val="24"/>
        </w:rPr>
        <w:t xml:space="preserve">твенные и естественные науки. О </w:t>
      </w:r>
      <w:r w:rsidRPr="005F3D2B">
        <w:rPr>
          <w:rFonts w:cs="Times New Roman"/>
          <w:color w:val="000000"/>
          <w:sz w:val="24"/>
          <w:szCs w:val="24"/>
        </w:rPr>
        <w:t>подготовленности ученика могут свидетельствовать также эссе, исследовательские или проектные работы по основным предметам и предметам по выбору: технология, музыка, изобразительное искусство.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Портфолио можно оценивать</w:t>
      </w:r>
      <w:r w:rsidR="0046681A" w:rsidRPr="005F3D2B">
        <w:rPr>
          <w:rFonts w:cs="Times New Roman"/>
          <w:color w:val="000000"/>
          <w:sz w:val="24"/>
          <w:szCs w:val="24"/>
        </w:rPr>
        <w:t xml:space="preserve"> различными способами:</w:t>
      </w:r>
    </w:p>
    <w:p w:rsidR="00066F13" w:rsidRPr="005F3D2B" w:rsidRDefault="00066F13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lastRenderedPageBreak/>
        <w:t>•</w:t>
      </w:r>
      <w:r w:rsidRPr="005F3D2B">
        <w:rPr>
          <w:rFonts w:cs="Times New Roman"/>
          <w:color w:val="000000"/>
          <w:sz w:val="24"/>
          <w:szCs w:val="24"/>
        </w:rPr>
        <w:tab/>
        <w:t>неформально (экспертная оценка), привлекая для оценки пе</w:t>
      </w:r>
      <w:r w:rsidR="0046681A" w:rsidRPr="005F3D2B">
        <w:rPr>
          <w:rFonts w:cs="Times New Roman"/>
          <w:color w:val="000000"/>
          <w:sz w:val="24"/>
          <w:szCs w:val="24"/>
        </w:rPr>
        <w:t>дагогов, родителей и соучеников;</w:t>
      </w:r>
    </w:p>
    <w:p w:rsidR="00066F13" w:rsidRPr="005F3D2B" w:rsidRDefault="0046681A" w:rsidP="00066F13">
      <w:p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•</w:t>
      </w:r>
      <w:r w:rsidRPr="005F3D2B">
        <w:rPr>
          <w:rFonts w:cs="Times New Roman"/>
          <w:color w:val="000000"/>
          <w:sz w:val="24"/>
          <w:szCs w:val="24"/>
        </w:rPr>
        <w:tab/>
        <w:t xml:space="preserve"> д</w:t>
      </w:r>
      <w:r w:rsidR="00066F13" w:rsidRPr="005F3D2B">
        <w:rPr>
          <w:rFonts w:cs="Times New Roman"/>
          <w:color w:val="000000"/>
          <w:sz w:val="24"/>
          <w:szCs w:val="24"/>
        </w:rPr>
        <w:t>ругой вариант оценивания – это формализация и стандартизация критериев оценки, согласованных с общепринятыми учебными показателями, например</w:t>
      </w:r>
      <w:r w:rsidRPr="005F3D2B">
        <w:rPr>
          <w:rFonts w:cs="Times New Roman"/>
          <w:color w:val="000000"/>
          <w:sz w:val="24"/>
          <w:szCs w:val="24"/>
        </w:rPr>
        <w:t>,</w:t>
      </w:r>
      <w:r w:rsidR="00066F13" w:rsidRPr="005F3D2B">
        <w:rPr>
          <w:rFonts w:cs="Times New Roman"/>
          <w:color w:val="000000"/>
          <w:sz w:val="24"/>
          <w:szCs w:val="24"/>
        </w:rPr>
        <w:t xml:space="preserve"> такими основными учебными умениями, как решение проблем и коммуникативные умения.</w:t>
      </w:r>
    </w:p>
    <w:p w:rsidR="004C438C" w:rsidRPr="005F3D2B" w:rsidRDefault="004C438C" w:rsidP="00066F13">
      <w:pPr>
        <w:rPr>
          <w:rFonts w:cs="Times New Roman"/>
          <w:color w:val="000000"/>
          <w:sz w:val="24"/>
          <w:szCs w:val="24"/>
        </w:rPr>
      </w:pPr>
    </w:p>
    <w:p w:rsidR="004C438C" w:rsidRPr="005F3D2B" w:rsidRDefault="004C438C" w:rsidP="00066F13">
      <w:pPr>
        <w:rPr>
          <w:rFonts w:cs="Times New Roman"/>
          <w:color w:val="000000"/>
          <w:sz w:val="24"/>
          <w:szCs w:val="24"/>
        </w:rPr>
      </w:pPr>
    </w:p>
    <w:p w:rsidR="004C438C" w:rsidRPr="005F3D2B" w:rsidRDefault="004C438C" w:rsidP="00066F13">
      <w:pPr>
        <w:rPr>
          <w:rFonts w:cs="Times New Roman"/>
          <w:color w:val="000000"/>
          <w:sz w:val="24"/>
          <w:szCs w:val="24"/>
        </w:rPr>
      </w:pPr>
    </w:p>
    <w:p w:rsidR="004C438C" w:rsidRPr="005F3D2B" w:rsidRDefault="004C438C" w:rsidP="00066F13">
      <w:pPr>
        <w:rPr>
          <w:rFonts w:cs="Times New Roman"/>
          <w:color w:val="000000"/>
          <w:sz w:val="24"/>
          <w:szCs w:val="24"/>
        </w:rPr>
      </w:pPr>
    </w:p>
    <w:p w:rsidR="00462AEB" w:rsidRPr="005F3D2B" w:rsidRDefault="00462AEB" w:rsidP="004C438C">
      <w:pPr>
        <w:jc w:val="center"/>
        <w:rPr>
          <w:rFonts w:cs="Times New Roman"/>
          <w:b/>
          <w:color w:val="000000"/>
          <w:sz w:val="24"/>
          <w:szCs w:val="24"/>
        </w:rPr>
      </w:pPr>
    </w:p>
    <w:p w:rsidR="00BB0700" w:rsidRPr="005F3D2B" w:rsidRDefault="00BB0700" w:rsidP="004C438C">
      <w:pPr>
        <w:jc w:val="center"/>
        <w:rPr>
          <w:rFonts w:cs="Times New Roman"/>
          <w:b/>
          <w:color w:val="000000"/>
          <w:sz w:val="24"/>
          <w:szCs w:val="24"/>
        </w:rPr>
      </w:pPr>
    </w:p>
    <w:p w:rsidR="00BB0700" w:rsidRPr="005F3D2B" w:rsidRDefault="00BB0700" w:rsidP="004C438C">
      <w:pPr>
        <w:jc w:val="center"/>
        <w:rPr>
          <w:rFonts w:cs="Times New Roman"/>
          <w:b/>
          <w:color w:val="000000"/>
          <w:sz w:val="24"/>
          <w:szCs w:val="24"/>
        </w:rPr>
      </w:pPr>
    </w:p>
    <w:p w:rsidR="00BB0700" w:rsidRPr="005F3D2B" w:rsidRDefault="00BB0700" w:rsidP="004C438C">
      <w:pPr>
        <w:jc w:val="center"/>
        <w:rPr>
          <w:rFonts w:cs="Times New Roman"/>
          <w:b/>
          <w:color w:val="000000"/>
          <w:sz w:val="24"/>
          <w:szCs w:val="24"/>
        </w:rPr>
      </w:pPr>
    </w:p>
    <w:p w:rsidR="00BB0700" w:rsidRPr="005F3D2B" w:rsidRDefault="00BB0700" w:rsidP="004C438C">
      <w:pPr>
        <w:jc w:val="center"/>
        <w:rPr>
          <w:rFonts w:cs="Times New Roman"/>
          <w:b/>
          <w:color w:val="000000"/>
          <w:sz w:val="24"/>
          <w:szCs w:val="24"/>
        </w:rPr>
      </w:pPr>
    </w:p>
    <w:p w:rsidR="00BB0700" w:rsidRPr="005F3D2B" w:rsidRDefault="00BB0700" w:rsidP="004C438C">
      <w:pPr>
        <w:jc w:val="center"/>
        <w:rPr>
          <w:rFonts w:cs="Times New Roman"/>
          <w:b/>
          <w:color w:val="000000"/>
          <w:sz w:val="24"/>
          <w:szCs w:val="24"/>
        </w:rPr>
      </w:pPr>
    </w:p>
    <w:p w:rsidR="00BB0700" w:rsidRPr="005F3D2B" w:rsidRDefault="00BB0700" w:rsidP="004C438C">
      <w:pPr>
        <w:jc w:val="center"/>
        <w:rPr>
          <w:rFonts w:cs="Times New Roman"/>
          <w:b/>
          <w:color w:val="000000"/>
          <w:sz w:val="24"/>
          <w:szCs w:val="24"/>
        </w:rPr>
      </w:pPr>
    </w:p>
    <w:p w:rsidR="004C438C" w:rsidRPr="005F3D2B" w:rsidRDefault="004C438C" w:rsidP="004C438C">
      <w:pPr>
        <w:jc w:val="center"/>
        <w:rPr>
          <w:rFonts w:cs="Times New Roman"/>
          <w:b/>
          <w:color w:val="000000"/>
          <w:sz w:val="24"/>
          <w:szCs w:val="24"/>
        </w:rPr>
      </w:pPr>
      <w:r w:rsidRPr="005F3D2B">
        <w:rPr>
          <w:rFonts w:cs="Times New Roman"/>
          <w:b/>
          <w:color w:val="000000"/>
          <w:sz w:val="24"/>
          <w:szCs w:val="24"/>
        </w:rPr>
        <w:t>Литература</w:t>
      </w:r>
    </w:p>
    <w:p w:rsidR="004C438C" w:rsidRPr="005F3D2B" w:rsidRDefault="004C438C" w:rsidP="004C438C">
      <w:pPr>
        <w:pStyle w:val="a5"/>
        <w:numPr>
          <w:ilvl w:val="0"/>
          <w:numId w:val="3"/>
        </w:num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  <w:lang w:val="en-US"/>
        </w:rPr>
        <w:t xml:space="preserve">Black, Paul; </w:t>
      </w:r>
      <w:proofErr w:type="spellStart"/>
      <w:r w:rsidRPr="005F3D2B">
        <w:rPr>
          <w:rFonts w:cs="Times New Roman"/>
          <w:color w:val="000000"/>
          <w:sz w:val="24"/>
          <w:szCs w:val="24"/>
          <w:lang w:val="en-US"/>
        </w:rPr>
        <w:t>Wiliam</w:t>
      </w:r>
      <w:proofErr w:type="spellEnd"/>
      <w:r w:rsidRPr="005F3D2B">
        <w:rPr>
          <w:rFonts w:cs="Times New Roman"/>
          <w:color w:val="000000"/>
          <w:sz w:val="24"/>
          <w:szCs w:val="24"/>
          <w:lang w:val="en-US"/>
        </w:rPr>
        <w:t>, Dylan (1998). "Assessment and classroom learning". Assessment</w:t>
      </w:r>
      <w:r w:rsidRPr="005C66E1">
        <w:rPr>
          <w:rFonts w:cs="Times New Roman"/>
          <w:color w:val="000000"/>
          <w:sz w:val="24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  <w:lang w:val="en-US"/>
        </w:rPr>
        <w:t>in</w:t>
      </w:r>
      <w:r w:rsidRPr="005C66E1">
        <w:rPr>
          <w:rFonts w:cs="Times New Roman"/>
          <w:color w:val="000000"/>
          <w:sz w:val="24"/>
          <w:szCs w:val="24"/>
        </w:rPr>
        <w:t xml:space="preserve"> </w:t>
      </w:r>
      <w:r w:rsidRPr="005F3D2B">
        <w:rPr>
          <w:rFonts w:cs="Times New Roman"/>
          <w:color w:val="000000"/>
          <w:sz w:val="24"/>
          <w:szCs w:val="24"/>
          <w:lang w:val="en-US"/>
        </w:rPr>
        <w:t>Education</w:t>
      </w:r>
      <w:r w:rsidRPr="005C66E1">
        <w:rPr>
          <w:rFonts w:cs="Times New Roman"/>
          <w:color w:val="000000"/>
          <w:sz w:val="24"/>
          <w:szCs w:val="24"/>
        </w:rPr>
        <w:t xml:space="preserve">: </w:t>
      </w:r>
      <w:r w:rsidRPr="005F3D2B">
        <w:rPr>
          <w:rFonts w:cs="Times New Roman"/>
          <w:color w:val="000000"/>
          <w:sz w:val="24"/>
          <w:szCs w:val="24"/>
          <w:lang w:val="en-US"/>
        </w:rPr>
        <w:t>Principles</w:t>
      </w:r>
      <w:r w:rsidRPr="005C66E1">
        <w:rPr>
          <w:rFonts w:cs="Times New Roman"/>
          <w:color w:val="000000"/>
          <w:sz w:val="24"/>
          <w:szCs w:val="24"/>
        </w:rPr>
        <w:t xml:space="preserve">, </w:t>
      </w:r>
      <w:r w:rsidRPr="005F3D2B">
        <w:rPr>
          <w:rFonts w:cs="Times New Roman"/>
          <w:color w:val="000000"/>
          <w:sz w:val="24"/>
          <w:szCs w:val="24"/>
          <w:lang w:val="en-US"/>
        </w:rPr>
        <w:t>Policy</w:t>
      </w:r>
      <w:r w:rsidRPr="005C66E1">
        <w:rPr>
          <w:rFonts w:cs="Times New Roman"/>
          <w:color w:val="000000"/>
          <w:sz w:val="24"/>
          <w:szCs w:val="24"/>
        </w:rPr>
        <w:t xml:space="preserve"> &amp; </w:t>
      </w:r>
      <w:r w:rsidRPr="005F3D2B">
        <w:rPr>
          <w:rFonts w:cs="Times New Roman"/>
          <w:color w:val="000000"/>
          <w:sz w:val="24"/>
          <w:szCs w:val="24"/>
          <w:lang w:val="en-US"/>
        </w:rPr>
        <w:t>Practice</w:t>
      </w:r>
      <w:r w:rsidRPr="005C66E1">
        <w:rPr>
          <w:rFonts w:cs="Times New Roman"/>
          <w:color w:val="000000"/>
          <w:sz w:val="24"/>
          <w:szCs w:val="24"/>
        </w:rPr>
        <w:t xml:space="preserve"> 5 (1). </w:t>
      </w:r>
      <w:r w:rsidRPr="005F3D2B">
        <w:rPr>
          <w:rFonts w:cs="Times New Roman"/>
          <w:color w:val="000000"/>
          <w:sz w:val="24"/>
          <w:szCs w:val="24"/>
        </w:rPr>
        <w:t xml:space="preserve">(Оценка и обучение в </w:t>
      </w:r>
      <w:proofErr w:type="spellStart"/>
      <w:r w:rsidRPr="005F3D2B">
        <w:rPr>
          <w:rFonts w:cs="Times New Roman"/>
          <w:color w:val="000000"/>
          <w:sz w:val="24"/>
          <w:szCs w:val="24"/>
        </w:rPr>
        <w:t>классе</w:t>
      </w:r>
      <w:proofErr w:type="gramStart"/>
      <w:r w:rsidRPr="005F3D2B">
        <w:rPr>
          <w:rFonts w:cs="Times New Roman"/>
          <w:color w:val="000000"/>
          <w:sz w:val="24"/>
          <w:szCs w:val="24"/>
        </w:rPr>
        <w:t>".Оценка</w:t>
      </w:r>
      <w:proofErr w:type="spellEnd"/>
      <w:proofErr w:type="gramEnd"/>
      <w:r w:rsidRPr="005F3D2B">
        <w:rPr>
          <w:rFonts w:cs="Times New Roman"/>
          <w:color w:val="000000"/>
          <w:sz w:val="24"/>
          <w:szCs w:val="24"/>
        </w:rPr>
        <w:t xml:space="preserve"> в образовании: принципы, политика и практика)</w:t>
      </w:r>
    </w:p>
    <w:p w:rsidR="004C438C" w:rsidRPr="005F3D2B" w:rsidRDefault="004C438C" w:rsidP="004C438C">
      <w:pPr>
        <w:pStyle w:val="a5"/>
        <w:numPr>
          <w:ilvl w:val="0"/>
          <w:numId w:val="3"/>
        </w:num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>Бородкина Н.В., Тихомирова О.В. Формирующее оценивание в школе. – Ярославль: ГАУ ДПО ЯО ИРО, 2016.</w:t>
      </w:r>
    </w:p>
    <w:p w:rsidR="004C438C" w:rsidRPr="005F3D2B" w:rsidRDefault="004C438C" w:rsidP="004C438C">
      <w:pPr>
        <w:pStyle w:val="a5"/>
        <w:numPr>
          <w:ilvl w:val="0"/>
          <w:numId w:val="3"/>
        </w:num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Крылова О. Н., </w:t>
      </w:r>
      <w:proofErr w:type="spellStart"/>
      <w:r w:rsidRPr="005F3D2B">
        <w:rPr>
          <w:rFonts w:cs="Times New Roman"/>
          <w:color w:val="000000"/>
          <w:sz w:val="24"/>
          <w:szCs w:val="24"/>
        </w:rPr>
        <w:t>Бойцова</w:t>
      </w:r>
      <w:proofErr w:type="spellEnd"/>
      <w:r w:rsidRPr="005F3D2B">
        <w:rPr>
          <w:rFonts w:cs="Times New Roman"/>
          <w:color w:val="000000"/>
          <w:sz w:val="24"/>
          <w:szCs w:val="24"/>
        </w:rPr>
        <w:t xml:space="preserve"> Е. Г. Технология формирующего оценивания в современной школе: учебно-методическое пособие / О. Н. Крылова, Е. Г. </w:t>
      </w:r>
      <w:proofErr w:type="spellStart"/>
      <w:r w:rsidRPr="005F3D2B">
        <w:rPr>
          <w:rFonts w:cs="Times New Roman"/>
          <w:color w:val="000000"/>
          <w:sz w:val="24"/>
          <w:szCs w:val="24"/>
        </w:rPr>
        <w:t>Бойцова</w:t>
      </w:r>
      <w:proofErr w:type="spellEnd"/>
      <w:r w:rsidRPr="005F3D2B">
        <w:rPr>
          <w:rFonts w:cs="Times New Roman"/>
          <w:color w:val="000000"/>
          <w:sz w:val="24"/>
          <w:szCs w:val="24"/>
        </w:rPr>
        <w:t>. — Санкт-Петербург: КАРО, 2015 — 128 с. — (Петербургский вектор внедрения ФГОС ООО).</w:t>
      </w:r>
    </w:p>
    <w:p w:rsidR="004C438C" w:rsidRPr="005F3D2B" w:rsidRDefault="004C438C" w:rsidP="004C438C">
      <w:pPr>
        <w:pStyle w:val="a5"/>
        <w:numPr>
          <w:ilvl w:val="0"/>
          <w:numId w:val="3"/>
        </w:numPr>
        <w:rPr>
          <w:rFonts w:cs="Times New Roman"/>
          <w:color w:val="000000"/>
          <w:sz w:val="24"/>
          <w:szCs w:val="24"/>
        </w:rPr>
      </w:pPr>
      <w:proofErr w:type="spellStart"/>
      <w:r w:rsidRPr="005F3D2B">
        <w:rPr>
          <w:rFonts w:cs="Times New Roman"/>
          <w:color w:val="000000"/>
          <w:sz w:val="24"/>
          <w:szCs w:val="24"/>
        </w:rPr>
        <w:t>Пинская</w:t>
      </w:r>
      <w:proofErr w:type="spellEnd"/>
      <w:r w:rsidRPr="005F3D2B">
        <w:rPr>
          <w:rFonts w:cs="Times New Roman"/>
          <w:color w:val="000000"/>
          <w:sz w:val="24"/>
          <w:szCs w:val="24"/>
        </w:rPr>
        <w:t xml:space="preserve"> М.А. Оценивание в условиях новых ФГОС: трудности перехода. Пособие для учителей. - 15 с.</w:t>
      </w:r>
    </w:p>
    <w:p w:rsidR="004C438C" w:rsidRPr="005F3D2B" w:rsidRDefault="004C438C" w:rsidP="004C438C">
      <w:pPr>
        <w:pStyle w:val="a5"/>
        <w:numPr>
          <w:ilvl w:val="0"/>
          <w:numId w:val="3"/>
        </w:numPr>
        <w:rPr>
          <w:rFonts w:cs="Times New Roman"/>
          <w:color w:val="000000"/>
          <w:sz w:val="24"/>
          <w:szCs w:val="24"/>
        </w:rPr>
      </w:pPr>
      <w:proofErr w:type="spellStart"/>
      <w:r w:rsidRPr="005F3D2B">
        <w:rPr>
          <w:rFonts w:cs="Times New Roman"/>
          <w:color w:val="000000"/>
          <w:sz w:val="24"/>
          <w:szCs w:val="24"/>
        </w:rPr>
        <w:t>Пинская</w:t>
      </w:r>
      <w:proofErr w:type="spellEnd"/>
      <w:r w:rsidRPr="005F3D2B">
        <w:rPr>
          <w:rFonts w:cs="Times New Roman"/>
          <w:color w:val="000000"/>
          <w:sz w:val="24"/>
          <w:szCs w:val="24"/>
        </w:rPr>
        <w:t xml:space="preserve"> М.А. Формирующее оценивание: оценивание в классе: учеб. пособие / М.А. </w:t>
      </w:r>
      <w:proofErr w:type="spellStart"/>
      <w:r w:rsidRPr="005F3D2B">
        <w:rPr>
          <w:rFonts w:cs="Times New Roman"/>
          <w:color w:val="000000"/>
          <w:sz w:val="24"/>
          <w:szCs w:val="24"/>
        </w:rPr>
        <w:t>Пинская</w:t>
      </w:r>
      <w:proofErr w:type="spellEnd"/>
      <w:r w:rsidRPr="005F3D2B">
        <w:rPr>
          <w:rFonts w:cs="Times New Roman"/>
          <w:color w:val="000000"/>
          <w:sz w:val="24"/>
          <w:szCs w:val="24"/>
        </w:rPr>
        <w:t>. - М.: Логос, 2010. - 264 с.</w:t>
      </w:r>
    </w:p>
    <w:p w:rsidR="004C438C" w:rsidRPr="005F3D2B" w:rsidRDefault="004C438C" w:rsidP="004C438C">
      <w:pPr>
        <w:pStyle w:val="a5"/>
        <w:numPr>
          <w:ilvl w:val="0"/>
          <w:numId w:val="3"/>
        </w:numPr>
        <w:rPr>
          <w:rFonts w:cs="Times New Roman"/>
          <w:color w:val="000000"/>
          <w:sz w:val="24"/>
          <w:szCs w:val="24"/>
        </w:rPr>
      </w:pPr>
      <w:r w:rsidRPr="005F3D2B">
        <w:rPr>
          <w:rFonts w:cs="Times New Roman"/>
          <w:color w:val="000000"/>
          <w:sz w:val="24"/>
          <w:szCs w:val="24"/>
        </w:rPr>
        <w:t xml:space="preserve">Фишман И.С., Голуб Г.Б. Формирующая оценка образовательных результатов учащихся. – </w:t>
      </w:r>
      <w:proofErr w:type="gramStart"/>
      <w:r w:rsidRPr="005F3D2B">
        <w:rPr>
          <w:rFonts w:cs="Times New Roman"/>
          <w:color w:val="000000"/>
          <w:sz w:val="24"/>
          <w:szCs w:val="24"/>
        </w:rPr>
        <w:t>СПб.:</w:t>
      </w:r>
      <w:proofErr w:type="gramEnd"/>
      <w:r w:rsidRPr="005F3D2B">
        <w:rPr>
          <w:rFonts w:cs="Times New Roman"/>
          <w:color w:val="000000"/>
          <w:sz w:val="24"/>
          <w:szCs w:val="24"/>
        </w:rPr>
        <w:t xml:space="preserve"> Учебная литература, 2012.</w:t>
      </w:r>
    </w:p>
    <w:p w:rsidR="004C438C" w:rsidRPr="005F3D2B" w:rsidRDefault="004C438C" w:rsidP="004C438C">
      <w:pPr>
        <w:ind w:left="360"/>
        <w:rPr>
          <w:rFonts w:cs="Times New Roman"/>
          <w:color w:val="000000"/>
          <w:sz w:val="24"/>
          <w:szCs w:val="24"/>
        </w:rPr>
      </w:pPr>
    </w:p>
    <w:sectPr w:rsidR="004C438C" w:rsidRPr="005F3D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19F" w:rsidRDefault="00ED619F" w:rsidP="007554ED">
      <w:pPr>
        <w:spacing w:line="240" w:lineRule="auto"/>
      </w:pPr>
      <w:r>
        <w:separator/>
      </w:r>
    </w:p>
  </w:endnote>
  <w:endnote w:type="continuationSeparator" w:id="0">
    <w:p w:rsidR="00ED619F" w:rsidRDefault="00ED619F" w:rsidP="007554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4209B78A-FDA0-4A06-9A7C-C60390E8CEB8}"/>
    <w:embedBold r:id="rId2" w:fontKey="{1AE902F9-8A7C-4461-9B15-9D2B5B43A26B}"/>
    <w:embedItalic r:id="rId3" w:fontKey="{06B5FE59-24FD-41CC-B683-72FCB8FE2907}"/>
    <w:embedBoldItalic r:id="rId4" w:fontKey="{A051E2AA-3660-4346-A43A-218DB7BBEB0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F2F8F285-B878-4B26-ADDF-9965EDBFF340}"/>
    <w:embedBold r:id="rId6" w:fontKey="{2587E337-4D21-46B5-9341-79ACF8B16DE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F0027FCA-D2E3-4019-8CF2-C83428C9272B}"/>
    <w:embedBold r:id="rId8" w:fontKey="{6116851D-7AE4-48B2-A2D4-59BCC1E35CF4}"/>
    <w:embedItalic r:id="rId9" w:fontKey="{837579B3-69E8-4535-9969-721A5F36BAFF}"/>
    <w:embedBoldItalic r:id="rId10" w:fontKey="{BEA9BCAC-87C0-4F33-B9B9-E62FD3E0BE98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1" w:fontKey="{65A7D038-9CB4-4C77-B599-A44A5EF9F1E7}"/>
  </w:font>
  <w:font w:name="Times New Romam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2" w:fontKey="{7F775055-84FD-4E48-9E0F-5B517B3837ED}"/>
    <w:embedBold r:id="rId13" w:fontKey="{2E968DCC-BCAE-4A28-ACB5-159AE835D24F}"/>
    <w:embedItalic r:id="rId14" w:fontKey="{E02E2442-71D4-4734-8803-99F8E6750ED8}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  <w:embedRegular r:id="rId15" w:fontKey="{8B2803F4-4424-4276-A7A7-9ACAB4F65152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6" w:fontKey="{D9132021-D5E7-47A4-9CA9-2EBDA0CE93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4ED" w:rsidRDefault="007554E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4ED" w:rsidRDefault="007554E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4ED" w:rsidRDefault="007554E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19F" w:rsidRDefault="00ED619F" w:rsidP="007554ED">
      <w:pPr>
        <w:spacing w:line="240" w:lineRule="auto"/>
      </w:pPr>
      <w:r>
        <w:separator/>
      </w:r>
    </w:p>
  </w:footnote>
  <w:footnote w:type="continuationSeparator" w:id="0">
    <w:p w:rsidR="00ED619F" w:rsidRDefault="00ED619F" w:rsidP="007554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4ED" w:rsidRDefault="007554E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4ED" w:rsidRDefault="007554E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4ED" w:rsidRDefault="007554E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F6681"/>
    <w:multiLevelType w:val="hybridMultilevel"/>
    <w:tmpl w:val="8670FC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521A2"/>
    <w:multiLevelType w:val="hybridMultilevel"/>
    <w:tmpl w:val="0CF8F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765D6"/>
    <w:multiLevelType w:val="hybridMultilevel"/>
    <w:tmpl w:val="56C2A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D39F8"/>
    <w:multiLevelType w:val="hybridMultilevel"/>
    <w:tmpl w:val="C8AE7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05300B"/>
    <w:multiLevelType w:val="hybridMultilevel"/>
    <w:tmpl w:val="6F406EE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57BCE"/>
    <w:multiLevelType w:val="hybridMultilevel"/>
    <w:tmpl w:val="6B16A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proofState w:spelling="clean" w:grammar="clean"/>
  <w:attachedTemplate r:id="rId1"/>
  <w:linkStyl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8B0"/>
    <w:rsid w:val="00015035"/>
    <w:rsid w:val="00062930"/>
    <w:rsid w:val="00066F13"/>
    <w:rsid w:val="000B0160"/>
    <w:rsid w:val="000C3E72"/>
    <w:rsid w:val="00131A7A"/>
    <w:rsid w:val="00140BB2"/>
    <w:rsid w:val="001652FF"/>
    <w:rsid w:val="00182E63"/>
    <w:rsid w:val="001A5D24"/>
    <w:rsid w:val="002817BF"/>
    <w:rsid w:val="002977DB"/>
    <w:rsid w:val="002C303A"/>
    <w:rsid w:val="00386F53"/>
    <w:rsid w:val="00386FEA"/>
    <w:rsid w:val="003A7D17"/>
    <w:rsid w:val="003E3C82"/>
    <w:rsid w:val="003F03E8"/>
    <w:rsid w:val="00405DA8"/>
    <w:rsid w:val="00462AEB"/>
    <w:rsid w:val="0046681A"/>
    <w:rsid w:val="0047294E"/>
    <w:rsid w:val="004C438C"/>
    <w:rsid w:val="0052749F"/>
    <w:rsid w:val="0056228D"/>
    <w:rsid w:val="005C66E1"/>
    <w:rsid w:val="005F3D2B"/>
    <w:rsid w:val="00671CFC"/>
    <w:rsid w:val="00672725"/>
    <w:rsid w:val="006A5627"/>
    <w:rsid w:val="006E2B29"/>
    <w:rsid w:val="0070476D"/>
    <w:rsid w:val="007554ED"/>
    <w:rsid w:val="00757533"/>
    <w:rsid w:val="007732E7"/>
    <w:rsid w:val="0078172F"/>
    <w:rsid w:val="00790E75"/>
    <w:rsid w:val="007D0144"/>
    <w:rsid w:val="007F5005"/>
    <w:rsid w:val="008A69CF"/>
    <w:rsid w:val="008C625A"/>
    <w:rsid w:val="00917492"/>
    <w:rsid w:val="0097564C"/>
    <w:rsid w:val="00A1418E"/>
    <w:rsid w:val="00B938B0"/>
    <w:rsid w:val="00BB0700"/>
    <w:rsid w:val="00BD1A0F"/>
    <w:rsid w:val="00BF5489"/>
    <w:rsid w:val="00C046D7"/>
    <w:rsid w:val="00C208D7"/>
    <w:rsid w:val="00C82140"/>
    <w:rsid w:val="00C87B8A"/>
    <w:rsid w:val="00CD4B5A"/>
    <w:rsid w:val="00CE3A55"/>
    <w:rsid w:val="00CF41D7"/>
    <w:rsid w:val="00CF46E2"/>
    <w:rsid w:val="00D12649"/>
    <w:rsid w:val="00D322BD"/>
    <w:rsid w:val="00D5052D"/>
    <w:rsid w:val="00E14288"/>
    <w:rsid w:val="00E2631B"/>
    <w:rsid w:val="00E46FF4"/>
    <w:rsid w:val="00E61594"/>
    <w:rsid w:val="00EA5BCD"/>
    <w:rsid w:val="00ED619F"/>
    <w:rsid w:val="00F65A1A"/>
    <w:rsid w:val="00F955E8"/>
    <w:rsid w:val="00FB16A2"/>
    <w:rsid w:val="00FD0901"/>
    <w:rsid w:val="00FE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99C3C5-6353-4E95-8D2D-C20619EC6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D2B"/>
    <w:pPr>
      <w:spacing w:after="0" w:line="360" w:lineRule="auto"/>
      <w:ind w:firstLine="709"/>
      <w:jc w:val="both"/>
    </w:pPr>
    <w:rPr>
      <w:rFonts w:ascii="Times New Roman" w:eastAsia="Arial" w:hAnsi="Times New Roman" w:cs="Arial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5F3D2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5F3D2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5F3D2B"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link w:val="40"/>
    <w:uiPriority w:val="9"/>
    <w:qFormat/>
    <w:rsid w:val="005F3D2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5F3D2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rsid w:val="005F3D2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C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C8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5753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554E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554ED"/>
  </w:style>
  <w:style w:type="paragraph" w:styleId="a8">
    <w:name w:val="footer"/>
    <w:basedOn w:val="a"/>
    <w:link w:val="a9"/>
    <w:uiPriority w:val="99"/>
    <w:unhideWhenUsed/>
    <w:rsid w:val="007554E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54ED"/>
  </w:style>
  <w:style w:type="table" w:styleId="aa">
    <w:name w:val="Table Grid"/>
    <w:basedOn w:val="a1"/>
    <w:uiPriority w:val="39"/>
    <w:rsid w:val="00F95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F3D2B"/>
    <w:rPr>
      <w:rFonts w:ascii="Times New Roman" w:eastAsia="Arial" w:hAnsi="Times New Roman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F3D2B"/>
    <w:rPr>
      <w:rFonts w:ascii="Times New Roman" w:eastAsia="Arial" w:hAnsi="Times New Roman" w:cs="Arial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5F3D2B"/>
    <w:rPr>
      <w:rFonts w:ascii="Times New Roman" w:eastAsia="Arial" w:hAnsi="Times New Roman" w:cs="Arial"/>
      <w:color w:val="434343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5F3D2B"/>
    <w:rPr>
      <w:rFonts w:ascii="Times New Roman" w:eastAsia="Arial" w:hAnsi="Times New Roman" w:cs="Arial"/>
      <w:color w:val="666666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5F3D2B"/>
    <w:rPr>
      <w:rFonts w:ascii="Times New Roman" w:eastAsia="Arial" w:hAnsi="Times New Roman" w:cs="Arial"/>
      <w:color w:val="666666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5F3D2B"/>
    <w:rPr>
      <w:rFonts w:ascii="Times New Roman" w:eastAsia="Arial" w:hAnsi="Times New Roman" w:cs="Arial"/>
      <w:i/>
      <w:color w:val="666666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5F3D2B"/>
    <w:pPr>
      <w:keepNext/>
      <w:keepLines/>
      <w:spacing w:after="60"/>
    </w:pPr>
    <w:rPr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5F3D2B"/>
    <w:rPr>
      <w:rFonts w:ascii="Times New Roman" w:eastAsia="Arial" w:hAnsi="Times New Roman" w:cs="Arial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5F3D2B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e">
    <w:name w:val="Подзаголовок Знак"/>
    <w:basedOn w:val="a0"/>
    <w:link w:val="ad"/>
    <w:uiPriority w:val="11"/>
    <w:rsid w:val="005F3D2B"/>
    <w:rPr>
      <w:rFonts w:ascii="Times New Roman" w:eastAsia="Arial" w:hAnsi="Times New Roman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9\AppData\Roaming\Microsoft\&#1064;&#1072;&#1073;&#1083;&#1086;&#1085;&#1099;\Normal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5925C-60A4-402F-8A72-6CD5C700A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Normal1</Template>
  <TotalTime>1</TotalTime>
  <Pages>18</Pages>
  <Words>6820</Words>
  <Characters>38874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2023-01-08T12:46:00Z</dcterms:created>
  <dcterms:modified xsi:type="dcterms:W3CDTF">2023-01-08T12:48:00Z</dcterms:modified>
</cp:coreProperties>
</file>