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4F3827" w:rsidRPr="004F3827" w:rsidRDefault="004F3827" w:rsidP="004F3827">
      <w:pPr>
        <w:ind w:left="-142"/>
        <w:jc w:val="center"/>
        <w:rPr>
          <w:rFonts w:ascii="Times New Roman" w:hAnsi="Times New Roman"/>
          <w:b/>
          <w:iCs/>
          <w:color w:val="0033CC"/>
          <w:sz w:val="32"/>
        </w:rPr>
      </w:pPr>
      <w:r w:rsidRPr="004F3827">
        <w:rPr>
          <w:rFonts w:ascii="Times New Roman" w:hAnsi="Times New Roman"/>
          <w:b/>
          <w:iCs/>
          <w:noProof/>
          <w:color w:val="0033CC"/>
          <w:sz w:val="28"/>
          <w:lang w:eastAsia="ru-RU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margin">
              <wp:posOffset>-445770</wp:posOffset>
            </wp:positionH>
            <wp:positionV relativeFrom="margin">
              <wp:posOffset>471805</wp:posOffset>
            </wp:positionV>
            <wp:extent cx="1441450" cy="1066800"/>
            <wp:effectExtent l="0" t="0" r="6350" b="0"/>
            <wp:wrapSquare wrapText="bothSides"/>
            <wp:docPr id="21" name="Рисунок 21" descr="http://ekogradmoscow.ru/images/raznoye/Raznoye7/Raznoye8/937528_646615c2600a4a18a29e1625b5ea9d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ekogradmoscow.ru/images/raznoye/Raznoye7/Raznoye8/937528_646615c2600a4a18a29e1625b5ea9d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F3827">
        <w:rPr>
          <w:rFonts w:ascii="Times New Roman" w:hAnsi="Times New Roman"/>
          <w:b/>
          <w:iCs/>
          <w:noProof/>
          <w:color w:val="0033CC"/>
          <w:sz w:val="32"/>
          <w:lang w:eastAsia="ru-RU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-509905</wp:posOffset>
            </wp:positionV>
            <wp:extent cx="1441450" cy="1009015"/>
            <wp:effectExtent l="0" t="0" r="6350" b="635"/>
            <wp:wrapSquare wrapText="bothSides"/>
            <wp:docPr id="1" name="Рисунок 1" descr="https://tv-mig.ru/upload/iblock/5df/5dfb1e35e48d7f7a89db1fb7d5880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v-mig.ru/upload/iblock/5df/5dfb1e35e48d7f7a89db1fb7d58801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00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3827" w:rsidRPr="004F3827" w:rsidRDefault="004F3827" w:rsidP="004F3827">
      <w:pPr>
        <w:rPr>
          <w:rFonts w:ascii="Times New Roman" w:hAnsi="Times New Roman"/>
          <w:iCs/>
          <w:color w:val="000000"/>
          <w:sz w:val="36"/>
        </w:rPr>
      </w:pPr>
      <w:r w:rsidRPr="004F3827">
        <w:rPr>
          <w:rFonts w:ascii="Times New Roman" w:hAnsi="Times New Roman"/>
          <w:b/>
          <w:iCs/>
          <w:noProof/>
          <w:color w:val="0033CC"/>
          <w:sz w:val="28"/>
          <w:lang w:eastAsia="ru-RU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margin">
              <wp:posOffset>-2183130</wp:posOffset>
            </wp:positionH>
            <wp:positionV relativeFrom="margin">
              <wp:posOffset>855345</wp:posOffset>
            </wp:positionV>
            <wp:extent cx="4914900" cy="2139950"/>
            <wp:effectExtent l="0" t="3175" r="0" b="0"/>
            <wp:wrapSquare wrapText="bothSides"/>
            <wp:docPr id="16" name="Рисунок 16" descr="https://ipekfariayr1.files.wordpress.com/2014/05/film-str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pekfariayr1.files.wordpress.com/2014/05/film-stri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149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3827">
        <w:rPr>
          <w:rFonts w:ascii="Times New Roman" w:hAnsi="Times New Roman"/>
          <w:b/>
          <w:iCs/>
          <w:noProof/>
          <w:color w:val="0033CC"/>
          <w:sz w:val="28"/>
          <w:lang w:eastAsia="ru-RU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margin">
              <wp:posOffset>-2646362</wp:posOffset>
            </wp:positionH>
            <wp:positionV relativeFrom="margin">
              <wp:posOffset>863282</wp:posOffset>
            </wp:positionV>
            <wp:extent cx="10699750" cy="7560945"/>
            <wp:effectExtent l="7302" t="0" r="0" b="0"/>
            <wp:wrapNone/>
            <wp:docPr id="15" name="Рисунок 15" descr="https://img3.goodfon.ru/original/1152x864/7/4c/abstrakciya-fioletovyy-belyy-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.goodfon.ru/original/1152x864/7/4c/abstrakciya-fioletovyy-belyy-6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975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3827" w:rsidRPr="004F3827" w:rsidRDefault="004F3827" w:rsidP="004F3827">
      <w:pPr>
        <w:rPr>
          <w:rFonts w:ascii="Times New Roman" w:hAnsi="Times New Roman"/>
          <w:iCs/>
          <w:color w:val="000000"/>
          <w:sz w:val="36"/>
        </w:rPr>
      </w:pPr>
    </w:p>
    <w:p w:rsidR="004F3827" w:rsidRPr="004F3827" w:rsidRDefault="004F3827" w:rsidP="004F3827">
      <w:pPr>
        <w:rPr>
          <w:rFonts w:ascii="Times New Roman" w:hAnsi="Times New Roman"/>
          <w:iCs/>
          <w:color w:val="000000"/>
          <w:sz w:val="36"/>
        </w:rPr>
      </w:pPr>
      <w:r w:rsidRPr="004F3827">
        <w:rPr>
          <w:rFonts w:ascii="Times New Roman" w:hAnsi="Times New Roman"/>
          <w:b/>
          <w:iCs/>
          <w:noProof/>
          <w:color w:val="0033CC"/>
          <w:sz w:val="32"/>
          <w:u w:val="single"/>
          <w:lang w:eastAsia="ru-RU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margin">
              <wp:posOffset>-433070</wp:posOffset>
            </wp:positionH>
            <wp:positionV relativeFrom="margin">
              <wp:posOffset>1424305</wp:posOffset>
            </wp:positionV>
            <wp:extent cx="1451610" cy="971550"/>
            <wp:effectExtent l="0" t="0" r="0" b="0"/>
            <wp:wrapSquare wrapText="bothSides"/>
            <wp:docPr id="24" name="Рисунок 24" descr="http://www.vipgeo.ru/uploads/Showplace/large/20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pgeo.ru/uploads/Showplace/large/2039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3827" w:rsidRPr="004F3827" w:rsidRDefault="004F3827" w:rsidP="004F3827">
      <w:pPr>
        <w:jc w:val="center"/>
        <w:rPr>
          <w:rFonts w:ascii="Times New Roman" w:hAnsi="Times New Roman"/>
          <w:iCs/>
          <w:color w:val="002060"/>
          <w:sz w:val="36"/>
        </w:rPr>
      </w:pPr>
      <w:r w:rsidRPr="004F3827">
        <w:rPr>
          <w:rFonts w:ascii="Times New Roman" w:hAnsi="Times New Roman"/>
          <w:b/>
          <w:iCs/>
          <w:noProof/>
          <w:color w:val="0033CC"/>
          <w:sz w:val="28"/>
          <w:lang w:eastAsia="ru-RU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2444115</wp:posOffset>
            </wp:positionV>
            <wp:extent cx="1435100" cy="987425"/>
            <wp:effectExtent l="0" t="0" r="0" b="3175"/>
            <wp:wrapSquare wrapText="bothSides"/>
            <wp:docPr id="29" name="Рисунок 29" descr="http://img.tourister.ru/files/1/1/2/4/5/7/2/6/clones/870_578_fixedwidt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img.tourister.ru/files/1/1/2/4/5/7/2/6/clones/870_578_fixedwidt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98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F3827">
        <w:rPr>
          <w:rFonts w:ascii="Times New Roman" w:hAnsi="Times New Roman"/>
          <w:i/>
          <w:iCs/>
          <w:color w:val="002060"/>
          <w:sz w:val="40"/>
          <w:u w:val="single"/>
        </w:rPr>
        <w:t>Методическая разработка по обобщению опыта работы на тему</w:t>
      </w:r>
      <w:r w:rsidRPr="004F3827">
        <w:rPr>
          <w:rFonts w:ascii="Times New Roman" w:hAnsi="Times New Roman"/>
          <w:i/>
          <w:iCs/>
          <w:color w:val="002060"/>
          <w:sz w:val="36"/>
        </w:rPr>
        <w:t>:</w:t>
      </w:r>
    </w:p>
    <w:p w:rsidR="004F3827" w:rsidRPr="004F3827" w:rsidRDefault="004F3827" w:rsidP="004F3827">
      <w:pPr>
        <w:rPr>
          <w:rFonts w:ascii="Times New Roman" w:hAnsi="Times New Roman"/>
          <w:iCs/>
          <w:color w:val="000000"/>
          <w:sz w:val="36"/>
        </w:rPr>
      </w:pPr>
    </w:p>
    <w:p w:rsidR="004F3827" w:rsidRPr="004F3827" w:rsidRDefault="004F3827" w:rsidP="004F3827">
      <w:pPr>
        <w:jc w:val="center"/>
        <w:rPr>
          <w:rFonts w:ascii="Times New Roman" w:hAnsi="Times New Roman"/>
          <w:b/>
          <w:iCs/>
          <w:color w:val="C00000"/>
          <w:sz w:val="44"/>
        </w:rPr>
      </w:pPr>
      <w:r w:rsidRPr="004F3827">
        <w:rPr>
          <w:rFonts w:ascii="Times New Roman" w:hAnsi="Times New Roman"/>
          <w:b/>
          <w:iCs/>
          <w:noProof/>
          <w:color w:val="0033CC"/>
          <w:sz w:val="32"/>
          <w:lang w:eastAsia="ru-RU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3319780</wp:posOffset>
            </wp:positionV>
            <wp:extent cx="1498600" cy="1111250"/>
            <wp:effectExtent l="0" t="0" r="6350" b="0"/>
            <wp:wrapSquare wrapText="bothSides"/>
            <wp:docPr id="4" name="Рисунок 4" descr="https://triplook.me/media/resorts/photo/f/a/7k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triplook.me/media/resorts/photo/f/a/7k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1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F3827">
        <w:rPr>
          <w:rFonts w:ascii="Times New Roman" w:hAnsi="Times New Roman"/>
          <w:b/>
          <w:iCs/>
          <w:noProof/>
          <w:color w:val="0033CC"/>
          <w:sz w:val="28"/>
          <w:lang w:eastAsia="ru-RU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margin">
              <wp:posOffset>-2190750</wp:posOffset>
            </wp:positionH>
            <wp:positionV relativeFrom="margin">
              <wp:posOffset>5713095</wp:posOffset>
            </wp:positionV>
            <wp:extent cx="4914900" cy="2139950"/>
            <wp:effectExtent l="0" t="3175" r="0" b="0"/>
            <wp:wrapSquare wrapText="bothSides"/>
            <wp:docPr id="27" name="Рисунок 27" descr="https://ipekfariayr1.files.wordpress.com/2014/05/film-str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pekfariayr1.files.wordpress.com/2014/05/film-stri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149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3827">
        <w:rPr>
          <w:rFonts w:ascii="Times New Roman" w:hAnsi="Times New Roman"/>
          <w:b/>
          <w:iCs/>
          <w:noProof/>
          <w:color w:val="0033CC"/>
          <w:sz w:val="28"/>
          <w:lang w:eastAsia="ru-R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margin">
              <wp:posOffset>-534035</wp:posOffset>
            </wp:positionH>
            <wp:positionV relativeFrom="margin">
              <wp:posOffset>5226685</wp:posOffset>
            </wp:positionV>
            <wp:extent cx="1524000" cy="990600"/>
            <wp:effectExtent l="0" t="0" r="0" b="0"/>
            <wp:wrapSquare wrapText="bothSides"/>
            <wp:docPr id="25" name="Рисунок 25" descr="https://toptravels.com.ua/uploads/8aac17ce04/cd770b08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toptravels.com.ua/uploads/8aac17ce04/cd770b08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F3827">
        <w:rPr>
          <w:rFonts w:ascii="Times New Roman" w:hAnsi="Times New Roman"/>
          <w:b/>
          <w:iCs/>
          <w:noProof/>
          <w:color w:val="0033CC"/>
          <w:sz w:val="28"/>
          <w:lang w:eastAsia="ru-RU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4228465</wp:posOffset>
            </wp:positionV>
            <wp:extent cx="1498600" cy="996950"/>
            <wp:effectExtent l="0" t="0" r="6350" b="0"/>
            <wp:wrapSquare wrapText="bothSides"/>
            <wp:docPr id="28" name="Рисунок 28" descr="http://tonkostyturizma.ru/wp-content/uploads/2016/10/image005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://tonkostyturizma.ru/wp-content/uploads/2016/10/image005-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193" t="3681"/>
                    <a:stretch/>
                  </pic:blipFill>
                  <pic:spPr bwMode="auto">
                    <a:xfrm>
                      <a:off x="0" y="0"/>
                      <a:ext cx="1498600" cy="99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F3827">
        <w:rPr>
          <w:rFonts w:ascii="Times New Roman" w:hAnsi="Times New Roman"/>
          <w:b/>
          <w:i/>
          <w:iCs/>
          <w:color w:val="C00000"/>
          <w:sz w:val="44"/>
        </w:rPr>
        <w:t xml:space="preserve">" Эффективное использование дополнительного образовательного  ресурса ближайшего социума для формирования основ </w:t>
      </w:r>
      <w:proofErr w:type="spellStart"/>
      <w:r w:rsidRPr="004F3827">
        <w:rPr>
          <w:rFonts w:ascii="Times New Roman" w:hAnsi="Times New Roman"/>
          <w:b/>
          <w:i/>
          <w:iCs/>
          <w:color w:val="C00000"/>
          <w:sz w:val="44"/>
        </w:rPr>
        <w:t>гражданск</w:t>
      </w:r>
      <w:proofErr w:type="gramStart"/>
      <w:r w:rsidRPr="004F3827">
        <w:rPr>
          <w:rFonts w:ascii="Times New Roman" w:hAnsi="Times New Roman"/>
          <w:b/>
          <w:i/>
          <w:iCs/>
          <w:color w:val="C00000"/>
          <w:sz w:val="44"/>
        </w:rPr>
        <w:t>о</w:t>
      </w:r>
      <w:proofErr w:type="spellEnd"/>
      <w:r w:rsidRPr="004F3827">
        <w:rPr>
          <w:rFonts w:ascii="Times New Roman" w:hAnsi="Times New Roman"/>
          <w:b/>
          <w:i/>
          <w:iCs/>
          <w:color w:val="C00000"/>
          <w:sz w:val="44"/>
        </w:rPr>
        <w:t>-</w:t>
      </w:r>
      <w:proofErr w:type="gramEnd"/>
      <w:r w:rsidRPr="004F3827">
        <w:rPr>
          <w:rFonts w:ascii="Times New Roman" w:hAnsi="Times New Roman"/>
          <w:b/>
          <w:i/>
          <w:iCs/>
          <w:color w:val="C00000"/>
          <w:sz w:val="44"/>
        </w:rPr>
        <w:t xml:space="preserve"> патриотической позиции у старших дошкольников"</w:t>
      </w:r>
    </w:p>
    <w:p w:rsidR="004F3827" w:rsidRPr="004F3827" w:rsidRDefault="004F3827" w:rsidP="004F3827">
      <w:pPr>
        <w:rPr>
          <w:rFonts w:ascii="Times New Roman" w:hAnsi="Times New Roman"/>
          <w:i/>
          <w:iCs/>
          <w:color w:val="000000"/>
          <w:sz w:val="36"/>
        </w:rPr>
      </w:pPr>
    </w:p>
    <w:p w:rsidR="004F3827" w:rsidRPr="004F3827" w:rsidRDefault="004F3827" w:rsidP="004F3827">
      <w:pPr>
        <w:rPr>
          <w:rFonts w:ascii="Times New Roman" w:hAnsi="Times New Roman"/>
          <w:iCs/>
          <w:color w:val="000000"/>
          <w:sz w:val="36"/>
        </w:rPr>
      </w:pPr>
      <w:r w:rsidRPr="004F3827">
        <w:rPr>
          <w:rFonts w:ascii="Times New Roman" w:hAnsi="Times New Roman"/>
          <w:b/>
          <w:iCs/>
          <w:noProof/>
          <w:color w:val="0033CC"/>
          <w:sz w:val="28"/>
          <w:lang w:eastAsia="ru-RU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margin">
              <wp:posOffset>-589915</wp:posOffset>
            </wp:positionH>
            <wp:positionV relativeFrom="margin">
              <wp:posOffset>6270625</wp:posOffset>
            </wp:positionV>
            <wp:extent cx="1441450" cy="971550"/>
            <wp:effectExtent l="0" t="0" r="6350" b="0"/>
            <wp:wrapSquare wrapText="bothSides"/>
            <wp:docPr id="30" name="Рисунок 30" descr="http://img.tourister.ru/files/1/1/2/4/5/7/2/6/clones/870_578_fixedwidt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img.tourister.ru/files/1/1/2/4/5/7/2/6/clones/870_578_fixedwidth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9921"/>
                    <a:stretch/>
                  </pic:blipFill>
                  <pic:spPr bwMode="auto">
                    <a:xfrm>
                      <a:off x="0" y="0"/>
                      <a:ext cx="1441450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F3827" w:rsidRDefault="004F3827" w:rsidP="004F3827">
      <w:pPr>
        <w:ind w:left="993" w:firstLine="141"/>
        <w:jc w:val="right"/>
        <w:rPr>
          <w:rFonts w:ascii="Times New Roman" w:hAnsi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t>Авторы: Е.А.</w:t>
      </w:r>
      <w:r w:rsidR="00875C51">
        <w:rPr>
          <w:rFonts w:ascii="Times New Roman" w:hAnsi="Times New Roman"/>
          <w:b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w:t xml:space="preserve">Соколова- </w:t>
      </w:r>
    </w:p>
    <w:p w:rsidR="004F3827" w:rsidRDefault="004F3827" w:rsidP="004F3827">
      <w:pPr>
        <w:ind w:left="993" w:firstLine="141"/>
        <w:jc w:val="both"/>
        <w:rPr>
          <w:rFonts w:ascii="Times New Roman" w:hAnsi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t>воспитатель высшей квалификационной категории г.Муром</w:t>
      </w:r>
    </w:p>
    <w:p w:rsidR="004F3827" w:rsidRDefault="004F3827" w:rsidP="004F3827">
      <w:pPr>
        <w:ind w:left="993" w:firstLine="141"/>
        <w:jc w:val="right"/>
        <w:rPr>
          <w:rFonts w:ascii="Times New Roman" w:hAnsi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t>Е.В.</w:t>
      </w:r>
      <w:r w:rsidR="00875C51">
        <w:rPr>
          <w:rFonts w:ascii="Times New Roman" w:hAnsi="Times New Roman"/>
          <w:b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w:t xml:space="preserve">Бирун- </w:t>
      </w:r>
    </w:p>
    <w:p w:rsidR="004F3827" w:rsidRDefault="004F3827" w:rsidP="004F3827">
      <w:pPr>
        <w:ind w:left="993" w:firstLine="141"/>
        <w:jc w:val="both"/>
        <w:rPr>
          <w:rFonts w:ascii="Times New Roman" w:hAnsi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t>воспитатель высшей квалификационной категории г.Муром</w:t>
      </w:r>
    </w:p>
    <w:p w:rsidR="004F3827" w:rsidRPr="004F3827" w:rsidRDefault="004F3827" w:rsidP="004F3827">
      <w:pPr>
        <w:rPr>
          <w:rFonts w:ascii="Times New Roman" w:hAnsi="Times New Roman"/>
          <w:iCs/>
          <w:color w:val="002060"/>
          <w:sz w:val="36"/>
        </w:rPr>
      </w:pPr>
      <w:r w:rsidRPr="004F3827">
        <w:rPr>
          <w:rFonts w:ascii="Times New Roman" w:hAnsi="Times New Roman"/>
          <w:b/>
          <w:iCs/>
          <w:noProof/>
          <w:color w:val="0033CC"/>
          <w:sz w:val="28"/>
          <w:lang w:eastAsia="ru-RU"/>
        </w:rPr>
        <w:lastRenderedPageBreak/>
        <w:drawing>
          <wp:anchor distT="0" distB="0" distL="114300" distR="114300" simplePos="0" relativeHeight="251621888" behindDoc="0" locked="0" layoutInCell="1" allowOverlap="1">
            <wp:simplePos x="0" y="0"/>
            <wp:positionH relativeFrom="margin">
              <wp:posOffset>-501015</wp:posOffset>
            </wp:positionH>
            <wp:positionV relativeFrom="margin">
              <wp:posOffset>8170545</wp:posOffset>
            </wp:positionV>
            <wp:extent cx="1562100" cy="965200"/>
            <wp:effectExtent l="0" t="0" r="0" b="6350"/>
            <wp:wrapSquare wrapText="bothSides"/>
            <wp:docPr id="69" name="Рисунок 69" descr="http://lubovbezusl.ru/_ph/5/5697081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lubovbezusl.ru/_ph/5/5697081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6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3827" w:rsidRPr="004F3827" w:rsidRDefault="004F3827" w:rsidP="004F3827">
      <w:pPr>
        <w:spacing w:after="0"/>
        <w:jc w:val="center"/>
        <w:rPr>
          <w:rFonts w:ascii="Times New Roman" w:hAnsi="Times New Roman"/>
          <w:iCs/>
          <w:color w:val="002060"/>
          <w:sz w:val="28"/>
        </w:rPr>
      </w:pPr>
    </w:p>
    <w:p w:rsidR="004F3827" w:rsidRPr="004F3827" w:rsidRDefault="004F3827" w:rsidP="004F3827">
      <w:pPr>
        <w:spacing w:after="0"/>
        <w:jc w:val="center"/>
        <w:rPr>
          <w:rFonts w:ascii="Times New Roman" w:hAnsi="Times New Roman"/>
          <w:iCs/>
          <w:color w:val="002060"/>
          <w:sz w:val="28"/>
        </w:rPr>
      </w:pPr>
    </w:p>
    <w:p w:rsidR="00F268B4" w:rsidRPr="00F268B4" w:rsidRDefault="004F3827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Ц</w:t>
      </w:r>
      <w:r w:rsidR="00F268B4" w:rsidRPr="00F268B4">
        <w:rPr>
          <w:rFonts w:ascii="Times New Roman" w:hAnsi="Times New Roman"/>
          <w:b/>
          <w:sz w:val="28"/>
          <w:szCs w:val="28"/>
        </w:rPr>
        <w:t>елью данной работы является</w:t>
      </w:r>
      <w:r w:rsidR="00875C51">
        <w:rPr>
          <w:rFonts w:ascii="Times New Roman" w:hAnsi="Times New Roman"/>
          <w:b/>
          <w:sz w:val="28"/>
          <w:szCs w:val="28"/>
        </w:rPr>
        <w:t xml:space="preserve"> - </w:t>
      </w:r>
      <w:r w:rsidR="00F268B4" w:rsidRPr="00F268B4">
        <w:rPr>
          <w:rFonts w:ascii="Times New Roman" w:hAnsi="Times New Roman"/>
          <w:sz w:val="28"/>
          <w:szCs w:val="28"/>
        </w:rPr>
        <w:t xml:space="preserve">формирование у старших дошкольников устойчивого познавательного интереса к культурному и историческому прошлому страны, родного края, родного города, формирование основ гражданской позиции у детей через </w:t>
      </w:r>
      <w:r w:rsidR="00F268B4" w:rsidRPr="00F268B4">
        <w:rPr>
          <w:rFonts w:ascii="Times New Roman" w:hAnsi="Times New Roman"/>
          <w:b/>
          <w:sz w:val="28"/>
          <w:szCs w:val="28"/>
        </w:rPr>
        <w:t xml:space="preserve">эффективное использование дополнительного образовательного  ресурса ближайшего окружения, </w:t>
      </w:r>
      <w:r w:rsidR="00F268B4" w:rsidRPr="00F268B4">
        <w:rPr>
          <w:rFonts w:ascii="Times New Roman" w:hAnsi="Times New Roman"/>
          <w:sz w:val="28"/>
          <w:szCs w:val="28"/>
        </w:rPr>
        <w:t>а также развитие у детей  умения  видеть что- то значительное в близком и привычном, проявлять познавательную и социальную активность в рамках партнерского взаимодействия с объектами</w:t>
      </w:r>
      <w:proofErr w:type="gramEnd"/>
      <w:r w:rsidR="00F268B4" w:rsidRPr="00F268B4">
        <w:rPr>
          <w:rFonts w:ascii="Times New Roman" w:hAnsi="Times New Roman"/>
          <w:sz w:val="28"/>
          <w:szCs w:val="28"/>
        </w:rPr>
        <w:t xml:space="preserve"> ближайшего социума.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b/>
          <w:sz w:val="28"/>
          <w:szCs w:val="28"/>
        </w:rPr>
        <w:t xml:space="preserve">Актуальность работы заключается в том, что </w:t>
      </w:r>
      <w:r w:rsidRPr="00F268B4">
        <w:rPr>
          <w:rFonts w:ascii="Times New Roman" w:hAnsi="Times New Roman"/>
          <w:sz w:val="28"/>
          <w:szCs w:val="28"/>
        </w:rPr>
        <w:t xml:space="preserve">  последние десятилетия теория и практика обучения и воспитания все  чаще обращается к  духовному, гуманитарному развитию личности ребенка, к формированию нравственных качеств и  чувств, лежащих в основе гражданско-патриотической позиции взрослеющей личности.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68B4">
        <w:rPr>
          <w:rFonts w:ascii="Times New Roman" w:eastAsia="Times New Roman" w:hAnsi="Times New Roman"/>
          <w:sz w:val="28"/>
          <w:szCs w:val="28"/>
          <w:lang w:eastAsia="ru-RU"/>
        </w:rPr>
        <w:t xml:space="preserve">Занимаясь воспитанием детей, решая задачи нравственно-патриотического воспитания, каждый педагог, так или иначе, выстраивает  свою работу в соответствии с местными условиями, колоритом своего родного города. </w:t>
      </w:r>
      <w:r w:rsidRPr="00F268B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Однако мы настолько привыкли к поискам в интернете, что часто игнорируем то, что находится рядом с нами. Надо только увидеть и использовать это в работе с детьми. Причем немаловажно, то, что не нужно осваивать новые технологии, тратить время и средства на приобретение дополнительных пособий.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68B4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 дошкольных учреждений знают, что </w:t>
      </w:r>
      <w:proofErr w:type="spellStart"/>
      <w:r w:rsidRPr="00F268B4">
        <w:rPr>
          <w:rFonts w:ascii="Times New Roman" w:eastAsia="Times New Roman" w:hAnsi="Times New Roman"/>
          <w:sz w:val="28"/>
          <w:szCs w:val="28"/>
          <w:lang w:eastAsia="ru-RU"/>
        </w:rPr>
        <w:t>креативные</w:t>
      </w:r>
      <w:proofErr w:type="spellEnd"/>
      <w:r w:rsidRPr="00F268B4">
        <w:rPr>
          <w:rFonts w:ascii="Times New Roman" w:eastAsia="Times New Roman" w:hAnsi="Times New Roman"/>
          <w:sz w:val="28"/>
          <w:szCs w:val="28"/>
          <w:lang w:eastAsia="ru-RU"/>
        </w:rPr>
        <w:t xml:space="preserve"> идеи часто приходят будто ниоткуда. Вместе с детьми мы часто выходим за пределы детского сада, совершая прогулки, экскурсии по близлежащим улицам для закрепления норм и правил дорожного движения и безопасного поведения на улице вообще.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68B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Маршруты наших прогулок часто повторяются, дети видят одни и те же улицы, дома, памятники, скверы.… Однако,  очевидно, что эти объекты совершенно уникальны по своей архитектуре и совсем нетипичны для современных построек. А многие памятные места, мимо которых ежедневно проходят жители города, не замечая их, к сожалению, утрачивают привлекательность, как для взрослых, так и для детей.  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68B4">
        <w:rPr>
          <w:rFonts w:ascii="Times New Roman" w:eastAsia="Times New Roman" w:hAnsi="Times New Roman"/>
          <w:sz w:val="28"/>
          <w:szCs w:val="28"/>
          <w:lang w:eastAsia="ru-RU"/>
        </w:rPr>
        <w:t>А что, если все это « взять на вооружение»? Попробовать взглянуть на свой город, такой уютный, привычный и понятный глазами гражданина, любящего его, а значит и свою малую Родину? Как много нового, интересного и полезного можно найти в привычном окружении!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68B4">
        <w:rPr>
          <w:rFonts w:ascii="Times New Roman" w:eastAsia="Times New Roman" w:hAnsi="Times New Roman"/>
          <w:sz w:val="28"/>
          <w:szCs w:val="28"/>
          <w:lang w:eastAsia="ru-RU"/>
        </w:rPr>
        <w:t>Еще совсем недавно в нашем профессиональном словаре было понятие « ближайшее окружение». Для растущего человека границы этого окружения постоянно расширяются, вовлекая в себя все новые и новые объекты для познания.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68B4">
        <w:rPr>
          <w:rFonts w:ascii="Times New Roman" w:eastAsia="Times New Roman" w:hAnsi="Times New Roman"/>
          <w:sz w:val="28"/>
          <w:szCs w:val="28"/>
          <w:lang w:eastAsia="ru-RU"/>
        </w:rPr>
        <w:t xml:space="preserve">Опираясь на эти несложные рассуждения, любой увлеченный педагог может  превратить « ближайшее окружение» в дополнительное образовательное пространство, а привычные объекты краеведческого содержания в </w:t>
      </w:r>
      <w:r w:rsidRPr="00F268B4">
        <w:rPr>
          <w:rFonts w:ascii="Times New Roman" w:eastAsia="Times New Roman" w:hAnsi="Times New Roman"/>
          <w:b/>
          <w:sz w:val="28"/>
          <w:szCs w:val="28"/>
          <w:lang w:eastAsia="ru-RU"/>
        </w:rPr>
        <w:t>эффективные образовательные ресурсы.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68B4">
        <w:rPr>
          <w:rFonts w:ascii="Times New Roman" w:hAnsi="Times New Roman"/>
          <w:b/>
          <w:bCs/>
          <w:sz w:val="28"/>
          <w:szCs w:val="28"/>
        </w:rPr>
        <w:t>Образовательные ресурсы - это материальные, духовные, временные и другие средства развития человеческого потенциала, среды и деятельности человека.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F268B4">
        <w:rPr>
          <w:rFonts w:ascii="Times New Roman" w:hAnsi="Times New Roman"/>
          <w:kern w:val="36"/>
          <w:sz w:val="28"/>
          <w:szCs w:val="28"/>
          <w:lang w:eastAsia="ru-RU"/>
        </w:rPr>
        <w:t xml:space="preserve">Образовательное содержание  нашей работы  в </w:t>
      </w:r>
      <w:r w:rsidRPr="00F268B4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форме долгосрочного проекта, который был назван «Древний Муром - России частица», </w:t>
      </w:r>
      <w:r w:rsidRPr="00F268B4">
        <w:rPr>
          <w:rFonts w:ascii="Times New Roman" w:hAnsi="Times New Roman"/>
          <w:kern w:val="36"/>
          <w:sz w:val="28"/>
          <w:szCs w:val="28"/>
          <w:lang w:eastAsia="ru-RU"/>
        </w:rPr>
        <w:t xml:space="preserve">было распределено на </w:t>
      </w:r>
      <w:r w:rsidRPr="00F268B4">
        <w:rPr>
          <w:rFonts w:ascii="Times New Roman" w:hAnsi="Times New Roman"/>
          <w:b/>
          <w:kern w:val="36"/>
          <w:sz w:val="28"/>
          <w:szCs w:val="28"/>
          <w:lang w:eastAsia="ru-RU"/>
        </w:rPr>
        <w:t>три основных этапа: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F268B4">
        <w:rPr>
          <w:rFonts w:ascii="Times New Roman" w:hAnsi="Times New Roman"/>
          <w:kern w:val="36"/>
          <w:sz w:val="28"/>
          <w:szCs w:val="28"/>
          <w:lang w:eastAsia="ru-RU"/>
        </w:rPr>
        <w:t>-  подготовительный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F268B4">
        <w:rPr>
          <w:rFonts w:ascii="Times New Roman" w:hAnsi="Times New Roman"/>
          <w:kern w:val="36"/>
          <w:sz w:val="28"/>
          <w:szCs w:val="28"/>
          <w:lang w:eastAsia="ru-RU"/>
        </w:rPr>
        <w:t xml:space="preserve">- основной 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F268B4">
        <w:rPr>
          <w:rFonts w:ascii="Times New Roman" w:hAnsi="Times New Roman"/>
          <w:kern w:val="36"/>
          <w:sz w:val="28"/>
          <w:szCs w:val="28"/>
          <w:lang w:eastAsia="ru-RU"/>
        </w:rPr>
        <w:t>- заключительный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kern w:val="36"/>
          <w:sz w:val="28"/>
          <w:szCs w:val="28"/>
          <w:lang w:eastAsia="ru-RU"/>
        </w:rPr>
        <w:t xml:space="preserve">На </w:t>
      </w:r>
      <w:r w:rsidRPr="00F268B4">
        <w:rPr>
          <w:rFonts w:ascii="Times New Roman" w:hAnsi="Times New Roman"/>
          <w:b/>
          <w:kern w:val="36"/>
          <w:sz w:val="28"/>
          <w:szCs w:val="28"/>
          <w:lang w:eastAsia="ru-RU"/>
        </w:rPr>
        <w:t>первом этапе</w:t>
      </w:r>
      <w:r w:rsidRPr="00F268B4">
        <w:rPr>
          <w:rFonts w:ascii="Times New Roman" w:hAnsi="Times New Roman"/>
          <w:kern w:val="36"/>
          <w:sz w:val="28"/>
          <w:szCs w:val="28"/>
          <w:lang w:eastAsia="ru-RU"/>
        </w:rPr>
        <w:t xml:space="preserve"> работы мы </w:t>
      </w:r>
      <w:r w:rsidRPr="00F268B4">
        <w:rPr>
          <w:rFonts w:ascii="Times New Roman" w:hAnsi="Times New Roman"/>
          <w:sz w:val="28"/>
          <w:szCs w:val="28"/>
        </w:rPr>
        <w:t xml:space="preserve">определили цель и задачи всего периода реализации проекта, вызвали интерес у всех участников к тематике и </w:t>
      </w:r>
      <w:r w:rsidRPr="00F268B4">
        <w:rPr>
          <w:rFonts w:ascii="Times New Roman" w:hAnsi="Times New Roman"/>
          <w:sz w:val="28"/>
          <w:szCs w:val="28"/>
        </w:rPr>
        <w:lastRenderedPageBreak/>
        <w:t xml:space="preserve">содержанию проекта,  определили  его общую концепцию, возможных  социальных партнеров, решили вопросы организационного характера (заключение договоров, определение содержания совместной деятельности). 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На этом же этапе были  осуществлен мониторинг,  который помог  выявить  уровень знаний краеведческого содержания у воспитанников,  а также  определить позицию родителей по теме проекта.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Анкетирование  показало, что родители моих воспитанников осознают педагогическую ценность содержания работы по ознакомлению с родным городом, считают данную работу нужной и своевременной, готовы к сотрудничеству. 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Анализ ответов детей показал, что дети имеют довольно низкий уровень знаний о городе, близком социальном окружении. Из  16 детей:  (7%)- с высоким уровнем знаний о родном городе; 3человека (18%)- со средним уровнем; 12 человек (75%)- имеют низкий уровень знаний краеведческого содержания.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По окончанию первого этапа было разработано основное содержание проекта, составлен перспективный план работы с детьми, родителями и социальными партнерами.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268B4">
        <w:rPr>
          <w:rFonts w:ascii="Times New Roman" w:hAnsi="Times New Roman"/>
          <w:sz w:val="28"/>
          <w:szCs w:val="28"/>
        </w:rPr>
        <w:t xml:space="preserve">При составлении перспективного плана работы мы  использовали  программу </w:t>
      </w:r>
      <w:proofErr w:type="spellStart"/>
      <w:r w:rsidRPr="00F268B4">
        <w:rPr>
          <w:rFonts w:ascii="Times New Roman" w:hAnsi="Times New Roman"/>
          <w:sz w:val="28"/>
          <w:szCs w:val="28"/>
        </w:rPr>
        <w:t>Н.Г.Зеленовой</w:t>
      </w:r>
      <w:proofErr w:type="spellEnd"/>
      <w:r w:rsidRPr="00F268B4">
        <w:rPr>
          <w:rFonts w:ascii="Times New Roman" w:hAnsi="Times New Roman"/>
          <w:sz w:val="28"/>
          <w:szCs w:val="28"/>
        </w:rPr>
        <w:t>, Л.Е. Осиповой «Мы живем в России», опирались на рекомендации Е.Ю. Александровой, Е.П.Гордеевой, М.П. Постниковой, Г.П. Поповой, данные в пособии «Система патриотического воспитания в ДОУ». Мы также использовали учебно-методическое пособие Н.В.</w:t>
      </w:r>
      <w:proofErr w:type="gramStart"/>
      <w:r w:rsidRPr="00F268B4">
        <w:rPr>
          <w:rFonts w:ascii="Times New Roman" w:hAnsi="Times New Roman"/>
          <w:sz w:val="28"/>
          <w:szCs w:val="28"/>
        </w:rPr>
        <w:t>Алёшиной</w:t>
      </w:r>
      <w:proofErr w:type="gramEnd"/>
      <w:r w:rsidRPr="00F268B4">
        <w:rPr>
          <w:rFonts w:ascii="Times New Roman" w:hAnsi="Times New Roman"/>
          <w:sz w:val="28"/>
          <w:szCs w:val="28"/>
        </w:rPr>
        <w:t xml:space="preserve"> «Патриотическое воспитание дошкольников. Материалы данного пособия легли в основу целевых прогулок, бесед, дидактических игр. Система организации экскурсий, целевых прогулок  была составлена на основе авторской программы Муромского историка, педагога В. А. Чернышева « Муром. Прогулки по Мурому купеческому», адаптированной  нами для детей старшей  возрастной группы. 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b/>
          <w:sz w:val="28"/>
          <w:szCs w:val="28"/>
        </w:rPr>
        <w:lastRenderedPageBreak/>
        <w:t xml:space="preserve">На втором этапе  проекта - </w:t>
      </w:r>
      <w:r w:rsidRPr="00F268B4">
        <w:rPr>
          <w:rFonts w:ascii="Times New Roman" w:hAnsi="Times New Roman"/>
          <w:sz w:val="28"/>
          <w:szCs w:val="28"/>
        </w:rPr>
        <w:t xml:space="preserve">в соответствии с поставленными задачами реализовывался весь комплекс мероприятий по теме проекта, одновременно мы искала и новые методы и приемы, которые могли бы обеспечить высокую результативность и </w:t>
      </w:r>
      <w:r w:rsidRPr="00F268B4">
        <w:rPr>
          <w:rFonts w:ascii="Times New Roman" w:hAnsi="Times New Roman"/>
          <w:b/>
          <w:sz w:val="28"/>
          <w:szCs w:val="28"/>
        </w:rPr>
        <w:t>интегрировать задачи</w:t>
      </w:r>
      <w:r w:rsidRPr="00F268B4">
        <w:rPr>
          <w:rFonts w:ascii="Times New Roman" w:hAnsi="Times New Roman"/>
          <w:sz w:val="28"/>
          <w:szCs w:val="28"/>
        </w:rPr>
        <w:t xml:space="preserve"> гражданско-патриотического воспитания во все виды детской деятельности.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Говоря о реализации основного этапа проекта, нужно подчеркнуть, что нам было необходимо переосмыслить ставший привычным подход к </w:t>
      </w:r>
      <w:r w:rsidRPr="00F268B4">
        <w:rPr>
          <w:rFonts w:ascii="Times New Roman" w:hAnsi="Times New Roman"/>
          <w:b/>
          <w:sz w:val="28"/>
          <w:szCs w:val="28"/>
        </w:rPr>
        <w:t>интеграции</w:t>
      </w:r>
      <w:r w:rsidRPr="00F268B4">
        <w:rPr>
          <w:rFonts w:ascii="Times New Roman" w:hAnsi="Times New Roman"/>
          <w:sz w:val="28"/>
          <w:szCs w:val="28"/>
        </w:rPr>
        <w:t xml:space="preserve"> различных видов деятельности. Мы стремились, чтобы  новые знания, впечатления, социальный опыт воспитанников не остался невостребованным, а был использован ими в самых разных проявлениях, например в творчестве, труде, общении с взрослыми и друг с другом. Так, например, некоторые мои воспитанники, находясь под впечатлением от экскурсии по старым улицам Мурома, выразили желание прийти к одному из купеческих домов, чтобы «  помочь убраться», почти все дети с удовольствием рисовали, лепили увиденные объекты, отражали свои впечатления в играх. </w:t>
      </w:r>
    </w:p>
    <w:p w:rsidR="00F268B4" w:rsidRPr="00F268B4" w:rsidRDefault="00F268B4" w:rsidP="00F268B4">
      <w:pPr>
        <w:spacing w:after="0" w:line="360" w:lineRule="auto"/>
        <w:ind w:firstLine="567"/>
        <w:jc w:val="both"/>
      </w:pPr>
    </w:p>
    <w:p w:rsidR="00F268B4" w:rsidRPr="00F268B4" w:rsidRDefault="00F268B4" w:rsidP="00F268B4">
      <w:pPr>
        <w:spacing w:after="0" w:line="360" w:lineRule="auto"/>
        <w:ind w:firstLine="567"/>
        <w:jc w:val="both"/>
      </w:pPr>
    </w:p>
    <w:p w:rsidR="00F268B4" w:rsidRPr="00F268B4" w:rsidRDefault="00F268B4" w:rsidP="00F268B4">
      <w:pPr>
        <w:spacing w:after="0" w:line="360" w:lineRule="auto"/>
        <w:ind w:firstLine="567"/>
        <w:jc w:val="both"/>
      </w:pPr>
    </w:p>
    <w:p w:rsidR="00F268B4" w:rsidRPr="00F268B4" w:rsidRDefault="00F268B4" w:rsidP="00F268B4">
      <w:pPr>
        <w:spacing w:after="0" w:line="360" w:lineRule="auto"/>
        <w:ind w:firstLine="567"/>
        <w:jc w:val="both"/>
      </w:pPr>
    </w:p>
    <w:p w:rsidR="004F3827" w:rsidRDefault="004F382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lastRenderedPageBreak/>
        <w:t>Таким образом</w:t>
      </w:r>
      <w:r w:rsidRPr="00F268B4">
        <w:rPr>
          <w:rFonts w:ascii="Times New Roman" w:hAnsi="Times New Roman"/>
          <w:b/>
          <w:sz w:val="28"/>
          <w:szCs w:val="28"/>
        </w:rPr>
        <w:t>, в период основного этапа был реализован комплекс</w:t>
      </w:r>
      <w:r w:rsidRPr="00F268B4">
        <w:rPr>
          <w:rFonts w:ascii="Times New Roman" w:hAnsi="Times New Roman"/>
          <w:sz w:val="28"/>
          <w:szCs w:val="28"/>
        </w:rPr>
        <w:t xml:space="preserve"> </w:t>
      </w:r>
      <w:r w:rsidRPr="00F268B4">
        <w:rPr>
          <w:rFonts w:ascii="Times New Roman" w:hAnsi="Times New Roman"/>
          <w:b/>
          <w:sz w:val="28"/>
          <w:szCs w:val="28"/>
        </w:rPr>
        <w:t>мероприятий</w:t>
      </w:r>
      <w:r w:rsidRPr="00F268B4">
        <w:rPr>
          <w:rFonts w:ascii="Times New Roman" w:hAnsi="Times New Roman"/>
          <w:sz w:val="28"/>
          <w:szCs w:val="28"/>
        </w:rPr>
        <w:t xml:space="preserve"> </w:t>
      </w:r>
      <w:r w:rsidRPr="00F268B4">
        <w:rPr>
          <w:rFonts w:ascii="Times New Roman" w:hAnsi="Times New Roman"/>
          <w:b/>
          <w:sz w:val="28"/>
          <w:szCs w:val="28"/>
        </w:rPr>
        <w:t>по плану проекта</w:t>
      </w:r>
      <w:r w:rsidRPr="00F268B4">
        <w:rPr>
          <w:rFonts w:ascii="Times New Roman" w:hAnsi="Times New Roman"/>
          <w:sz w:val="28"/>
          <w:szCs w:val="28"/>
        </w:rPr>
        <w:t xml:space="preserve">, а также практическим путем определены новые, эффективные формы работы с детьми и родителями. 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b/>
          <w:sz w:val="28"/>
          <w:szCs w:val="28"/>
        </w:rPr>
        <w:t>Третий, заключительный этап  работы</w:t>
      </w:r>
      <w:r w:rsidRPr="00F268B4">
        <w:rPr>
          <w:rFonts w:ascii="Times New Roman" w:hAnsi="Times New Roman"/>
          <w:sz w:val="28"/>
          <w:szCs w:val="28"/>
        </w:rPr>
        <w:t xml:space="preserve"> заключался в анализе качественных изменениях  в нравственн</w:t>
      </w:r>
      <w:proofErr w:type="gramStart"/>
      <w:r w:rsidRPr="00F268B4">
        <w:rPr>
          <w:rFonts w:ascii="Times New Roman" w:hAnsi="Times New Roman"/>
          <w:sz w:val="28"/>
          <w:szCs w:val="28"/>
        </w:rPr>
        <w:t>о-</w:t>
      </w:r>
      <w:proofErr w:type="gramEnd"/>
      <w:r w:rsidRPr="00F268B4">
        <w:rPr>
          <w:rFonts w:ascii="Times New Roman" w:hAnsi="Times New Roman"/>
          <w:sz w:val="28"/>
          <w:szCs w:val="28"/>
        </w:rPr>
        <w:t xml:space="preserve"> личностном росте, произошедшим со всеми участниками, а также определения  самой  значимости  проведенной работы.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 Мы провели  повторное анкетирование родителей, проанализировали ответы детей на вопросы краеведческого содержания, критически оценили полученные результаты. 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Анализ  ответов детей на 3 итоговом диагностическом этапе проекта показал, что проведенная работа была результативной: детей с низким уровнем знаний о родном городе и познавательным интересом – 0, </w:t>
      </w:r>
      <w:r w:rsidRPr="00F268B4">
        <w:rPr>
          <w:rFonts w:ascii="Times New Roman" w:hAnsi="Times New Roman"/>
          <w:noProof/>
          <w:sz w:val="28"/>
          <w:szCs w:val="28"/>
          <w:lang w:eastAsia="ru-RU"/>
        </w:rPr>
        <w:t>с</w:t>
      </w:r>
      <w:r w:rsidRPr="00F268B4">
        <w:rPr>
          <w:rFonts w:ascii="Times New Roman" w:hAnsi="Times New Roman"/>
          <w:sz w:val="28"/>
          <w:szCs w:val="28"/>
        </w:rPr>
        <w:t>о средним уровнем – 6 детей(38%), детей с высоким уровнем знаний о родном городе – 10 (62%)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   Многие дети стали применять накопленные знания и представления в разных видах деятельности: изобразительной, трудовой, игровой и других.  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Безусловно, реализуя  свою работу в рамках проекта, мы не ждали  от детей «взрослых форм» проявления любви к своей «малой родине», к родному городу, но </w:t>
      </w:r>
      <w:r w:rsidRPr="00F268B4">
        <w:rPr>
          <w:rFonts w:ascii="Times New Roman" w:hAnsi="Times New Roman"/>
          <w:b/>
          <w:sz w:val="28"/>
          <w:szCs w:val="28"/>
        </w:rPr>
        <w:t>анализируя  результаты</w:t>
      </w:r>
      <w:r w:rsidRPr="00F268B4">
        <w:rPr>
          <w:rFonts w:ascii="Times New Roman" w:hAnsi="Times New Roman"/>
          <w:sz w:val="28"/>
          <w:szCs w:val="28"/>
        </w:rPr>
        <w:t>, пришли к определенным заключениям: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268B4">
        <w:rPr>
          <w:rFonts w:ascii="Times New Roman" w:hAnsi="Times New Roman"/>
          <w:b/>
          <w:sz w:val="28"/>
          <w:szCs w:val="28"/>
        </w:rPr>
        <w:t>Дети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 - владеют новой информацией о фактах, явлениях, исторических событиях, людях родного города, применяют знания в различных видах деятельности;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устанавливают простейшие логические связи (в городе чисто и красиво, потому что люди любят и берегут свой город; охраняют памятники, значит, уважают и чтут традиции, историческое прошлое города и т. д.);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6635115</wp:posOffset>
            </wp:positionH>
            <wp:positionV relativeFrom="margin">
              <wp:posOffset>2566035</wp:posOffset>
            </wp:positionV>
            <wp:extent cx="7600950" cy="10677525"/>
            <wp:effectExtent l="19050" t="0" r="0" b="0"/>
            <wp:wrapNone/>
            <wp:docPr id="17" name="Рисунок 0" descr="murom_ar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murom_arm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68B4">
        <w:rPr>
          <w:rFonts w:ascii="Times New Roman" w:hAnsi="Times New Roman"/>
          <w:sz w:val="28"/>
          <w:szCs w:val="28"/>
        </w:rPr>
        <w:t>- дети стали более наблюдательными</w:t>
      </w:r>
      <w:proofErr w:type="gramStart"/>
      <w:r w:rsidRPr="00F268B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268B4">
        <w:rPr>
          <w:rFonts w:ascii="Times New Roman" w:hAnsi="Times New Roman"/>
          <w:sz w:val="28"/>
          <w:szCs w:val="28"/>
        </w:rPr>
        <w:t>внимательными к привычному окружению, имеют высокий познавательный интерес;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lastRenderedPageBreak/>
        <w:t>- часто выступают в роли « источника» информации, что повышает интерес детей друг к другу, укрепляет их личные контакты;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стали более компетентными в вопросах культурологического характера (знают о традициях, видах труда, ремеслах, праздниках и т.д.)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268B4">
        <w:rPr>
          <w:rFonts w:ascii="Times New Roman" w:hAnsi="Times New Roman"/>
          <w:b/>
          <w:sz w:val="28"/>
          <w:szCs w:val="28"/>
        </w:rPr>
        <w:t>Родители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сформировался родительский коллектив единомышленников;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узнали много новой и полезной информации, обогатили родительский опыт;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получили возможность оценить возрастной потенциал своих детей;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приобщились к педагогическому процессу;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268B4">
        <w:rPr>
          <w:rFonts w:ascii="Times New Roman" w:hAnsi="Times New Roman"/>
          <w:sz w:val="28"/>
          <w:szCs w:val="28"/>
        </w:rPr>
        <w:t>- изменили свою позицию (от пассивно-созерцательной до позиции активных участников)</w:t>
      </w:r>
      <w:proofErr w:type="gramEnd"/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268B4">
        <w:rPr>
          <w:rFonts w:ascii="Times New Roman" w:hAnsi="Times New Roman"/>
          <w:b/>
          <w:sz w:val="28"/>
          <w:szCs w:val="28"/>
        </w:rPr>
        <w:t>Педагоги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повысили уровень профессиональных умений (планирование, применение интегративного подхода в образовательном процессе, организация НОД, других видов педагогической деятельности, работа с родителями, социальными партнерами);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повысилась профессиональная самооценка (« я знаю», « я могу»);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убедились в эффективности профессионального взаимодействия в рамках общей темы</w:t>
      </w:r>
    </w:p>
    <w:p w:rsidR="00F268B4" w:rsidRP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268B4" w:rsidRDefault="00F268B4" w:rsidP="00F268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Таким образом, поставленная цель проекта по формированию основ гражданско-патриотического сознания у детей старшего дошкольного возраста через эффективное использование дополнительного образовательного ресурса  достигнута, поставленные задачи были успешно и в полном объеме реализованы. </w:t>
      </w:r>
    </w:p>
    <w:p w:rsidR="00F268B4" w:rsidRDefault="00F268B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268B4" w:rsidRPr="00F268B4" w:rsidRDefault="00F268B4" w:rsidP="00F268B4">
      <w:pPr>
        <w:rPr>
          <w:rFonts w:ascii="Times New Roman" w:hAnsi="Times New Roman"/>
          <w:b/>
          <w:sz w:val="28"/>
          <w:szCs w:val="28"/>
          <w:u w:val="single"/>
        </w:rPr>
      </w:pPr>
      <w:r w:rsidRPr="00F268B4">
        <w:rPr>
          <w:rFonts w:ascii="Times New Roman" w:hAnsi="Times New Roman"/>
          <w:b/>
          <w:sz w:val="28"/>
          <w:szCs w:val="28"/>
          <w:u w:val="single"/>
        </w:rPr>
        <w:lastRenderedPageBreak/>
        <w:t>Список используемой литературы</w:t>
      </w:r>
    </w:p>
    <w:p w:rsidR="00F268B4" w:rsidRPr="00F268B4" w:rsidRDefault="00F268B4" w:rsidP="00F268B4">
      <w:pPr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1 </w:t>
      </w:r>
      <w:proofErr w:type="gramStart"/>
      <w:r w:rsidRPr="00F268B4">
        <w:rPr>
          <w:rFonts w:ascii="Times New Roman" w:hAnsi="Times New Roman"/>
          <w:sz w:val="28"/>
          <w:szCs w:val="28"/>
        </w:rPr>
        <w:t>Алёшина</w:t>
      </w:r>
      <w:proofErr w:type="gramEnd"/>
      <w:r w:rsidRPr="00F268B4">
        <w:rPr>
          <w:rFonts w:ascii="Times New Roman" w:hAnsi="Times New Roman"/>
          <w:sz w:val="28"/>
          <w:szCs w:val="28"/>
        </w:rPr>
        <w:t xml:space="preserve"> Н.В. Патриотическое воспитание дошкольников/ Учебное пособие для студентов средних педагогических учебных заведений. – М.: ЦГЛ, 2004.-148с.</w:t>
      </w:r>
    </w:p>
    <w:p w:rsidR="00F268B4" w:rsidRPr="00F268B4" w:rsidRDefault="00F268B4" w:rsidP="00F268B4">
      <w:pPr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2 </w:t>
      </w:r>
      <w:proofErr w:type="spellStart"/>
      <w:r w:rsidRPr="00F268B4">
        <w:rPr>
          <w:rFonts w:ascii="Times New Roman" w:hAnsi="Times New Roman"/>
          <w:sz w:val="28"/>
          <w:szCs w:val="28"/>
        </w:rPr>
        <w:t>Ахметжанова</w:t>
      </w:r>
      <w:proofErr w:type="spellEnd"/>
      <w:r w:rsidRPr="00F268B4">
        <w:rPr>
          <w:rFonts w:ascii="Times New Roman" w:hAnsi="Times New Roman"/>
          <w:sz w:val="28"/>
          <w:szCs w:val="28"/>
        </w:rPr>
        <w:t xml:space="preserve"> Г.В. Методологические основы развития педагогического образования в новых </w:t>
      </w:r>
      <w:proofErr w:type="spellStart"/>
      <w:r w:rsidRPr="00F268B4">
        <w:rPr>
          <w:rFonts w:ascii="Times New Roman" w:hAnsi="Times New Roman"/>
          <w:sz w:val="28"/>
          <w:szCs w:val="28"/>
        </w:rPr>
        <w:t>социокультурных</w:t>
      </w:r>
      <w:proofErr w:type="spellEnd"/>
      <w:r w:rsidRPr="00F268B4">
        <w:rPr>
          <w:rFonts w:ascii="Times New Roman" w:hAnsi="Times New Roman"/>
          <w:sz w:val="28"/>
          <w:szCs w:val="28"/>
        </w:rPr>
        <w:t xml:space="preserve"> условиях//Наука – производству.- 2005. - №5. – с.59-61</w:t>
      </w:r>
    </w:p>
    <w:p w:rsidR="00F268B4" w:rsidRPr="00F268B4" w:rsidRDefault="00F268B4" w:rsidP="00F268B4">
      <w:pPr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3 Воспитание нравственных чувств у старших дошкольников</w:t>
      </w:r>
      <w:proofErr w:type="gramStart"/>
      <w:r w:rsidRPr="00F268B4">
        <w:rPr>
          <w:rFonts w:ascii="Times New Roman" w:hAnsi="Times New Roman"/>
          <w:sz w:val="28"/>
          <w:szCs w:val="28"/>
        </w:rPr>
        <w:t>/ П</w:t>
      </w:r>
      <w:proofErr w:type="gramEnd"/>
      <w:r w:rsidRPr="00F268B4">
        <w:rPr>
          <w:rFonts w:ascii="Times New Roman" w:hAnsi="Times New Roman"/>
          <w:sz w:val="28"/>
          <w:szCs w:val="28"/>
        </w:rPr>
        <w:t>од ред. Виноградовой А.М. – М.: Просвещение, 1989.- 96с.</w:t>
      </w:r>
    </w:p>
    <w:p w:rsidR="00F268B4" w:rsidRPr="00F268B4" w:rsidRDefault="00F268B4" w:rsidP="00F268B4">
      <w:pPr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5 Герасимова З. Родной свой край люби и знай// Дошкольное воспитание. – 2001.- №12.-с.40-42</w:t>
      </w:r>
    </w:p>
    <w:p w:rsidR="00F268B4" w:rsidRPr="00F268B4" w:rsidRDefault="00F268B4" w:rsidP="00F268B4">
      <w:pPr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6 Данилина Г.Н. Дошкольнику – об истории и культуре России// Пособие для воспитателей детского сада.- М.: </w:t>
      </w:r>
      <w:proofErr w:type="spellStart"/>
      <w:r w:rsidRPr="00F268B4">
        <w:rPr>
          <w:rFonts w:ascii="Times New Roman" w:hAnsi="Times New Roman"/>
          <w:sz w:val="28"/>
          <w:szCs w:val="28"/>
        </w:rPr>
        <w:t>Аркти</w:t>
      </w:r>
      <w:proofErr w:type="spellEnd"/>
      <w:r w:rsidRPr="00F268B4">
        <w:rPr>
          <w:rFonts w:ascii="Times New Roman" w:hAnsi="Times New Roman"/>
          <w:sz w:val="28"/>
          <w:szCs w:val="28"/>
        </w:rPr>
        <w:t>, 2003.-112с.</w:t>
      </w:r>
    </w:p>
    <w:p w:rsidR="00F268B4" w:rsidRPr="00F268B4" w:rsidRDefault="00F268B4" w:rsidP="00F268B4">
      <w:pPr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7 </w:t>
      </w:r>
      <w:proofErr w:type="spellStart"/>
      <w:r w:rsidRPr="00F268B4">
        <w:rPr>
          <w:rFonts w:ascii="Times New Roman" w:hAnsi="Times New Roman"/>
          <w:sz w:val="28"/>
          <w:szCs w:val="28"/>
        </w:rPr>
        <w:t>Жариков</w:t>
      </w:r>
      <w:proofErr w:type="spellEnd"/>
      <w:r w:rsidRPr="00F268B4">
        <w:rPr>
          <w:rFonts w:ascii="Times New Roman" w:hAnsi="Times New Roman"/>
          <w:sz w:val="28"/>
          <w:szCs w:val="28"/>
        </w:rPr>
        <w:t xml:space="preserve"> А.Д. Растите детей патриотами/ Книга для воспитателей детского сада.- М.: Просвещение, 1989.- 297с.</w:t>
      </w:r>
    </w:p>
    <w:p w:rsidR="00F268B4" w:rsidRPr="00F268B4" w:rsidRDefault="00F268B4" w:rsidP="00F268B4">
      <w:pPr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8 </w:t>
      </w:r>
      <w:proofErr w:type="spellStart"/>
      <w:r w:rsidRPr="00F268B4">
        <w:rPr>
          <w:rFonts w:ascii="Times New Roman" w:hAnsi="Times New Roman"/>
          <w:sz w:val="28"/>
          <w:szCs w:val="28"/>
        </w:rPr>
        <w:t>Зеленова</w:t>
      </w:r>
      <w:proofErr w:type="spellEnd"/>
      <w:r w:rsidRPr="00F268B4">
        <w:rPr>
          <w:rFonts w:ascii="Times New Roman" w:hAnsi="Times New Roman"/>
          <w:sz w:val="28"/>
          <w:szCs w:val="28"/>
        </w:rPr>
        <w:t xml:space="preserve"> Н.Г., Осипова Л.E. Мы живем в России. Гражданско-патриотическое воспитание дошкольников</w:t>
      </w:r>
      <w:proofErr w:type="gramStart"/>
      <w:r w:rsidRPr="00F268B4">
        <w:rPr>
          <w:rFonts w:ascii="Times New Roman" w:hAnsi="Times New Roman"/>
          <w:sz w:val="28"/>
          <w:szCs w:val="28"/>
        </w:rPr>
        <w:t>,(</w:t>
      </w:r>
      <w:proofErr w:type="gramEnd"/>
      <w:r w:rsidRPr="00F268B4">
        <w:rPr>
          <w:rFonts w:ascii="Times New Roman" w:hAnsi="Times New Roman"/>
          <w:sz w:val="28"/>
          <w:szCs w:val="28"/>
        </w:rPr>
        <w:t xml:space="preserve"> старшая группа)— М.: «Издательство Скрипторий 2003», 2008. — 96 с.</w:t>
      </w:r>
    </w:p>
    <w:p w:rsidR="00F268B4" w:rsidRPr="00F268B4" w:rsidRDefault="00F268B4" w:rsidP="00F268B4">
      <w:pPr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9 История Мурома и Муромского края с древнейших времен до конца двадцатого века: Учебное пособие/ </w:t>
      </w:r>
      <w:proofErr w:type="spellStart"/>
      <w:r w:rsidRPr="00F268B4">
        <w:rPr>
          <w:rFonts w:ascii="Times New Roman" w:hAnsi="Times New Roman"/>
          <w:sz w:val="28"/>
          <w:szCs w:val="28"/>
        </w:rPr>
        <w:t>Анучкин</w:t>
      </w:r>
      <w:proofErr w:type="spellEnd"/>
      <w:r w:rsidRPr="00F268B4">
        <w:rPr>
          <w:rFonts w:ascii="Times New Roman" w:hAnsi="Times New Roman"/>
          <w:sz w:val="28"/>
          <w:szCs w:val="28"/>
        </w:rPr>
        <w:t xml:space="preserve"> А.А, </w:t>
      </w:r>
      <w:proofErr w:type="spellStart"/>
      <w:r w:rsidRPr="00F268B4">
        <w:rPr>
          <w:rFonts w:ascii="Times New Roman" w:hAnsi="Times New Roman"/>
          <w:sz w:val="28"/>
          <w:szCs w:val="28"/>
        </w:rPr>
        <w:t>Бейлекчи</w:t>
      </w:r>
      <w:proofErr w:type="spellEnd"/>
      <w:r w:rsidRPr="00F268B4">
        <w:rPr>
          <w:rFonts w:ascii="Times New Roman" w:hAnsi="Times New Roman"/>
          <w:sz w:val="28"/>
          <w:szCs w:val="28"/>
        </w:rPr>
        <w:t xml:space="preserve"> В.В., </w:t>
      </w:r>
      <w:proofErr w:type="spellStart"/>
      <w:r w:rsidRPr="00F268B4">
        <w:rPr>
          <w:rFonts w:ascii="Times New Roman" w:hAnsi="Times New Roman"/>
          <w:sz w:val="28"/>
          <w:szCs w:val="28"/>
        </w:rPr>
        <w:t>Волостнов</w:t>
      </w:r>
      <w:proofErr w:type="spellEnd"/>
      <w:r w:rsidRPr="00F268B4">
        <w:rPr>
          <w:rFonts w:ascii="Times New Roman" w:hAnsi="Times New Roman"/>
          <w:sz w:val="28"/>
          <w:szCs w:val="28"/>
        </w:rPr>
        <w:t xml:space="preserve"> С.А. и др.; Под ред. </w:t>
      </w:r>
      <w:proofErr w:type="spellStart"/>
      <w:r w:rsidRPr="00F268B4">
        <w:rPr>
          <w:rFonts w:ascii="Times New Roman" w:hAnsi="Times New Roman"/>
          <w:sz w:val="28"/>
          <w:szCs w:val="28"/>
        </w:rPr>
        <w:t>Анучкина</w:t>
      </w:r>
      <w:proofErr w:type="spellEnd"/>
      <w:r w:rsidRPr="00F268B4">
        <w:rPr>
          <w:rFonts w:ascii="Times New Roman" w:hAnsi="Times New Roman"/>
          <w:sz w:val="28"/>
          <w:szCs w:val="28"/>
        </w:rPr>
        <w:t xml:space="preserve"> А.А.- Муром: Муромский историко-художественный музей, 2001.-428 </w:t>
      </w:r>
      <w:proofErr w:type="gramStart"/>
      <w:r w:rsidRPr="00F268B4">
        <w:rPr>
          <w:rFonts w:ascii="Times New Roman" w:hAnsi="Times New Roman"/>
          <w:sz w:val="28"/>
          <w:szCs w:val="28"/>
        </w:rPr>
        <w:t>с</w:t>
      </w:r>
      <w:proofErr w:type="gramEnd"/>
      <w:r w:rsidRPr="00F268B4">
        <w:rPr>
          <w:rFonts w:ascii="Times New Roman" w:hAnsi="Times New Roman"/>
          <w:sz w:val="28"/>
          <w:szCs w:val="28"/>
        </w:rPr>
        <w:t>.</w:t>
      </w:r>
    </w:p>
    <w:p w:rsidR="00F268B4" w:rsidRPr="00F268B4" w:rsidRDefault="00F268B4" w:rsidP="00F268B4">
      <w:pPr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10 Козлова С.А. Теория и методика ознакомления дошкольников с социальной действительностью/ Учебное пособие для студентов средних педагогических учебных заведений. – М.: Академия, 2001.- 93с.</w:t>
      </w:r>
    </w:p>
    <w:p w:rsidR="00F268B4" w:rsidRPr="00F268B4" w:rsidRDefault="00F268B4" w:rsidP="00F268B4">
      <w:pPr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литературы, 1990. – 218с.</w:t>
      </w:r>
    </w:p>
    <w:p w:rsidR="00F268B4" w:rsidRPr="00F268B4" w:rsidRDefault="00F268B4" w:rsidP="00F268B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11 </w:t>
      </w:r>
      <w:proofErr w:type="gramStart"/>
      <w:r w:rsidRPr="00F268B4">
        <w:rPr>
          <w:rFonts w:ascii="Times New Roman" w:hAnsi="Times New Roman"/>
          <w:sz w:val="28"/>
          <w:szCs w:val="28"/>
        </w:rPr>
        <w:t>Нагорная</w:t>
      </w:r>
      <w:proofErr w:type="gramEnd"/>
      <w:r w:rsidRPr="00F268B4">
        <w:rPr>
          <w:rFonts w:ascii="Times New Roman" w:hAnsi="Times New Roman"/>
          <w:sz w:val="28"/>
          <w:szCs w:val="28"/>
        </w:rPr>
        <w:t xml:space="preserve"> Л. Региональный компонент в воспитании дошкольников// </w:t>
      </w:r>
    </w:p>
    <w:p w:rsidR="00F268B4" w:rsidRPr="00F268B4" w:rsidRDefault="00F268B4" w:rsidP="00F268B4">
      <w:pPr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Дошкольное воспитание.-1996.- №8</w:t>
      </w:r>
    </w:p>
    <w:p w:rsidR="00F268B4" w:rsidRPr="00F268B4" w:rsidRDefault="00F268B4" w:rsidP="00F268B4">
      <w:pPr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19 Рыбалова И. Ознакомление с родным городом как средство патриотического воспитания//Дошкольное воспитание.-2003.-№6.-с.39-4</w:t>
      </w:r>
    </w:p>
    <w:p w:rsidR="00B16721" w:rsidRDefault="00F268B4" w:rsidP="00F268B4">
      <w:pPr>
        <w:jc w:val="both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F268B4">
        <w:rPr>
          <w:rFonts w:ascii="Times New Roman" w:hAnsi="Times New Roman"/>
          <w:sz w:val="28"/>
          <w:szCs w:val="28"/>
        </w:rPr>
        <w:t xml:space="preserve">24 Чернышев В. Я  </w:t>
      </w:r>
      <w:r w:rsidRPr="00F268B4">
        <w:rPr>
          <w:rFonts w:ascii="Times New Roman" w:hAnsi="Times New Roman"/>
          <w:kern w:val="36"/>
          <w:sz w:val="28"/>
          <w:szCs w:val="28"/>
          <w:lang w:eastAsia="ru-RU"/>
        </w:rPr>
        <w:t>Муром (Прогулки по Мурому купеческому). Путеводитель.</w:t>
      </w:r>
    </w:p>
    <w:p w:rsidR="002365A4" w:rsidRPr="002365A4" w:rsidRDefault="00237F19" w:rsidP="002365A4">
      <w:pPr>
        <w:jc w:val="both"/>
        <w:rPr>
          <w:rFonts w:ascii="Times New Roman" w:hAnsi="Times New Roman"/>
          <w:b/>
          <w:noProof/>
          <w:kern w:val="36"/>
          <w:sz w:val="28"/>
          <w:szCs w:val="28"/>
          <w:u w:val="single"/>
          <w:lang w:eastAsia="ru-RU"/>
        </w:rPr>
      </w:pPr>
      <w:r w:rsidRPr="00237F19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9" o:spid="_x0000_s1026" type="#_x0000_t202" style="position:absolute;left:0;text-align:left;margin-left:961.3pt;margin-top:.3pt;width:526.25pt;height:2in;z-index:251667968;visibility:visible;mso-position-horizontal:right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" filled="f" stroked="f">
            <v:textbox style="mso-fit-shape-to-text:t">
              <w:txbxContent>
                <w:p w:rsidR="002365A4" w:rsidRPr="002365A4" w:rsidRDefault="002365A4" w:rsidP="002365A4">
                  <w:pPr>
                    <w:jc w:val="center"/>
                    <w:rPr>
                      <w:rFonts w:ascii="Times New Roman" w:hAnsi="Times New Roman"/>
                      <w:b/>
                      <w:noProof/>
                      <w:color w:val="FF0000"/>
                      <w:kern w:val="36"/>
                      <w:sz w:val="72"/>
                      <w:szCs w:val="72"/>
                      <w:lang w:eastAsia="ru-RU"/>
                    </w:rPr>
                  </w:pPr>
                  <w:r w:rsidRPr="002365A4">
                    <w:rPr>
                      <w:rFonts w:ascii="Times New Roman" w:hAnsi="Times New Roman"/>
                      <w:b/>
                      <w:noProof/>
                      <w:color w:val="FF0000"/>
                      <w:kern w:val="36"/>
                      <w:sz w:val="72"/>
                      <w:szCs w:val="72"/>
                      <w:lang w:eastAsia="ru-RU"/>
                    </w:rPr>
                    <w:t>ПРОЕКТ</w:t>
                  </w:r>
                </w:p>
                <w:p w:rsidR="002365A4" w:rsidRPr="002365A4" w:rsidRDefault="002365A4" w:rsidP="002365A4">
                  <w:pPr>
                    <w:jc w:val="center"/>
                    <w:rPr>
                      <w:rFonts w:ascii="Times New Roman" w:hAnsi="Times New Roman"/>
                      <w:b/>
                      <w:noProof/>
                      <w:color w:val="FF0000"/>
                      <w:kern w:val="36"/>
                      <w:sz w:val="72"/>
                      <w:szCs w:val="72"/>
                      <w:lang w:eastAsia="ru-RU"/>
                    </w:rPr>
                  </w:pPr>
                  <w:r w:rsidRPr="002365A4">
                    <w:rPr>
                      <w:rFonts w:ascii="Times New Roman" w:hAnsi="Times New Roman"/>
                      <w:b/>
                      <w:noProof/>
                      <w:color w:val="FF0000"/>
                      <w:kern w:val="36"/>
                      <w:sz w:val="72"/>
                      <w:szCs w:val="72"/>
                      <w:lang w:eastAsia="ru-RU"/>
                    </w:rPr>
                    <w:t>для детей старшего дошкольного возраста</w:t>
                  </w:r>
                </w:p>
                <w:p w:rsidR="002365A4" w:rsidRPr="002365A4" w:rsidRDefault="002365A4" w:rsidP="002365A4">
                  <w:pPr>
                    <w:jc w:val="center"/>
                    <w:rPr>
                      <w:rFonts w:ascii="Times New Roman" w:hAnsi="Times New Roman"/>
                      <w:b/>
                      <w:noProof/>
                      <w:color w:val="FF0000"/>
                      <w:kern w:val="36"/>
                      <w:sz w:val="72"/>
                      <w:szCs w:val="72"/>
                      <w:lang w:eastAsia="ru-RU"/>
                    </w:rPr>
                  </w:pPr>
                  <w:r w:rsidRPr="002365A4">
                    <w:rPr>
                      <w:rFonts w:ascii="Times New Roman" w:hAnsi="Times New Roman"/>
                      <w:b/>
                      <w:noProof/>
                      <w:color w:val="FF0000"/>
                      <w:kern w:val="36"/>
                      <w:sz w:val="72"/>
                      <w:szCs w:val="72"/>
                      <w:lang w:eastAsia="ru-RU"/>
                    </w:rPr>
                    <w:t>« «</w:t>
                  </w:r>
                  <w:r w:rsidRPr="002365A4">
                    <w:rPr>
                      <w:rFonts w:ascii="Times New Roman" w:hAnsi="Times New Roman"/>
                      <w:b/>
                      <w:i/>
                      <w:noProof/>
                      <w:color w:val="FF0000"/>
                      <w:kern w:val="36"/>
                      <w:sz w:val="72"/>
                      <w:szCs w:val="72"/>
                      <w:lang w:eastAsia="ru-RU"/>
                    </w:rPr>
                    <w:t>Древний Муром- России частица</w:t>
                  </w:r>
                  <w:r w:rsidRPr="002365A4">
                    <w:rPr>
                      <w:rFonts w:ascii="Times New Roman" w:hAnsi="Times New Roman"/>
                      <w:b/>
                      <w:noProof/>
                      <w:color w:val="FF0000"/>
                      <w:kern w:val="36"/>
                      <w:sz w:val="72"/>
                      <w:szCs w:val="72"/>
                      <w:lang w:eastAsia="ru-RU"/>
                    </w:rPr>
                    <w:t>!»</w:t>
                  </w:r>
                </w:p>
                <w:p w:rsidR="002365A4" w:rsidRPr="002365A4" w:rsidRDefault="002365A4" w:rsidP="002365A4">
                  <w:pPr>
                    <w:jc w:val="center"/>
                    <w:rPr>
                      <w:rFonts w:ascii="Times New Roman" w:hAnsi="Times New Roman"/>
                      <w:b/>
                      <w:noProof/>
                      <w:color w:val="FF0000"/>
                      <w:kern w:val="36"/>
                      <w:sz w:val="72"/>
                      <w:szCs w:val="72"/>
                    </w:rPr>
                  </w:pPr>
                </w:p>
              </w:txbxContent>
            </v:textbox>
            <w10:wrap type="square" anchorx="margin"/>
          </v:shape>
        </w:pict>
      </w:r>
    </w:p>
    <w:p w:rsidR="00B16721" w:rsidRDefault="002365A4">
      <w:pPr>
        <w:spacing w:after="0" w:line="240" w:lineRule="auto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2365A4">
        <w:rPr>
          <w:rFonts w:ascii="Times New Roman" w:hAnsi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5219700</wp:posOffset>
            </wp:positionV>
            <wp:extent cx="5524500" cy="3533775"/>
            <wp:effectExtent l="0" t="0" r="0" b="9525"/>
            <wp:wrapSquare wrapText="bothSides"/>
            <wp:docPr id="72" name="Рисунок 72" descr="http://u22.edu35.ru/images/grazhdanin%20RF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22.edu35.ru/images/grazhdanin%20RF-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0" w:name="_GoBack"/>
      <w:r w:rsidR="00B16721">
        <w:rPr>
          <w:rFonts w:ascii="Times New Roman" w:hAnsi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83805" cy="11020425"/>
            <wp:effectExtent l="0" t="0" r="0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102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B16721">
        <w:rPr>
          <w:rFonts w:ascii="Times New Roman" w:hAnsi="Times New Roman"/>
          <w:kern w:val="36"/>
          <w:sz w:val="28"/>
          <w:szCs w:val="28"/>
          <w:lang w:eastAsia="ru-RU"/>
        </w:rPr>
        <w:br w:type="page"/>
      </w:r>
    </w:p>
    <w:p w:rsidR="00F268B4" w:rsidRDefault="00B16721" w:rsidP="00F268B4">
      <w:pPr>
        <w:jc w:val="both"/>
        <w:rPr>
          <w:rStyle w:val="aa"/>
          <w:rFonts w:ascii="Times New Roman" w:hAnsi="Times New Roman"/>
          <w:b w:val="0"/>
          <w:bCs w:val="0"/>
          <w:sz w:val="28"/>
          <w:szCs w:val="28"/>
        </w:rPr>
      </w:pPr>
      <w:r w:rsidRPr="00F268B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81900" cy="10801350"/>
            <wp:effectExtent l="0" t="0" r="0" b="0"/>
            <wp:wrapNone/>
            <wp:docPr id="68" name="Рисунок 0" descr="murom_ar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murom_arm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AA4" w:rsidRPr="00F268B4" w:rsidRDefault="00727C31" w:rsidP="00F268B4">
      <w:pPr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b/>
          <w:color w:val="FF0000"/>
          <w:sz w:val="28"/>
          <w:szCs w:val="28"/>
          <w:u w:val="single"/>
        </w:rPr>
        <w:t>Цель:</w:t>
      </w:r>
    </w:p>
    <w:p w:rsidR="00D004A8" w:rsidRPr="00F268B4" w:rsidRDefault="00D004A8" w:rsidP="00D822A6">
      <w:pPr>
        <w:spacing w:after="100" w:afterAutospacing="1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268B4">
        <w:rPr>
          <w:rFonts w:ascii="Times New Roman" w:hAnsi="Times New Roman"/>
          <w:b/>
          <w:sz w:val="28"/>
          <w:szCs w:val="28"/>
          <w:u w:val="single"/>
        </w:rPr>
        <w:t xml:space="preserve">Формирование основ </w:t>
      </w:r>
      <w:proofErr w:type="spellStart"/>
      <w:r w:rsidRPr="00F268B4">
        <w:rPr>
          <w:rFonts w:ascii="Times New Roman" w:hAnsi="Times New Roman"/>
          <w:b/>
          <w:sz w:val="28"/>
          <w:szCs w:val="28"/>
          <w:u w:val="single"/>
        </w:rPr>
        <w:t>гражданск</w:t>
      </w:r>
      <w:proofErr w:type="gramStart"/>
      <w:r w:rsidRPr="00F268B4">
        <w:rPr>
          <w:rFonts w:ascii="Times New Roman" w:hAnsi="Times New Roman"/>
          <w:b/>
          <w:sz w:val="28"/>
          <w:szCs w:val="28"/>
          <w:u w:val="single"/>
        </w:rPr>
        <w:t>о</w:t>
      </w:r>
      <w:proofErr w:type="spellEnd"/>
      <w:r w:rsidRPr="00F268B4">
        <w:rPr>
          <w:rFonts w:ascii="Times New Roman" w:hAnsi="Times New Roman"/>
          <w:b/>
          <w:sz w:val="28"/>
          <w:szCs w:val="28"/>
          <w:u w:val="single"/>
        </w:rPr>
        <w:t>-</w:t>
      </w:r>
      <w:proofErr w:type="gramEnd"/>
      <w:r w:rsidRPr="00F268B4">
        <w:rPr>
          <w:rFonts w:ascii="Times New Roman" w:hAnsi="Times New Roman"/>
          <w:b/>
          <w:sz w:val="28"/>
          <w:szCs w:val="28"/>
          <w:u w:val="single"/>
        </w:rPr>
        <w:t xml:space="preserve"> патриотической позиции у детей старшего дошкольного возраста через интеграцию комплекса </w:t>
      </w:r>
      <w:proofErr w:type="spellStart"/>
      <w:r w:rsidRPr="00F268B4">
        <w:rPr>
          <w:rFonts w:ascii="Times New Roman" w:hAnsi="Times New Roman"/>
          <w:b/>
          <w:sz w:val="28"/>
          <w:szCs w:val="28"/>
          <w:u w:val="single"/>
        </w:rPr>
        <w:t>воспитательно</w:t>
      </w:r>
      <w:proofErr w:type="spellEnd"/>
      <w:r w:rsidRPr="00F268B4">
        <w:rPr>
          <w:rFonts w:ascii="Times New Roman" w:hAnsi="Times New Roman"/>
          <w:b/>
          <w:sz w:val="28"/>
          <w:szCs w:val="28"/>
          <w:u w:val="single"/>
        </w:rPr>
        <w:t>- образовательных задач в рамках проекта « Я – гражданин Мурома!»</w:t>
      </w:r>
    </w:p>
    <w:p w:rsidR="002A5AA4" w:rsidRPr="00F268B4" w:rsidRDefault="002A5AA4" w:rsidP="00D822A6">
      <w:pPr>
        <w:spacing w:after="100" w:afterAutospacing="1" w:line="360" w:lineRule="auto"/>
        <w:jc w:val="both"/>
        <w:rPr>
          <w:rStyle w:val="a6"/>
          <w:rFonts w:ascii="Times New Roman" w:hAnsi="Times New Roman"/>
          <w:b/>
          <w:i w:val="0"/>
          <w:color w:val="FF0000"/>
          <w:sz w:val="28"/>
          <w:szCs w:val="28"/>
          <w:u w:val="single"/>
        </w:rPr>
      </w:pPr>
      <w:r w:rsidRPr="00F268B4">
        <w:rPr>
          <w:rStyle w:val="a6"/>
          <w:rFonts w:ascii="Times New Roman" w:hAnsi="Times New Roman"/>
          <w:b/>
          <w:i w:val="0"/>
          <w:color w:val="FF0000"/>
          <w:sz w:val="28"/>
          <w:szCs w:val="28"/>
          <w:u w:val="single"/>
        </w:rPr>
        <w:t>Задачи:</w:t>
      </w:r>
    </w:p>
    <w:p w:rsidR="00FB4C7F" w:rsidRPr="00F268B4" w:rsidRDefault="00FB4C7F" w:rsidP="00D822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1</w:t>
      </w:r>
      <w:r w:rsidR="00C11DA1" w:rsidRPr="00F268B4">
        <w:rPr>
          <w:rFonts w:ascii="Times New Roman" w:hAnsi="Times New Roman"/>
          <w:sz w:val="28"/>
          <w:szCs w:val="28"/>
        </w:rPr>
        <w:t>. И</w:t>
      </w:r>
      <w:r w:rsidRPr="00F268B4">
        <w:rPr>
          <w:rFonts w:ascii="Times New Roman" w:hAnsi="Times New Roman"/>
          <w:sz w:val="28"/>
          <w:szCs w:val="28"/>
        </w:rPr>
        <w:t xml:space="preserve">зучить </w:t>
      </w:r>
      <w:r w:rsidR="00D074EE" w:rsidRPr="00F268B4">
        <w:rPr>
          <w:rFonts w:ascii="Times New Roman" w:hAnsi="Times New Roman"/>
          <w:sz w:val="28"/>
          <w:szCs w:val="28"/>
        </w:rPr>
        <w:t xml:space="preserve">методологические </w:t>
      </w:r>
      <w:r w:rsidRPr="00F268B4">
        <w:rPr>
          <w:rFonts w:ascii="Times New Roman" w:hAnsi="Times New Roman"/>
          <w:sz w:val="28"/>
          <w:szCs w:val="28"/>
        </w:rPr>
        <w:t xml:space="preserve">вопросы </w:t>
      </w:r>
      <w:r w:rsidR="008E3CD1" w:rsidRPr="00F268B4">
        <w:rPr>
          <w:rFonts w:ascii="Times New Roman" w:hAnsi="Times New Roman"/>
          <w:sz w:val="28"/>
          <w:szCs w:val="28"/>
        </w:rPr>
        <w:t>гражданско-патриотического</w:t>
      </w:r>
      <w:r w:rsidRPr="00F268B4">
        <w:rPr>
          <w:rFonts w:ascii="Times New Roman" w:hAnsi="Times New Roman"/>
          <w:sz w:val="28"/>
          <w:szCs w:val="28"/>
        </w:rPr>
        <w:t xml:space="preserve"> воспитания в педагогической литературе, ознакомиться с практическим опытом работы</w:t>
      </w:r>
      <w:r w:rsidR="00D074EE" w:rsidRPr="00F268B4">
        <w:rPr>
          <w:rFonts w:ascii="Times New Roman" w:hAnsi="Times New Roman"/>
          <w:sz w:val="28"/>
          <w:szCs w:val="28"/>
        </w:rPr>
        <w:t xml:space="preserve"> </w:t>
      </w:r>
      <w:r w:rsidR="00103A3E" w:rsidRPr="00F268B4">
        <w:rPr>
          <w:rFonts w:ascii="Times New Roman" w:hAnsi="Times New Roman"/>
          <w:sz w:val="28"/>
          <w:szCs w:val="28"/>
        </w:rPr>
        <w:t>гражданско-патриотического</w:t>
      </w:r>
      <w:r w:rsidR="00D004A8" w:rsidRPr="00F268B4">
        <w:rPr>
          <w:rFonts w:ascii="Times New Roman" w:hAnsi="Times New Roman"/>
          <w:sz w:val="28"/>
          <w:szCs w:val="28"/>
        </w:rPr>
        <w:t xml:space="preserve"> воспитания детей в дошкольном образовании в </w:t>
      </w:r>
      <w:proofErr w:type="gramStart"/>
      <w:r w:rsidR="00D004A8" w:rsidRPr="00F268B4">
        <w:rPr>
          <w:rFonts w:ascii="Times New Roman" w:hAnsi="Times New Roman"/>
          <w:sz w:val="28"/>
          <w:szCs w:val="28"/>
        </w:rPr>
        <w:t>г</w:t>
      </w:r>
      <w:proofErr w:type="gramEnd"/>
      <w:r w:rsidR="00D004A8" w:rsidRPr="00F268B4">
        <w:rPr>
          <w:rFonts w:ascii="Times New Roman" w:hAnsi="Times New Roman"/>
          <w:sz w:val="28"/>
          <w:szCs w:val="28"/>
        </w:rPr>
        <w:t>. Муром</w:t>
      </w:r>
    </w:p>
    <w:p w:rsidR="00D004A8" w:rsidRPr="00F268B4" w:rsidRDefault="00FB4C7F" w:rsidP="00D822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2</w:t>
      </w:r>
      <w:r w:rsidR="00C11DA1" w:rsidRPr="00F268B4">
        <w:rPr>
          <w:rFonts w:ascii="Times New Roman" w:hAnsi="Times New Roman"/>
          <w:sz w:val="28"/>
          <w:szCs w:val="28"/>
        </w:rPr>
        <w:t>. О</w:t>
      </w:r>
      <w:r w:rsidRPr="00F268B4">
        <w:rPr>
          <w:rFonts w:ascii="Times New Roman" w:hAnsi="Times New Roman"/>
          <w:sz w:val="28"/>
          <w:szCs w:val="28"/>
        </w:rPr>
        <w:t>пределить  эффективные  образовательные ресур</w:t>
      </w:r>
      <w:r w:rsidR="00D004A8" w:rsidRPr="00F268B4">
        <w:rPr>
          <w:rFonts w:ascii="Times New Roman" w:hAnsi="Times New Roman"/>
          <w:sz w:val="28"/>
          <w:szCs w:val="28"/>
        </w:rPr>
        <w:t>сы, способствующие формированию</w:t>
      </w:r>
      <w:r w:rsidRPr="00F268B4">
        <w:rPr>
          <w:rFonts w:ascii="Times New Roman" w:hAnsi="Times New Roman"/>
          <w:sz w:val="28"/>
          <w:szCs w:val="28"/>
        </w:rPr>
        <w:t xml:space="preserve"> </w:t>
      </w:r>
      <w:r w:rsidR="00D004A8" w:rsidRPr="00F268B4">
        <w:rPr>
          <w:rFonts w:ascii="Times New Roman" w:hAnsi="Times New Roman"/>
          <w:sz w:val="28"/>
          <w:szCs w:val="28"/>
        </w:rPr>
        <w:t xml:space="preserve">основ гражданственности </w:t>
      </w:r>
      <w:r w:rsidRPr="00F268B4">
        <w:rPr>
          <w:rFonts w:ascii="Times New Roman" w:hAnsi="Times New Roman"/>
          <w:sz w:val="28"/>
          <w:szCs w:val="28"/>
        </w:rPr>
        <w:t>у старших дошкольников</w:t>
      </w:r>
    </w:p>
    <w:p w:rsidR="00D074EE" w:rsidRPr="00F268B4" w:rsidRDefault="00FB4C7F" w:rsidP="00D822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3</w:t>
      </w:r>
      <w:r w:rsidR="00C11DA1" w:rsidRPr="00F268B4">
        <w:rPr>
          <w:rFonts w:ascii="Times New Roman" w:hAnsi="Times New Roman"/>
          <w:sz w:val="28"/>
          <w:szCs w:val="28"/>
        </w:rPr>
        <w:t>.</w:t>
      </w:r>
      <w:r w:rsidR="00D004A8" w:rsidRPr="00F268B4">
        <w:rPr>
          <w:rFonts w:ascii="Times New Roman" w:hAnsi="Times New Roman"/>
          <w:sz w:val="28"/>
          <w:szCs w:val="28"/>
        </w:rPr>
        <w:t>Задействовать в проекте образовательный ресурс ближайшего социума</w:t>
      </w:r>
      <w:r w:rsidR="00103A3E" w:rsidRPr="00F268B4">
        <w:rPr>
          <w:rFonts w:ascii="Times New Roman" w:hAnsi="Times New Roman"/>
          <w:sz w:val="28"/>
          <w:szCs w:val="28"/>
        </w:rPr>
        <w:t xml:space="preserve"> для успешного формирования гражданско-патриотических чувств</w:t>
      </w:r>
    </w:p>
    <w:p w:rsidR="00103A3E" w:rsidRPr="00F268B4" w:rsidRDefault="00103A3E" w:rsidP="00D822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4</w:t>
      </w:r>
      <w:r w:rsidR="001A23B6" w:rsidRPr="00F268B4">
        <w:rPr>
          <w:rFonts w:ascii="Times New Roman" w:hAnsi="Times New Roman"/>
          <w:sz w:val="28"/>
          <w:szCs w:val="28"/>
        </w:rPr>
        <w:t>.Разработать перспективное планирование по использованию интегрированного образовательного ресурса в условиях ДОУ и апробировать его в работе ДОУ</w:t>
      </w:r>
    </w:p>
    <w:p w:rsidR="001A23B6" w:rsidRPr="00F268B4" w:rsidRDefault="001A23B6" w:rsidP="00D822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5. Повысить уровень информативности детей и родителе</w:t>
      </w:r>
      <w:proofErr w:type="gramStart"/>
      <w:r w:rsidRPr="00F268B4">
        <w:rPr>
          <w:rFonts w:ascii="Times New Roman" w:hAnsi="Times New Roman"/>
          <w:sz w:val="28"/>
          <w:szCs w:val="28"/>
        </w:rPr>
        <w:t>й-</w:t>
      </w:r>
      <w:proofErr w:type="gramEnd"/>
      <w:r w:rsidRPr="00F268B4">
        <w:rPr>
          <w:rFonts w:ascii="Times New Roman" w:hAnsi="Times New Roman"/>
          <w:sz w:val="28"/>
          <w:szCs w:val="28"/>
        </w:rPr>
        <w:t xml:space="preserve"> участников проекта в вопросах культуры, исторического прошл</w:t>
      </w:r>
      <w:r w:rsidR="00F252D6" w:rsidRPr="00F268B4">
        <w:rPr>
          <w:rFonts w:ascii="Times New Roman" w:hAnsi="Times New Roman"/>
          <w:sz w:val="28"/>
          <w:szCs w:val="28"/>
        </w:rPr>
        <w:t>ого и настоящего родного города</w:t>
      </w:r>
    </w:p>
    <w:p w:rsidR="001A23B6" w:rsidRPr="00F268B4" w:rsidRDefault="001A23B6" w:rsidP="00D822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6.Объединить в совместной работе взрослы</w:t>
      </w:r>
      <w:proofErr w:type="gramStart"/>
      <w:r w:rsidRPr="00F268B4">
        <w:rPr>
          <w:rFonts w:ascii="Times New Roman" w:hAnsi="Times New Roman"/>
          <w:sz w:val="28"/>
          <w:szCs w:val="28"/>
        </w:rPr>
        <w:t>х(</w:t>
      </w:r>
      <w:proofErr w:type="gramEnd"/>
      <w:r w:rsidRPr="00F268B4">
        <w:rPr>
          <w:rFonts w:ascii="Times New Roman" w:hAnsi="Times New Roman"/>
          <w:sz w:val="28"/>
          <w:szCs w:val="28"/>
        </w:rPr>
        <w:t xml:space="preserve"> педагогов, родителей, социальных партнеров) и детей</w:t>
      </w:r>
    </w:p>
    <w:p w:rsidR="001A23B6" w:rsidRPr="00F268B4" w:rsidRDefault="001A23B6" w:rsidP="00D822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7.Сформировать у детей устойчивую мотивацию к дальнейшему познанию своего города</w:t>
      </w:r>
    </w:p>
    <w:p w:rsidR="001A23B6" w:rsidRPr="00D822A6" w:rsidRDefault="001A23B6" w:rsidP="00D822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322B9" w:rsidRPr="00F268B4" w:rsidRDefault="00F268B4" w:rsidP="003A370F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C61697">
        <w:rPr>
          <w:rFonts w:ascii="Times New Roman" w:hAnsi="Times New Roman"/>
          <w:b/>
          <w:noProof/>
          <w:color w:val="FF0000"/>
          <w:sz w:val="48"/>
          <w:szCs w:val="48"/>
          <w:u w:val="single"/>
          <w:lang w:eastAsia="ru-RU"/>
        </w:rPr>
        <w:lastRenderedPageBreak/>
        <w:drawing>
          <wp:anchor distT="0" distB="0" distL="114300" distR="114300" simplePos="0" relativeHeight="251645440" behindDoc="1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-777240</wp:posOffset>
            </wp:positionV>
            <wp:extent cx="7581900" cy="10801350"/>
            <wp:effectExtent l="0" t="0" r="0" b="0"/>
            <wp:wrapNone/>
            <wp:docPr id="19" name="Рисунок 0" descr="murom_ar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murom_arm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2B9" w:rsidRPr="00F268B4">
        <w:rPr>
          <w:rFonts w:ascii="Times New Roman" w:hAnsi="Times New Roman"/>
          <w:b/>
          <w:color w:val="FF0000"/>
          <w:sz w:val="28"/>
          <w:szCs w:val="28"/>
          <w:u w:val="single"/>
        </w:rPr>
        <w:t>Предполагаемые результаты проекта:</w:t>
      </w:r>
    </w:p>
    <w:p w:rsidR="00BB1842" w:rsidRPr="00F268B4" w:rsidRDefault="00EE293B" w:rsidP="00D822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Формирование у детей старшего дошкольного возраста основ гражданской позиции, нравственн</w:t>
      </w:r>
      <w:proofErr w:type="gramStart"/>
      <w:r w:rsidRPr="00F268B4">
        <w:rPr>
          <w:rFonts w:ascii="Times New Roman" w:hAnsi="Times New Roman"/>
          <w:sz w:val="28"/>
          <w:szCs w:val="28"/>
        </w:rPr>
        <w:t>о-</w:t>
      </w:r>
      <w:proofErr w:type="gramEnd"/>
      <w:r w:rsidRPr="00F268B4">
        <w:rPr>
          <w:rFonts w:ascii="Times New Roman" w:hAnsi="Times New Roman"/>
          <w:sz w:val="28"/>
          <w:szCs w:val="28"/>
        </w:rPr>
        <w:t xml:space="preserve"> патриотических качеств: позитивное, уважительное отношение к городу, его жителям, чувства любви и гордости за свою малую родину, осознание себя гражданином, частью окружающего мира</w:t>
      </w:r>
    </w:p>
    <w:p w:rsidR="00EE293B" w:rsidRPr="00F268B4" w:rsidRDefault="003A370F" w:rsidP="00D822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знания и представления</w:t>
      </w:r>
      <w:r w:rsidR="00EE293B" w:rsidRPr="00F268B4">
        <w:rPr>
          <w:rFonts w:ascii="Times New Roman" w:hAnsi="Times New Roman"/>
          <w:sz w:val="28"/>
          <w:szCs w:val="28"/>
        </w:rPr>
        <w:t xml:space="preserve"> о родном городе</w:t>
      </w:r>
      <w:r w:rsidR="00FB16BE" w:rsidRPr="00F268B4">
        <w:rPr>
          <w:rFonts w:ascii="Times New Roman" w:hAnsi="Times New Roman"/>
          <w:sz w:val="28"/>
          <w:szCs w:val="28"/>
        </w:rPr>
        <w:t xml:space="preserve"> систематизированы</w:t>
      </w:r>
    </w:p>
    <w:p w:rsidR="00BB1842" w:rsidRPr="00F268B4" w:rsidRDefault="003A370F" w:rsidP="00D822A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создана предметн</w:t>
      </w:r>
      <w:proofErr w:type="gramStart"/>
      <w:r w:rsidRPr="00F268B4">
        <w:rPr>
          <w:rFonts w:ascii="Times New Roman" w:hAnsi="Times New Roman"/>
          <w:sz w:val="28"/>
          <w:szCs w:val="28"/>
        </w:rPr>
        <w:t>о-</w:t>
      </w:r>
      <w:proofErr w:type="gramEnd"/>
      <w:r w:rsidRPr="00F268B4">
        <w:rPr>
          <w:rFonts w:ascii="Times New Roman" w:hAnsi="Times New Roman"/>
          <w:sz w:val="28"/>
          <w:szCs w:val="28"/>
        </w:rPr>
        <w:t xml:space="preserve"> развивающая среда, направленная</w:t>
      </w:r>
      <w:r w:rsidR="00EE293B" w:rsidRPr="00F268B4">
        <w:rPr>
          <w:rFonts w:ascii="Times New Roman" w:hAnsi="Times New Roman"/>
          <w:sz w:val="28"/>
          <w:szCs w:val="28"/>
        </w:rPr>
        <w:t xml:space="preserve"> на </w:t>
      </w:r>
      <w:r w:rsidR="00980610" w:rsidRPr="00F268B4">
        <w:rPr>
          <w:rFonts w:ascii="Times New Roman" w:hAnsi="Times New Roman"/>
          <w:sz w:val="28"/>
          <w:szCs w:val="28"/>
        </w:rPr>
        <w:t xml:space="preserve"> дальнейшее формирование и </w:t>
      </w:r>
      <w:r w:rsidR="00EE293B" w:rsidRPr="00F268B4">
        <w:rPr>
          <w:rFonts w:ascii="Times New Roman" w:hAnsi="Times New Roman"/>
          <w:sz w:val="28"/>
          <w:szCs w:val="28"/>
        </w:rPr>
        <w:t xml:space="preserve">реализацию задач </w:t>
      </w:r>
      <w:proofErr w:type="spellStart"/>
      <w:r w:rsidR="00980610" w:rsidRPr="00F268B4">
        <w:rPr>
          <w:rFonts w:ascii="Times New Roman" w:hAnsi="Times New Roman"/>
          <w:sz w:val="28"/>
          <w:szCs w:val="28"/>
        </w:rPr>
        <w:t>гражданско</w:t>
      </w:r>
      <w:proofErr w:type="spellEnd"/>
      <w:r w:rsidR="00980610" w:rsidRPr="00F268B4">
        <w:rPr>
          <w:rFonts w:ascii="Times New Roman" w:hAnsi="Times New Roman"/>
          <w:sz w:val="28"/>
          <w:szCs w:val="28"/>
        </w:rPr>
        <w:t>- патриотического воспитания</w:t>
      </w:r>
    </w:p>
    <w:p w:rsidR="00980610" w:rsidRDefault="00980610" w:rsidP="00D822A6">
      <w:pPr>
        <w:spacing w:after="0" w:line="360" w:lineRule="auto"/>
        <w:rPr>
          <w:sz w:val="32"/>
          <w:szCs w:val="32"/>
        </w:rPr>
      </w:pPr>
    </w:p>
    <w:p w:rsidR="00F252D6" w:rsidRDefault="00F252D6" w:rsidP="00D822A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252D6" w:rsidRDefault="00F252D6" w:rsidP="00D822A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252D6" w:rsidRDefault="00F252D6" w:rsidP="00D822A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252D6" w:rsidRDefault="00F252D6" w:rsidP="00D822A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25CE0" w:rsidRPr="00F268B4" w:rsidRDefault="00045AAB" w:rsidP="00C61697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F268B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margin">
              <wp:posOffset>6501765</wp:posOffset>
            </wp:positionH>
            <wp:positionV relativeFrom="margin">
              <wp:posOffset>-548640</wp:posOffset>
            </wp:positionV>
            <wp:extent cx="7705725" cy="10525125"/>
            <wp:effectExtent l="0" t="0" r="0" b="0"/>
            <wp:wrapNone/>
            <wp:docPr id="18" name="Рисунок 0" descr="murom_arm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0" descr="murom_arms.gif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2D6" w:rsidRPr="00F268B4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Период </w:t>
      </w:r>
      <w:r w:rsidR="00D25CE0" w:rsidRPr="00F268B4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реализации </w:t>
      </w:r>
      <w:r w:rsidR="00F268B4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долгосрочного </w:t>
      </w:r>
      <w:r w:rsidR="00D25CE0" w:rsidRPr="00F268B4">
        <w:rPr>
          <w:rFonts w:ascii="Times New Roman" w:hAnsi="Times New Roman"/>
          <w:b/>
          <w:color w:val="FF0000"/>
          <w:sz w:val="28"/>
          <w:szCs w:val="28"/>
          <w:u w:val="single"/>
        </w:rPr>
        <w:t>проекта</w:t>
      </w:r>
      <w:r w:rsidR="00F268B4">
        <w:rPr>
          <w:rFonts w:ascii="Times New Roman" w:hAnsi="Times New Roman"/>
          <w:b/>
          <w:color w:val="FF0000"/>
          <w:sz w:val="28"/>
          <w:szCs w:val="28"/>
          <w:u w:val="single"/>
        </w:rPr>
        <w:t>:</w:t>
      </w:r>
    </w:p>
    <w:p w:rsidR="00F268B4" w:rsidRDefault="00F252D6" w:rsidP="00F252D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b/>
          <w:color w:val="FF0000"/>
          <w:sz w:val="28"/>
          <w:szCs w:val="28"/>
        </w:rPr>
        <w:t>1 этап</w:t>
      </w:r>
      <w:r w:rsidRPr="00F268B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268B4">
        <w:rPr>
          <w:rFonts w:ascii="Times New Roman" w:hAnsi="Times New Roman"/>
          <w:sz w:val="28"/>
          <w:szCs w:val="28"/>
        </w:rPr>
        <w:t xml:space="preserve">(подготовительный) </w:t>
      </w:r>
    </w:p>
    <w:p w:rsidR="00F268B4" w:rsidRDefault="00F252D6" w:rsidP="00F252D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b/>
          <w:color w:val="FF0000"/>
          <w:sz w:val="28"/>
          <w:szCs w:val="28"/>
        </w:rPr>
        <w:t>2 этап</w:t>
      </w:r>
      <w:r w:rsidRPr="00F268B4">
        <w:rPr>
          <w:rFonts w:ascii="Times New Roman" w:hAnsi="Times New Roman"/>
          <w:sz w:val="28"/>
          <w:szCs w:val="28"/>
        </w:rPr>
        <w:t xml:space="preserve"> (основной) </w:t>
      </w:r>
    </w:p>
    <w:p w:rsidR="00F252D6" w:rsidRDefault="00F252D6" w:rsidP="00F252D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b/>
          <w:color w:val="FF0000"/>
          <w:sz w:val="28"/>
          <w:szCs w:val="28"/>
        </w:rPr>
        <w:t>3 этап</w:t>
      </w:r>
      <w:r w:rsidRPr="00F268B4">
        <w:rPr>
          <w:rFonts w:ascii="Times New Roman" w:hAnsi="Times New Roman"/>
          <w:sz w:val="28"/>
          <w:szCs w:val="28"/>
        </w:rPr>
        <w:t xml:space="preserve"> (заключительный) </w:t>
      </w:r>
    </w:p>
    <w:p w:rsidR="00F268B4" w:rsidRPr="00F268B4" w:rsidRDefault="00F268B4" w:rsidP="00F252D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E293B" w:rsidRPr="00F268B4" w:rsidRDefault="008468CE" w:rsidP="00C61697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F268B4">
        <w:rPr>
          <w:rFonts w:ascii="Times New Roman" w:hAnsi="Times New Roman"/>
          <w:b/>
          <w:color w:val="FF0000"/>
          <w:sz w:val="28"/>
          <w:szCs w:val="28"/>
          <w:u w:val="single"/>
        </w:rPr>
        <w:t>Участники проекта:</w:t>
      </w:r>
    </w:p>
    <w:p w:rsidR="00F252D6" w:rsidRPr="00F268B4" w:rsidRDefault="008468CE" w:rsidP="00F268B4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дети  старшего возраста, </w:t>
      </w:r>
    </w:p>
    <w:p w:rsidR="00F252D6" w:rsidRPr="00F268B4" w:rsidRDefault="008468CE" w:rsidP="00F268B4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воспитатели, </w:t>
      </w:r>
    </w:p>
    <w:p w:rsidR="00F252D6" w:rsidRPr="00F268B4" w:rsidRDefault="008468CE" w:rsidP="00F268B4">
      <w:pPr>
        <w:pStyle w:val="a4"/>
        <w:numPr>
          <w:ilvl w:val="0"/>
          <w:numId w:val="10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родители и члены семей воспитанников, </w:t>
      </w:r>
    </w:p>
    <w:p w:rsidR="00F252D6" w:rsidRPr="00F268B4" w:rsidRDefault="00D822A6" w:rsidP="00F268B4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музыкальный руководитель</w:t>
      </w:r>
      <w:r w:rsidR="007A5FA0" w:rsidRPr="00F268B4">
        <w:rPr>
          <w:rFonts w:ascii="Times New Roman" w:hAnsi="Times New Roman"/>
          <w:sz w:val="28"/>
          <w:szCs w:val="28"/>
        </w:rPr>
        <w:t>,</w:t>
      </w:r>
      <w:r w:rsidR="00F252D6" w:rsidRPr="00F268B4">
        <w:rPr>
          <w:rFonts w:ascii="Times New Roman" w:hAnsi="Times New Roman"/>
          <w:sz w:val="28"/>
          <w:szCs w:val="28"/>
        </w:rPr>
        <w:t xml:space="preserve"> инструктор по физическому воспитанию</w:t>
      </w:r>
    </w:p>
    <w:p w:rsidR="008468CE" w:rsidRPr="00F268B4" w:rsidRDefault="007A5FA0" w:rsidP="00F268B4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/>
          <w:color w:val="FF0000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социальные партнеры</w:t>
      </w:r>
    </w:p>
    <w:p w:rsidR="008468CE" w:rsidRPr="00D822A6" w:rsidRDefault="008468CE" w:rsidP="00D822A6">
      <w:pPr>
        <w:spacing w:after="0" w:line="360" w:lineRule="auto"/>
        <w:rPr>
          <w:sz w:val="28"/>
          <w:szCs w:val="28"/>
        </w:rPr>
      </w:pPr>
    </w:p>
    <w:p w:rsidR="007A5FA0" w:rsidRDefault="007A5FA0" w:rsidP="00D822A6">
      <w:pPr>
        <w:spacing w:after="0"/>
        <w:jc w:val="center"/>
        <w:rPr>
          <w:b/>
          <w:color w:val="FF0000"/>
          <w:sz w:val="40"/>
          <w:szCs w:val="40"/>
        </w:rPr>
      </w:pPr>
    </w:p>
    <w:p w:rsidR="00F268B4" w:rsidRDefault="00F268B4" w:rsidP="00F268B4">
      <w:pPr>
        <w:spacing w:after="0"/>
        <w:rPr>
          <w:b/>
          <w:color w:val="FF0000"/>
          <w:sz w:val="40"/>
          <w:szCs w:val="40"/>
        </w:rPr>
      </w:pPr>
    </w:p>
    <w:p w:rsidR="00F268B4" w:rsidRDefault="00F268B4" w:rsidP="00F268B4">
      <w:pPr>
        <w:spacing w:after="0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D25CE0" w:rsidRPr="00F268B4" w:rsidRDefault="00045AAB" w:rsidP="00F268B4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F268B4">
        <w:rPr>
          <w:rFonts w:ascii="Times New Roman" w:hAnsi="Times New Roman"/>
          <w:b/>
          <w:noProof/>
          <w:color w:val="FF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46464" behindDoc="1" locked="0" layoutInCell="1" allowOverlap="1">
            <wp:simplePos x="0" y="0"/>
            <wp:positionH relativeFrom="margin">
              <wp:posOffset>-1051560</wp:posOffset>
            </wp:positionH>
            <wp:positionV relativeFrom="margin">
              <wp:posOffset>-729615</wp:posOffset>
            </wp:positionV>
            <wp:extent cx="7581900" cy="10801350"/>
            <wp:effectExtent l="0" t="0" r="0" b="0"/>
            <wp:wrapNone/>
            <wp:docPr id="20" name="Рисунок 0" descr="murom_ar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murom_arm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CE0" w:rsidRPr="00F268B4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1 этап </w:t>
      </w:r>
      <w:r w:rsidR="00F6469A" w:rsidRPr="00F268B4">
        <w:rPr>
          <w:rFonts w:ascii="Times New Roman" w:hAnsi="Times New Roman"/>
          <w:b/>
          <w:color w:val="FF0000"/>
          <w:sz w:val="28"/>
          <w:szCs w:val="28"/>
          <w:u w:val="single"/>
        </w:rPr>
        <w:t>(</w:t>
      </w:r>
      <w:r w:rsidR="00D25CE0" w:rsidRPr="00F268B4">
        <w:rPr>
          <w:rFonts w:ascii="Times New Roman" w:hAnsi="Times New Roman"/>
          <w:b/>
          <w:color w:val="FF0000"/>
          <w:sz w:val="28"/>
          <w:szCs w:val="28"/>
          <w:u w:val="single"/>
        </w:rPr>
        <w:t>подготовительный)</w:t>
      </w:r>
    </w:p>
    <w:p w:rsidR="00C61697" w:rsidRPr="00F268B4" w:rsidRDefault="00C61697" w:rsidP="00D822A6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D25CE0" w:rsidRPr="00F268B4" w:rsidRDefault="007A5FA0" w:rsidP="00980610">
      <w:pPr>
        <w:rPr>
          <w:rFonts w:ascii="Times New Roman" w:hAnsi="Times New Roman"/>
          <w:b/>
          <w:sz w:val="28"/>
          <w:szCs w:val="28"/>
          <w:u w:val="single"/>
        </w:rPr>
      </w:pPr>
      <w:r w:rsidRPr="00F268B4">
        <w:rPr>
          <w:rFonts w:ascii="Times New Roman" w:hAnsi="Times New Roman"/>
          <w:b/>
          <w:sz w:val="28"/>
          <w:szCs w:val="28"/>
          <w:u w:val="single"/>
        </w:rPr>
        <w:t xml:space="preserve">Цель </w:t>
      </w:r>
      <w:r w:rsidR="00D25CE0" w:rsidRPr="00F268B4">
        <w:rPr>
          <w:rFonts w:ascii="Times New Roman" w:hAnsi="Times New Roman"/>
          <w:b/>
          <w:sz w:val="28"/>
          <w:szCs w:val="28"/>
          <w:u w:val="single"/>
        </w:rPr>
        <w:t xml:space="preserve"> первого этапа проекта:</w:t>
      </w:r>
    </w:p>
    <w:p w:rsidR="008468CE" w:rsidRPr="00F268B4" w:rsidRDefault="00D25CE0" w:rsidP="007A5FA0">
      <w:pPr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 xml:space="preserve">- </w:t>
      </w:r>
      <w:r w:rsidR="007A5FA0" w:rsidRPr="00F268B4">
        <w:rPr>
          <w:rFonts w:ascii="Times New Roman" w:hAnsi="Times New Roman"/>
          <w:sz w:val="28"/>
          <w:szCs w:val="28"/>
        </w:rPr>
        <w:t>Обеспечить необходимые условия для начала проектной деятельности</w:t>
      </w:r>
    </w:p>
    <w:p w:rsidR="007A5FA0" w:rsidRPr="00F268B4" w:rsidRDefault="007A5FA0" w:rsidP="007A5FA0">
      <w:pPr>
        <w:rPr>
          <w:rFonts w:ascii="Times New Roman" w:hAnsi="Times New Roman"/>
          <w:b/>
          <w:sz w:val="28"/>
          <w:szCs w:val="28"/>
          <w:u w:val="single"/>
        </w:rPr>
      </w:pPr>
      <w:r w:rsidRPr="00F268B4">
        <w:rPr>
          <w:rFonts w:ascii="Times New Roman" w:hAnsi="Times New Roman"/>
          <w:b/>
          <w:sz w:val="28"/>
          <w:szCs w:val="28"/>
          <w:u w:val="single"/>
        </w:rPr>
        <w:t>Задачи первого этапа проекта:</w:t>
      </w:r>
    </w:p>
    <w:p w:rsidR="007A5FA0" w:rsidRPr="00F268B4" w:rsidRDefault="007A5FA0" w:rsidP="007A5FA0">
      <w:pPr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определить цель и задачи всего периода реализации проекта</w:t>
      </w:r>
    </w:p>
    <w:p w:rsidR="007A5FA0" w:rsidRPr="00F268B4" w:rsidRDefault="007A5FA0" w:rsidP="007A5FA0">
      <w:pPr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определить общую концепцию проекта (участники, функции всех участников на всех этапах проекта, возможное участие социальных партнеров, ожидаемые результаты)</w:t>
      </w:r>
    </w:p>
    <w:p w:rsidR="007A5FA0" w:rsidRPr="00F268B4" w:rsidRDefault="007A5FA0" w:rsidP="007A5FA0">
      <w:pPr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определить временные границы подготовительного, основного и итогового этапов проекта, содержание работы на каждом из этапов, промежуточные результаты</w:t>
      </w:r>
    </w:p>
    <w:p w:rsidR="007A5FA0" w:rsidRPr="00F268B4" w:rsidRDefault="007A5FA0" w:rsidP="007A5FA0">
      <w:pPr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« обозначить» границы образовательного пространства, его изменения на каждом этапе проекта</w:t>
      </w:r>
    </w:p>
    <w:p w:rsidR="007A5FA0" w:rsidRPr="00F268B4" w:rsidRDefault="007A5FA0" w:rsidP="007A5FA0">
      <w:pPr>
        <w:rPr>
          <w:rFonts w:ascii="Times New Roman" w:hAnsi="Times New Roman"/>
          <w:sz w:val="28"/>
          <w:szCs w:val="28"/>
        </w:rPr>
      </w:pPr>
      <w:r w:rsidRPr="00F268B4">
        <w:rPr>
          <w:rFonts w:ascii="Times New Roman" w:hAnsi="Times New Roman"/>
          <w:sz w:val="28"/>
          <w:szCs w:val="28"/>
        </w:rPr>
        <w:t>- Спроектировать функции всех участников на каждом этапе проекта</w:t>
      </w:r>
    </w:p>
    <w:p w:rsidR="007A5FA0" w:rsidRDefault="007A5FA0" w:rsidP="007A5FA0">
      <w:pPr>
        <w:rPr>
          <w:sz w:val="32"/>
          <w:szCs w:val="32"/>
        </w:rPr>
      </w:pPr>
    </w:p>
    <w:p w:rsidR="00980610" w:rsidRDefault="00980610" w:rsidP="000D717B">
      <w:pPr>
        <w:jc w:val="center"/>
        <w:rPr>
          <w:b/>
          <w:sz w:val="32"/>
          <w:szCs w:val="32"/>
        </w:rPr>
      </w:pPr>
    </w:p>
    <w:p w:rsidR="00980610" w:rsidRDefault="00980610" w:rsidP="000D717B">
      <w:pPr>
        <w:jc w:val="center"/>
        <w:rPr>
          <w:b/>
          <w:sz w:val="32"/>
          <w:szCs w:val="32"/>
        </w:rPr>
      </w:pPr>
    </w:p>
    <w:p w:rsidR="00980610" w:rsidRDefault="00980610" w:rsidP="000D717B">
      <w:pPr>
        <w:jc w:val="center"/>
        <w:rPr>
          <w:b/>
          <w:sz w:val="32"/>
          <w:szCs w:val="32"/>
        </w:rPr>
      </w:pPr>
    </w:p>
    <w:p w:rsidR="00980610" w:rsidRDefault="00980610" w:rsidP="000D717B">
      <w:pPr>
        <w:jc w:val="center"/>
        <w:rPr>
          <w:b/>
          <w:sz w:val="32"/>
          <w:szCs w:val="32"/>
        </w:rPr>
      </w:pPr>
    </w:p>
    <w:p w:rsidR="00980610" w:rsidRDefault="00980610" w:rsidP="000D717B">
      <w:pPr>
        <w:jc w:val="center"/>
        <w:rPr>
          <w:b/>
          <w:sz w:val="32"/>
          <w:szCs w:val="32"/>
        </w:rPr>
      </w:pPr>
    </w:p>
    <w:p w:rsidR="00F268B4" w:rsidRDefault="00F268B4" w:rsidP="00C61697">
      <w:pPr>
        <w:jc w:val="center"/>
        <w:rPr>
          <w:b/>
          <w:color w:val="7030A0"/>
          <w:sz w:val="40"/>
          <w:szCs w:val="40"/>
          <w:u w:val="single"/>
        </w:rPr>
      </w:pPr>
    </w:p>
    <w:p w:rsidR="00F268B4" w:rsidRDefault="00F268B4" w:rsidP="00C61697">
      <w:pPr>
        <w:jc w:val="center"/>
        <w:rPr>
          <w:b/>
          <w:color w:val="7030A0"/>
          <w:sz w:val="40"/>
          <w:szCs w:val="40"/>
          <w:u w:val="single"/>
        </w:rPr>
      </w:pPr>
    </w:p>
    <w:p w:rsidR="00F268B4" w:rsidRDefault="00F268B4" w:rsidP="00C61697">
      <w:pPr>
        <w:jc w:val="center"/>
        <w:rPr>
          <w:b/>
          <w:color w:val="7030A0"/>
          <w:sz w:val="40"/>
          <w:szCs w:val="40"/>
          <w:u w:val="single"/>
        </w:rPr>
      </w:pPr>
    </w:p>
    <w:p w:rsidR="00F268B4" w:rsidRDefault="00F268B4" w:rsidP="00C61697">
      <w:pPr>
        <w:jc w:val="center"/>
        <w:rPr>
          <w:b/>
          <w:color w:val="7030A0"/>
          <w:sz w:val="40"/>
          <w:szCs w:val="40"/>
          <w:u w:val="single"/>
        </w:rPr>
      </w:pPr>
    </w:p>
    <w:p w:rsidR="00F16F67" w:rsidRDefault="00F16F67" w:rsidP="00F16F67">
      <w:pPr>
        <w:rPr>
          <w:rFonts w:ascii="Times New Roman" w:hAnsi="Times New Roman"/>
          <w:b/>
          <w:color w:val="7030A0"/>
          <w:sz w:val="40"/>
          <w:szCs w:val="40"/>
          <w:u w:val="single"/>
        </w:rPr>
      </w:pPr>
    </w:p>
    <w:p w:rsidR="00E01CCC" w:rsidRPr="00F16F67" w:rsidRDefault="00793E66" w:rsidP="00F16F67">
      <w:pPr>
        <w:rPr>
          <w:rFonts w:ascii="Times New Roman" w:hAnsi="Times New Roman"/>
          <w:b/>
          <w:color w:val="7030A0"/>
          <w:sz w:val="40"/>
          <w:szCs w:val="40"/>
          <w:u w:val="single"/>
        </w:rPr>
      </w:pPr>
      <w:r w:rsidRPr="00F16F67">
        <w:rPr>
          <w:rFonts w:ascii="Times New Roman" w:hAnsi="Times New Roman"/>
          <w:b/>
          <w:noProof/>
          <w:color w:val="7030A0"/>
          <w:sz w:val="40"/>
          <w:szCs w:val="40"/>
          <w:u w:val="single"/>
          <w:lang w:eastAsia="ru-RU"/>
        </w:rPr>
        <w:lastRenderedPageBreak/>
        <w:drawing>
          <wp:anchor distT="0" distB="0" distL="114300" distR="114300" simplePos="0" relativeHeight="251632128" behindDoc="1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7581900" cy="10801350"/>
            <wp:effectExtent l="0" t="0" r="0" b="0"/>
            <wp:wrapNone/>
            <wp:docPr id="66" name="Рисунок 0" descr="murom_ar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murom_arm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089" w:rsidRPr="00F16F67">
        <w:rPr>
          <w:rFonts w:ascii="Times New Roman" w:hAnsi="Times New Roman"/>
          <w:b/>
          <w:color w:val="7030A0"/>
          <w:sz w:val="40"/>
          <w:szCs w:val="40"/>
          <w:u w:val="single"/>
        </w:rPr>
        <w:t>Функции участников проекта</w:t>
      </w:r>
      <w:r w:rsidR="00E01CCC" w:rsidRPr="00F16F67">
        <w:rPr>
          <w:rFonts w:ascii="Times New Roman" w:hAnsi="Times New Roman"/>
          <w:b/>
          <w:color w:val="7030A0"/>
          <w:sz w:val="40"/>
          <w:szCs w:val="40"/>
          <w:u w:val="single"/>
        </w:rPr>
        <w:t xml:space="preserve"> на 1 этапе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2"/>
        <w:gridCol w:w="2323"/>
        <w:gridCol w:w="2959"/>
        <w:gridCol w:w="2609"/>
      </w:tblGrid>
      <w:tr w:rsidR="002212F3" w:rsidRPr="00AF0D2D" w:rsidTr="00FB16BE">
        <w:trPr>
          <w:trHeight w:val="1473"/>
        </w:trPr>
        <w:tc>
          <w:tcPr>
            <w:tcW w:w="2926" w:type="dxa"/>
          </w:tcPr>
          <w:p w:rsidR="004E0D0E" w:rsidRPr="00AF0D2D" w:rsidRDefault="004E0D0E" w:rsidP="00AF0D2D">
            <w:pPr>
              <w:spacing w:after="0" w:line="240" w:lineRule="auto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AF0D2D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Руководитель проекта</w:t>
            </w:r>
          </w:p>
        </w:tc>
        <w:tc>
          <w:tcPr>
            <w:tcW w:w="2224" w:type="dxa"/>
          </w:tcPr>
          <w:p w:rsidR="004E0D0E" w:rsidRPr="00AF0D2D" w:rsidRDefault="004E0D0E" w:rsidP="00AF0D2D">
            <w:pPr>
              <w:spacing w:after="0" w:line="240" w:lineRule="auto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AF0D2D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Дети старшего дошкольного возраста</w:t>
            </w:r>
          </w:p>
        </w:tc>
        <w:tc>
          <w:tcPr>
            <w:tcW w:w="3014" w:type="dxa"/>
          </w:tcPr>
          <w:p w:rsidR="004E0D0E" w:rsidRPr="00AF0D2D" w:rsidRDefault="004E0D0E" w:rsidP="00AF0D2D">
            <w:pPr>
              <w:spacing w:after="0" w:line="240" w:lineRule="auto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AF0D2D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Педагог</w:t>
            </w:r>
            <w:proofErr w:type="gramStart"/>
            <w:r w:rsidRPr="00AF0D2D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и-</w:t>
            </w:r>
            <w:proofErr w:type="gramEnd"/>
            <w:r w:rsidRPr="00AF0D2D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 xml:space="preserve"> участники проекта</w:t>
            </w:r>
          </w:p>
        </w:tc>
        <w:tc>
          <w:tcPr>
            <w:tcW w:w="2609" w:type="dxa"/>
          </w:tcPr>
          <w:p w:rsidR="004E0D0E" w:rsidRPr="00AF0D2D" w:rsidRDefault="004E0D0E" w:rsidP="00AF0D2D">
            <w:pPr>
              <w:spacing w:after="0" w:line="240" w:lineRule="auto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AF0D2D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Родители и члены семей воспитанников</w:t>
            </w:r>
          </w:p>
        </w:tc>
      </w:tr>
      <w:tr w:rsidR="002212F3" w:rsidRPr="00AF0D2D" w:rsidTr="00C142E4">
        <w:trPr>
          <w:trHeight w:val="70"/>
        </w:trPr>
        <w:tc>
          <w:tcPr>
            <w:tcW w:w="2926" w:type="dxa"/>
            <w:tcBorders>
              <w:top w:val="nil"/>
            </w:tcBorders>
          </w:tcPr>
          <w:p w:rsidR="004E0D0E" w:rsidRPr="00F16F67" w:rsidRDefault="004E0D0E" w:rsidP="00AF0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142E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16F67">
              <w:rPr>
                <w:rFonts w:ascii="Times New Roman" w:hAnsi="Times New Roman"/>
                <w:sz w:val="28"/>
                <w:szCs w:val="24"/>
              </w:rPr>
              <w:t>определяет общую концепцию проекта</w:t>
            </w:r>
          </w:p>
          <w:p w:rsidR="00C142E4" w:rsidRPr="00F16F67" w:rsidRDefault="00C142E4" w:rsidP="00AF0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4E0D0E" w:rsidRPr="00F16F67" w:rsidRDefault="004E0D0E" w:rsidP="00AF0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16F67">
              <w:rPr>
                <w:rFonts w:ascii="Times New Roman" w:hAnsi="Times New Roman"/>
                <w:sz w:val="28"/>
                <w:szCs w:val="24"/>
              </w:rPr>
              <w:t>-Изучает систему работы, методологические основы  по теме проекта</w:t>
            </w:r>
          </w:p>
          <w:p w:rsidR="00C142E4" w:rsidRPr="00F16F67" w:rsidRDefault="00C142E4" w:rsidP="00AF0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4E0D0E" w:rsidRPr="00F16F67" w:rsidRDefault="004E0D0E" w:rsidP="00AF0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16F67">
              <w:rPr>
                <w:rFonts w:ascii="Times New Roman" w:hAnsi="Times New Roman"/>
                <w:sz w:val="28"/>
                <w:szCs w:val="24"/>
              </w:rPr>
              <w:t>-осуществляет критический анализ всех имеющихся ресурсов для реализации проекта</w:t>
            </w:r>
          </w:p>
          <w:p w:rsidR="00C142E4" w:rsidRPr="00F16F67" w:rsidRDefault="00C142E4" w:rsidP="00AF0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3A370F" w:rsidRPr="00F16F67" w:rsidRDefault="00FB16BE" w:rsidP="00AF0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16F67">
              <w:rPr>
                <w:rFonts w:ascii="Times New Roman" w:hAnsi="Times New Roman"/>
                <w:sz w:val="28"/>
                <w:szCs w:val="24"/>
              </w:rPr>
              <w:t>-</w:t>
            </w:r>
            <w:r w:rsidR="003A370F" w:rsidRPr="00F16F67">
              <w:rPr>
                <w:rFonts w:ascii="Times New Roman" w:hAnsi="Times New Roman"/>
                <w:sz w:val="28"/>
                <w:szCs w:val="24"/>
              </w:rPr>
              <w:t>проектирует базисный план всех мероприятий проекта</w:t>
            </w:r>
          </w:p>
          <w:p w:rsidR="00C142E4" w:rsidRPr="00F16F67" w:rsidRDefault="00C142E4" w:rsidP="00AF0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4E0D0E" w:rsidRPr="00F16F67" w:rsidRDefault="004E0D0E" w:rsidP="00AF0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16F67">
              <w:rPr>
                <w:rFonts w:ascii="Times New Roman" w:hAnsi="Times New Roman"/>
                <w:sz w:val="28"/>
                <w:szCs w:val="24"/>
              </w:rPr>
              <w:t>-Знакомит педагогов и родителей с целями и задачами проекта, а также формирует мотивационную готовность детей и родителей к участию в проекте</w:t>
            </w:r>
          </w:p>
          <w:p w:rsidR="00C142E4" w:rsidRPr="00F16F67" w:rsidRDefault="00C142E4" w:rsidP="00AF0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4E0D0E" w:rsidRPr="00F16F67" w:rsidRDefault="004E0D0E" w:rsidP="00AF0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16F67">
              <w:rPr>
                <w:rFonts w:ascii="Times New Roman" w:hAnsi="Times New Roman"/>
                <w:sz w:val="28"/>
                <w:szCs w:val="24"/>
              </w:rPr>
              <w:t>-Оценивает степень подготовленности педагогов дополнительного образования (муз. рук</w:t>
            </w:r>
            <w:proofErr w:type="gramStart"/>
            <w:r w:rsidRPr="00F16F67">
              <w:rPr>
                <w:rFonts w:ascii="Times New Roman" w:hAnsi="Times New Roman"/>
                <w:sz w:val="28"/>
                <w:szCs w:val="24"/>
              </w:rPr>
              <w:t>.</w:t>
            </w:r>
            <w:r w:rsidR="003A370F" w:rsidRPr="00F16F67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gramEnd"/>
            <w:r w:rsidR="003A370F" w:rsidRPr="00F16F67">
              <w:rPr>
                <w:rFonts w:ascii="Times New Roman" w:hAnsi="Times New Roman"/>
                <w:sz w:val="28"/>
                <w:szCs w:val="24"/>
              </w:rPr>
              <w:t>физ. инструктор</w:t>
            </w:r>
            <w:r w:rsidRPr="00F16F67">
              <w:rPr>
                <w:rFonts w:ascii="Times New Roman" w:hAnsi="Times New Roman"/>
                <w:sz w:val="28"/>
                <w:szCs w:val="24"/>
              </w:rPr>
              <w:t>) к сотрудничеству</w:t>
            </w:r>
          </w:p>
          <w:p w:rsidR="00C142E4" w:rsidRPr="00F16F67" w:rsidRDefault="00C142E4" w:rsidP="00AF0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4E0D0E" w:rsidRPr="00F16F67" w:rsidRDefault="004E0D0E" w:rsidP="00AF0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16F67">
              <w:rPr>
                <w:rFonts w:ascii="Times New Roman" w:hAnsi="Times New Roman"/>
                <w:sz w:val="28"/>
                <w:szCs w:val="24"/>
              </w:rPr>
              <w:t xml:space="preserve">-Выявляет уровень знаний </w:t>
            </w:r>
            <w:r w:rsidRPr="00F16F67">
              <w:rPr>
                <w:rFonts w:ascii="Times New Roman" w:hAnsi="Times New Roman"/>
                <w:sz w:val="28"/>
                <w:szCs w:val="24"/>
              </w:rPr>
              <w:lastRenderedPageBreak/>
              <w:t>краеведческого</w:t>
            </w:r>
            <w:r w:rsidR="00891C76" w:rsidRPr="00F16F6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16F67">
              <w:rPr>
                <w:rFonts w:ascii="Times New Roman" w:hAnsi="Times New Roman"/>
                <w:sz w:val="28"/>
                <w:szCs w:val="24"/>
              </w:rPr>
              <w:t>содержания детей старшего дошкольного возраста</w:t>
            </w:r>
          </w:p>
          <w:p w:rsidR="00C142E4" w:rsidRPr="00F16F67" w:rsidRDefault="00C142E4" w:rsidP="00AF0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891C76" w:rsidRPr="00F16F67" w:rsidRDefault="00FB16BE" w:rsidP="00AF0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16F67">
              <w:rPr>
                <w:rFonts w:ascii="Times New Roman" w:hAnsi="Times New Roman"/>
                <w:sz w:val="28"/>
                <w:szCs w:val="24"/>
              </w:rPr>
              <w:t>-</w:t>
            </w:r>
            <w:r w:rsidR="00891C76" w:rsidRPr="00F16F67">
              <w:rPr>
                <w:rFonts w:ascii="Times New Roman" w:hAnsi="Times New Roman"/>
                <w:sz w:val="28"/>
                <w:szCs w:val="24"/>
              </w:rPr>
              <w:t>определяет социальных</w:t>
            </w:r>
            <w:r w:rsidR="00C142E4" w:rsidRPr="00F16F6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891C76" w:rsidRPr="00F16F67">
              <w:rPr>
                <w:rFonts w:ascii="Times New Roman" w:hAnsi="Times New Roman"/>
                <w:sz w:val="28"/>
                <w:szCs w:val="24"/>
              </w:rPr>
              <w:t>партнеров,</w:t>
            </w:r>
            <w:r w:rsidR="00891C76" w:rsidRPr="00F16F67">
              <w:rPr>
                <w:rFonts w:ascii="Times New Roman" w:hAnsi="Times New Roman"/>
                <w:sz w:val="32"/>
                <w:szCs w:val="28"/>
              </w:rPr>
              <w:t xml:space="preserve"> </w:t>
            </w:r>
            <w:r w:rsidR="00F16F67">
              <w:rPr>
                <w:rFonts w:ascii="Times New Roman" w:hAnsi="Times New Roman"/>
                <w:sz w:val="28"/>
                <w:szCs w:val="24"/>
              </w:rPr>
              <w:t xml:space="preserve">заключение </w:t>
            </w:r>
            <w:r w:rsidR="00891C76" w:rsidRPr="00F16F67">
              <w:rPr>
                <w:rFonts w:ascii="Times New Roman" w:hAnsi="Times New Roman"/>
                <w:sz w:val="28"/>
                <w:szCs w:val="24"/>
              </w:rPr>
              <w:t>договора о сотрудничестве</w:t>
            </w:r>
          </w:p>
          <w:p w:rsidR="003A370F" w:rsidRPr="00AF0D2D" w:rsidRDefault="003A370F" w:rsidP="00AF0D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4" w:type="dxa"/>
            <w:tcBorders>
              <w:top w:val="nil"/>
            </w:tcBorders>
          </w:tcPr>
          <w:p w:rsidR="004E0D0E" w:rsidRPr="00F16F67" w:rsidRDefault="004E0D0E" w:rsidP="00AF0D2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F0D2D">
              <w:rPr>
                <w:rFonts w:asciiTheme="minorHAnsi" w:eastAsiaTheme="minorHAnsi" w:hAnsiTheme="minorHAnsi" w:cstheme="minorBidi"/>
                <w:sz w:val="28"/>
                <w:szCs w:val="28"/>
              </w:rPr>
              <w:lastRenderedPageBreak/>
              <w:t xml:space="preserve">- </w:t>
            </w: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« входят» в тему проекта, принимают задачи и цели проекта</w:t>
            </w:r>
          </w:p>
          <w:p w:rsidR="004E0D0E" w:rsidRPr="00AF0D2D" w:rsidRDefault="004E0D0E" w:rsidP="00AF0D2D">
            <w:pPr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3014" w:type="dxa"/>
            <w:tcBorders>
              <w:top w:val="nil"/>
            </w:tcBorders>
          </w:tcPr>
          <w:p w:rsidR="004E0D0E" w:rsidRPr="00AF0D2D" w:rsidRDefault="00DE4E15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0D2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4E0D0E" w:rsidRPr="00AF0D2D">
              <w:rPr>
                <w:rFonts w:ascii="Times New Roman" w:hAnsi="Times New Roman"/>
                <w:sz w:val="28"/>
                <w:szCs w:val="28"/>
              </w:rPr>
              <w:t xml:space="preserve"> помогают руководителю проекта в организационных вопросах, накоплении краеведческого материала, в обогащении предметн</w:t>
            </w:r>
            <w:proofErr w:type="gramStart"/>
            <w:r w:rsidR="004E0D0E" w:rsidRPr="00AF0D2D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="004E0D0E" w:rsidRPr="00AF0D2D">
              <w:rPr>
                <w:rFonts w:ascii="Times New Roman" w:hAnsi="Times New Roman"/>
                <w:sz w:val="28"/>
                <w:szCs w:val="28"/>
              </w:rPr>
              <w:t xml:space="preserve"> развивающей среды</w:t>
            </w: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0D2D">
              <w:rPr>
                <w:rFonts w:ascii="Times New Roman" w:hAnsi="Times New Roman"/>
                <w:sz w:val="28"/>
                <w:szCs w:val="28"/>
              </w:rPr>
              <w:t>- подбирают необходимый информационный материал, методическую литературу по теме проекта</w:t>
            </w: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E0D0E" w:rsidRPr="00AF0D2D" w:rsidRDefault="004E0D0E" w:rsidP="00AF0D2D">
            <w:pPr>
              <w:spacing w:after="0" w:line="240" w:lineRule="auto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2609" w:type="dxa"/>
            <w:tcBorders>
              <w:top w:val="nil"/>
            </w:tcBorders>
          </w:tcPr>
          <w:p w:rsidR="004E0D0E" w:rsidRPr="00AF0D2D" w:rsidRDefault="00DE4E15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0D2D">
              <w:rPr>
                <w:rFonts w:ascii="Times New Roman" w:hAnsi="Times New Roman"/>
                <w:sz w:val="28"/>
                <w:szCs w:val="28"/>
              </w:rPr>
              <w:t>- участвуют в анкетировании, опросах.</w:t>
            </w:r>
          </w:p>
          <w:p w:rsidR="00DE4E15" w:rsidRPr="00AF0D2D" w:rsidRDefault="00DE4E15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E4E15" w:rsidRDefault="00DE4E15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0D2D">
              <w:rPr>
                <w:rFonts w:ascii="Times New Roman" w:hAnsi="Times New Roman"/>
                <w:sz w:val="28"/>
                <w:szCs w:val="28"/>
              </w:rPr>
              <w:t>- помогают пополнить развивающую среду в группе;</w:t>
            </w:r>
          </w:p>
          <w:p w:rsidR="00891C76" w:rsidRPr="00AF0D2D" w:rsidRDefault="00891C76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участвуют в разработке общей концепции и тактики проекта (вносят предложения, высказывают критические суждения и т. д.)</w:t>
            </w:r>
          </w:p>
          <w:p w:rsidR="00DE4E15" w:rsidRPr="00AF0D2D" w:rsidRDefault="00DE4E15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E4E15" w:rsidRPr="00AF0D2D" w:rsidRDefault="00DE4E15" w:rsidP="00AF0D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16F67" w:rsidRDefault="00F16F67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F16F67" w:rsidRDefault="00F16F67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F16F67" w:rsidRDefault="00F16F67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F16F67" w:rsidRDefault="00F16F67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F16F67" w:rsidRDefault="00F16F67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F16F67" w:rsidRDefault="00F16F67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F16F67" w:rsidRDefault="00F16F67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F16F67" w:rsidRDefault="00F16F67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F16F67" w:rsidRDefault="00F16F67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F16F67" w:rsidRDefault="00F16F67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F16F67" w:rsidRDefault="00F16F67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F16F67" w:rsidRDefault="00F16F67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F16F67" w:rsidRDefault="00F16F67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F16F67" w:rsidRDefault="00F16F67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F16F67" w:rsidRDefault="004F3827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31104" behindDoc="1" locked="0" layoutInCell="1" allowOverlap="1">
            <wp:simplePos x="0" y="0"/>
            <wp:positionH relativeFrom="margin">
              <wp:posOffset>-1108710</wp:posOffset>
            </wp:positionH>
            <wp:positionV relativeFrom="margin">
              <wp:posOffset>-929640</wp:posOffset>
            </wp:positionV>
            <wp:extent cx="7583805" cy="10803255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80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7F19"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pict>
          <v:rect id="Rectangle 46" o:spid="_x0000_s1073" style="position:absolute;margin-left:-70.8pt;margin-top:-13.15pt;width:205.4pt;height:74.3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" fillcolor="yellow" strokecolor="#4f81bd" strokeweight="1pt">
            <v:stroke dashstyle="dash"/>
            <v:shadow color="#868686"/>
            <v:textbox>
              <w:txbxContent>
                <w:p w:rsidR="00F268B4" w:rsidRPr="00903D77" w:rsidRDefault="00F268B4" w:rsidP="000F7B6A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</w:rPr>
                  </w:pPr>
                  <w:r w:rsidRPr="00903D77">
                    <w:rPr>
                      <w:rFonts w:ascii="Times New Roman" w:hAnsi="Times New Roman"/>
                      <w:b/>
                      <w:color w:val="002060"/>
                      <w:sz w:val="36"/>
                    </w:rPr>
                    <w:t xml:space="preserve">Заключены договора с ДНТ, ДЦБ, МИХМ, СОШ № 12 </w:t>
                  </w:r>
                </w:p>
              </w:txbxContent>
            </v:textbox>
          </v:rect>
        </w:pict>
      </w:r>
      <w:r w:rsidR="00237F19"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36" o:spid="_x0000_s1027" style="position:absolute;margin-left:291.45pt;margin-top:-12.35pt;width:211.5pt;height:81.8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" fillcolor="yellow" strokecolor="#4f81bd" strokeweight="1pt">
            <v:stroke dashstyle="dash"/>
            <v:shadow color="#868686"/>
            <v:textbox>
              <w:txbxContent>
                <w:p w:rsidR="00F268B4" w:rsidRPr="00903D77" w:rsidRDefault="00F268B4" w:rsidP="000F7B6A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</w:rPr>
                  </w:pPr>
                  <w:r w:rsidRPr="00903D77">
                    <w:rPr>
                      <w:rFonts w:ascii="Times New Roman" w:hAnsi="Times New Roman"/>
                      <w:b/>
                      <w:color w:val="002060"/>
                      <w:sz w:val="36"/>
                    </w:rPr>
                    <w:t xml:space="preserve">Составлен образовательный маршрут проекта </w:t>
                  </w:r>
                </w:p>
              </w:txbxContent>
            </v:textbox>
          </v:rect>
        </w:pict>
      </w:r>
    </w:p>
    <w:p w:rsidR="000F7B6A" w:rsidRDefault="00237F19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pict>
          <v:rect id="Rectangle 63" o:spid="_x0000_s1028" style="position:absolute;margin-left:107.7pt;margin-top:31.1pt;width:203.25pt;height:97.6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" fillcolor="yellow">
            <v:textbox>
              <w:txbxContent>
                <w:p w:rsidR="00F268B4" w:rsidRPr="00903D77" w:rsidRDefault="00F268B4" w:rsidP="00ED2880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2"/>
                    </w:rPr>
                  </w:pPr>
                  <w:r w:rsidRPr="00903D77">
                    <w:rPr>
                      <w:rFonts w:ascii="Times New Roman" w:hAnsi="Times New Roman"/>
                      <w:b/>
                      <w:sz w:val="36"/>
                      <w:szCs w:val="32"/>
                    </w:rPr>
                    <w:t>Разработан общий комплексн</w:t>
                  </w:r>
                  <w:proofErr w:type="gramStart"/>
                  <w:r w:rsidRPr="00903D77">
                    <w:rPr>
                      <w:rFonts w:ascii="Times New Roman" w:hAnsi="Times New Roman"/>
                      <w:b/>
                      <w:sz w:val="36"/>
                      <w:szCs w:val="32"/>
                    </w:rPr>
                    <w:t>о-</w:t>
                  </w:r>
                  <w:proofErr w:type="gramEnd"/>
                  <w:r w:rsidRPr="00903D77">
                    <w:rPr>
                      <w:rFonts w:ascii="Times New Roman" w:hAnsi="Times New Roman"/>
                      <w:b/>
                      <w:sz w:val="36"/>
                      <w:szCs w:val="32"/>
                    </w:rPr>
                    <w:t xml:space="preserve"> тематический план проекта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4" o:spid="_x0000_s1072" type="#_x0000_t67" style="position:absolute;margin-left:349.95pt;margin-top:31.1pt;width:40.5pt;height:151.45pt;rotation:180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" fillcolor="#9cf">
            <v:textbox style="layout-flow:vertical-ideographic"/>
          </v:shape>
        </w:pict>
      </w: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35" o:spid="_x0000_s1071" type="#_x0000_t67" style="position:absolute;margin-left:44.25pt;margin-top:23.6pt;width:40.5pt;height:158.95pt;rotation:18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" fillcolor="#9cf">
            <v:textbox style="layout-flow:vertical-ideographic"/>
          </v:shape>
        </w:pict>
      </w:r>
    </w:p>
    <w:p w:rsidR="000F7B6A" w:rsidRDefault="000F7B6A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0F7B6A" w:rsidRDefault="000F7B6A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0F7B6A" w:rsidRDefault="00F16F67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margin">
              <wp:posOffset>7359015</wp:posOffset>
            </wp:positionH>
            <wp:positionV relativeFrom="margin">
              <wp:posOffset>1813560</wp:posOffset>
            </wp:positionV>
            <wp:extent cx="7581900" cy="10801350"/>
            <wp:effectExtent l="0" t="0" r="0" b="0"/>
            <wp:wrapNone/>
            <wp:docPr id="67" name="Рисунок 0" descr="murom_ar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murom_arm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F19"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pict>
          <v:shape id="AutoShape 72" o:spid="_x0000_s1070" type="#_x0000_t67" style="position:absolute;margin-left:197.7pt;margin-top:15.9pt;width:40.5pt;height:58.2pt;rotation:180;z-index:25168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" fillcolor="#9cf">
            <v:textbox style="layout-flow:vertical-ideographic"/>
          </v:shape>
        </w:pict>
      </w:r>
    </w:p>
    <w:p w:rsidR="000F7B6A" w:rsidRDefault="00237F19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ru-RU"/>
        </w:rPr>
        <w:pict>
          <v:rect id="Rectangle 33" o:spid="_x0000_s1029" style="position:absolute;margin-left:-31.05pt;margin-top:37.25pt;width:486pt;height:51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" fillcolor="yellow" strokecolor="#4f81bd" strokeweight="1pt">
            <v:stroke dashstyle="dash"/>
            <v:shadow color="#868686"/>
            <v:textbox>
              <w:txbxContent>
                <w:p w:rsidR="00F268B4" w:rsidRPr="00ED2880" w:rsidRDefault="00F268B4" w:rsidP="00ED2880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48"/>
                      <w:szCs w:val="48"/>
                    </w:rPr>
                  </w:pPr>
                  <w:r w:rsidRPr="00ED2880">
                    <w:rPr>
                      <w:rFonts w:ascii="Times New Roman" w:hAnsi="Times New Roman"/>
                      <w:b/>
                      <w:color w:val="002060"/>
                      <w:sz w:val="48"/>
                      <w:szCs w:val="48"/>
                    </w:rPr>
                    <w:t>Пр</w:t>
                  </w:r>
                  <w:r w:rsidR="00F16F67">
                    <w:rPr>
                      <w:rFonts w:ascii="Times New Roman" w:hAnsi="Times New Roman"/>
                      <w:b/>
                      <w:color w:val="002060"/>
                      <w:sz w:val="48"/>
                      <w:szCs w:val="48"/>
                    </w:rPr>
                    <w:t xml:space="preserve">едполагаемые результаты 1 </w:t>
                  </w:r>
                  <w:r w:rsidRPr="00ED2880">
                    <w:rPr>
                      <w:rFonts w:ascii="Times New Roman" w:hAnsi="Times New Roman"/>
                      <w:b/>
                      <w:color w:val="002060"/>
                      <w:sz w:val="48"/>
                      <w:szCs w:val="48"/>
                    </w:rPr>
                    <w:t>проекта</w:t>
                  </w:r>
                </w:p>
              </w:txbxContent>
            </v:textbox>
          </v:rect>
        </w:pict>
      </w:r>
    </w:p>
    <w:p w:rsidR="000F7B6A" w:rsidRDefault="000F7B6A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0F7B6A" w:rsidRDefault="00237F19" w:rsidP="000F7B6A">
      <w:pPr>
        <w:spacing w:line="360" w:lineRule="auto"/>
        <w:rPr>
          <w:rFonts w:ascii="Times New Roman" w:hAnsi="Times New Roman"/>
          <w:b/>
          <w:sz w:val="32"/>
          <w:szCs w:val="32"/>
          <w:u w:val="single"/>
        </w:rPr>
      </w:pPr>
      <w:r w:rsidRPr="00237F19">
        <w:rPr>
          <w:rFonts w:ascii="Times New Roman" w:hAnsi="Times New Roman"/>
          <w:noProof/>
          <w:sz w:val="32"/>
          <w:szCs w:val="32"/>
          <w:lang w:eastAsia="ru-RU"/>
        </w:rPr>
        <w:pict>
          <v:shape id="AutoShape 43" o:spid="_x0000_s1069" type="#_x0000_t67" style="position:absolute;margin-left:-2.25pt;margin-top:13.05pt;width:32.25pt;height:95.9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" fillcolor="#9cf">
            <v:textbox style="layout-flow:vertical-ideographic"/>
          </v:shape>
        </w:pict>
      </w:r>
      <w:r w:rsidRPr="00237F19">
        <w:rPr>
          <w:rFonts w:ascii="Times New Roman" w:hAnsi="Times New Roman"/>
          <w:noProof/>
          <w:sz w:val="32"/>
          <w:szCs w:val="32"/>
          <w:lang w:eastAsia="ru-RU"/>
        </w:rPr>
        <w:pict>
          <v:shape id="AutoShape 44" o:spid="_x0000_s1068" type="#_x0000_t67" style="position:absolute;margin-left:252.45pt;margin-top:13.05pt;width:37.5pt;height:384.9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" fillcolor="#9cf">
            <v:textbox style="layout-flow:vertical-ideographic"/>
          </v:shape>
        </w:pict>
      </w:r>
      <w:r w:rsidRPr="00237F19">
        <w:rPr>
          <w:rFonts w:ascii="Times New Roman" w:hAnsi="Times New Roman"/>
          <w:noProof/>
          <w:sz w:val="32"/>
          <w:szCs w:val="32"/>
          <w:lang w:eastAsia="ru-RU"/>
        </w:rPr>
        <w:pict>
          <v:shape id="AutoShape 71" o:spid="_x0000_s1067" type="#_x0000_t67" style="position:absolute;margin-left:370.2pt;margin-top:13.05pt;width:29.25pt;height:99.8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" fillcolor="#9cf">
            <v:textbox style="layout-flow:vertical-ideographic"/>
          </v:shape>
        </w:pict>
      </w:r>
      <w:r w:rsidRPr="00237F19">
        <w:rPr>
          <w:rFonts w:ascii="Times New Roman" w:hAnsi="Times New Roman"/>
          <w:noProof/>
          <w:sz w:val="32"/>
          <w:szCs w:val="32"/>
          <w:lang w:eastAsia="ru-RU"/>
        </w:rPr>
        <w:pict>
          <v:shape id="AutoShape 45" o:spid="_x0000_s1066" type="#_x0000_t67" style="position:absolute;margin-left:172.1pt;margin-top:13.05pt;width:41.25pt;height:299.4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" fillcolor="#9cf">
            <v:textbox style="layout-flow:vertical-ideographic"/>
          </v:shape>
        </w:pict>
      </w:r>
    </w:p>
    <w:p w:rsidR="000F7B6A" w:rsidRDefault="000F7B6A" w:rsidP="000F7B6A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0F7B6A" w:rsidRDefault="00237F19" w:rsidP="000F7B6A">
      <w:p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rect id="Rectangle 42" o:spid="_x0000_s1030" style="position:absolute;margin-left:-52.8pt;margin-top:33.8pt;width:211.5pt;height:99.9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" fillcolor="yellow" strokecolor="#4f81bd" strokeweight="1pt">
            <v:stroke dashstyle="dash"/>
            <v:shadow color="#868686"/>
            <v:textbox>
              <w:txbxContent>
                <w:p w:rsidR="00F268B4" w:rsidRPr="00903D77" w:rsidRDefault="00F268B4" w:rsidP="000F7B6A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</w:rPr>
                  </w:pPr>
                  <w:r w:rsidRPr="00903D77">
                    <w:rPr>
                      <w:rFonts w:ascii="Times New Roman" w:hAnsi="Times New Roman"/>
                      <w:b/>
                      <w:color w:val="002060"/>
                      <w:sz w:val="36"/>
                    </w:rPr>
                    <w:t>Сформирована высокая познавательная и социальная активность (мотивация детей)</w:t>
                  </w:r>
                </w:p>
              </w:txbxContent>
            </v:textbox>
          </v:rect>
        </w:pict>
      </w:r>
    </w:p>
    <w:p w:rsidR="000F7B6A" w:rsidRDefault="00237F19" w:rsidP="000F7B6A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rect id="Rectangle 47" o:spid="_x0000_s1031" style="position:absolute;left:0;text-align:left;margin-left:301.2pt;margin-top:2.25pt;width:183pt;height:98.4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" fillcolor="yellow" strokecolor="#4f81bd" strokeweight="1pt">
            <v:stroke dashstyle="dash"/>
            <v:shadow color="#868686"/>
            <v:textbox>
              <w:txbxContent>
                <w:p w:rsidR="00F268B4" w:rsidRPr="00E747C1" w:rsidRDefault="00F268B4" w:rsidP="00DA4118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</w:pPr>
                  <w:r w:rsidRPr="00E747C1"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  <w:t>Определены методы и приемы работы и варианты их интеграции</w:t>
                  </w:r>
                </w:p>
              </w:txbxContent>
            </v:textbox>
          </v:rect>
        </w:pict>
      </w:r>
    </w:p>
    <w:p w:rsidR="000F7B6A" w:rsidRDefault="00237F19" w:rsidP="000F7B6A">
      <w:pPr>
        <w:spacing w:line="360" w:lineRule="auto"/>
        <w:rPr>
          <w:rFonts w:ascii="Times New Roman" w:hAnsi="Times New Roman"/>
          <w:sz w:val="32"/>
          <w:szCs w:val="32"/>
        </w:rPr>
      </w:pP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39" o:spid="_x0000_s1032" style="position:absolute;margin-left:30pt;margin-top:437.25pt;width:191.15pt;height:120.0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" fillcolor="yellow" strokecolor="#4f81bd" strokeweight="1pt">
            <v:stroke dashstyle="dash"/>
            <v:shadow color="#868686"/>
            <v:textbox>
              <w:txbxContent>
                <w:p w:rsidR="00F268B4" w:rsidRDefault="00F268B4" w:rsidP="000F7B6A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  <w:t xml:space="preserve">Активизация сотрудничества родителей с детским садом </w:t>
                  </w:r>
                </w:p>
              </w:txbxContent>
            </v:textbox>
          </v:rect>
        </w:pict>
      </w:r>
    </w:p>
    <w:p w:rsidR="000F7B6A" w:rsidRDefault="000F7B6A" w:rsidP="000F7B6A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0F7B6A" w:rsidRDefault="00237F19" w:rsidP="000F7B6A">
      <w:pPr>
        <w:spacing w:line="360" w:lineRule="auto"/>
        <w:rPr>
          <w:rFonts w:ascii="Times New Roman" w:hAnsi="Times New Roman"/>
          <w:sz w:val="32"/>
          <w:szCs w:val="32"/>
        </w:rPr>
      </w:pP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38" o:spid="_x0000_s1033" style="position:absolute;margin-left:30pt;margin-top:437.25pt;width:191.15pt;height:120.0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" fillcolor="yellow" strokecolor="#4f81bd" strokeweight="1pt">
            <v:stroke dashstyle="dash"/>
            <v:shadow color="#868686"/>
            <v:textbox>
              <w:txbxContent>
                <w:p w:rsidR="00F268B4" w:rsidRDefault="00F268B4" w:rsidP="000F7B6A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  <w:t xml:space="preserve">Активизация сотрудничества родителей с детским садом </w:t>
                  </w:r>
                </w:p>
              </w:txbxContent>
            </v:textbox>
          </v:rect>
        </w:pict>
      </w:r>
    </w:p>
    <w:p w:rsidR="000F7B6A" w:rsidRDefault="000F7B6A" w:rsidP="000F7B6A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A21026" w:rsidRDefault="00237F19" w:rsidP="00321F6C">
      <w:pPr>
        <w:spacing w:line="360" w:lineRule="auto"/>
        <w:jc w:val="center"/>
        <w:rPr>
          <w:rFonts w:ascii="Times New Roman" w:hAnsi="Times New Roman"/>
          <w:b/>
          <w:color w:val="FF0000"/>
          <w:sz w:val="48"/>
          <w:szCs w:val="48"/>
          <w:u w:val="single"/>
        </w:rPr>
      </w:pPr>
      <w:r>
        <w:rPr>
          <w:rFonts w:ascii="Times New Roman" w:hAnsi="Times New Roman"/>
          <w:b/>
          <w:noProof/>
          <w:color w:val="FF0000"/>
          <w:sz w:val="48"/>
          <w:szCs w:val="48"/>
          <w:u w:val="single"/>
          <w:lang w:eastAsia="ru-RU"/>
        </w:rPr>
        <w:pict>
          <v:rect id="Rectangle 64" o:spid="_x0000_s1034" style="position:absolute;left:0;text-align:left;margin-left:-17.35pt;margin-top:11.7pt;width:238.5pt;height:102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" fillcolor="yellow" strokecolor="#4f81bd [3204]" strokeweight="1pt">
            <v:stroke dashstyle="dash"/>
            <v:shadow color="#868686"/>
            <v:textbox>
              <w:txbxContent>
                <w:p w:rsidR="00F268B4" w:rsidRPr="00903D77" w:rsidRDefault="00F268B4" w:rsidP="00903D77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</w:pPr>
                  <w:r w:rsidRPr="00903D77"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  <w:t>Родители заинтересованы темой совместной деятельности, готовы к сотрудничеству</w:t>
                  </w:r>
                </w:p>
              </w:txbxContent>
            </v:textbox>
          </v:rect>
        </w:pict>
      </w:r>
    </w:p>
    <w:p w:rsidR="00A21026" w:rsidRDefault="00237F19" w:rsidP="00321F6C">
      <w:pPr>
        <w:spacing w:line="360" w:lineRule="auto"/>
        <w:jc w:val="center"/>
        <w:rPr>
          <w:rFonts w:ascii="Times New Roman" w:hAnsi="Times New Roman"/>
          <w:b/>
          <w:color w:val="FF0000"/>
          <w:sz w:val="48"/>
          <w:szCs w:val="48"/>
          <w:u w:val="single"/>
        </w:rPr>
      </w:pP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37" o:spid="_x0000_s1035" style="position:absolute;left:0;text-align:left;margin-left:256.3pt;margin-top:45.8pt;width:227.9pt;height:98.2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" fillcolor="yellow" strokecolor="#4f81bd" strokeweight="1pt">
            <v:stroke dashstyle="dash"/>
            <v:shadow color="#868686"/>
            <v:textbox>
              <w:txbxContent>
                <w:p w:rsidR="00F268B4" w:rsidRDefault="00F268B4" w:rsidP="000F7B6A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</w:pPr>
                  <w:r w:rsidRPr="00903D77">
                    <w:rPr>
                      <w:rFonts w:ascii="Times New Roman" w:hAnsi="Times New Roman"/>
                      <w:b/>
                      <w:color w:val="002060"/>
                      <w:sz w:val="36"/>
                    </w:rPr>
                    <w:t>Обеспечена готовность участников к  реализации проекта</w:t>
                  </w:r>
                </w:p>
              </w:txbxContent>
            </v:textbox>
          </v:rect>
        </w:pict>
      </w:r>
    </w:p>
    <w:p w:rsidR="00F16F67" w:rsidRDefault="00F16F67" w:rsidP="00903D77">
      <w:pPr>
        <w:spacing w:line="360" w:lineRule="auto"/>
        <w:jc w:val="center"/>
        <w:rPr>
          <w:rFonts w:ascii="Times New Roman" w:hAnsi="Times New Roman"/>
          <w:b/>
          <w:color w:val="FF0000"/>
          <w:sz w:val="48"/>
          <w:szCs w:val="48"/>
          <w:u w:val="single"/>
        </w:rPr>
      </w:pPr>
    </w:p>
    <w:p w:rsidR="008B6837" w:rsidRPr="00F16F67" w:rsidRDefault="00F16F67" w:rsidP="00903D77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F16F67">
        <w:rPr>
          <w:rFonts w:ascii="Times New Roman" w:hAnsi="Times New Roman"/>
          <w:b/>
          <w:noProof/>
          <w:color w:val="FF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19840" behindDoc="1" locked="0" layoutInCell="1" allowOverlap="1">
            <wp:simplePos x="0" y="0"/>
            <wp:positionH relativeFrom="margin">
              <wp:posOffset>-1108710</wp:posOffset>
            </wp:positionH>
            <wp:positionV relativeFrom="margin">
              <wp:posOffset>-720090</wp:posOffset>
            </wp:positionV>
            <wp:extent cx="7581900" cy="10801350"/>
            <wp:effectExtent l="0" t="0" r="0" b="0"/>
            <wp:wrapNone/>
            <wp:docPr id="65" name="Рисунок 0" descr="murom_ar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murom_arm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D4F" w:rsidRPr="00F16F67">
        <w:rPr>
          <w:rFonts w:ascii="Times New Roman" w:hAnsi="Times New Roman"/>
          <w:b/>
          <w:color w:val="FF0000"/>
          <w:sz w:val="28"/>
          <w:szCs w:val="28"/>
          <w:u w:val="single"/>
        </w:rPr>
        <w:t>2 этап проекта (основной)</w:t>
      </w:r>
    </w:p>
    <w:p w:rsidR="00321F6C" w:rsidRPr="00F16F67" w:rsidRDefault="00321F6C" w:rsidP="00321F6C">
      <w:pPr>
        <w:spacing w:line="360" w:lineRule="auto"/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b/>
          <w:sz w:val="28"/>
          <w:szCs w:val="28"/>
          <w:u w:val="single"/>
        </w:rPr>
        <w:t>Цель</w:t>
      </w:r>
      <w:r w:rsidR="00175D4F" w:rsidRPr="00F16F67">
        <w:rPr>
          <w:rFonts w:ascii="Times New Roman" w:hAnsi="Times New Roman"/>
          <w:b/>
          <w:sz w:val="28"/>
          <w:szCs w:val="28"/>
          <w:u w:val="single"/>
        </w:rPr>
        <w:t xml:space="preserve"> основного этапа проекта:</w:t>
      </w:r>
      <w:r w:rsidRPr="00F16F67">
        <w:rPr>
          <w:rFonts w:ascii="Times New Roman" w:hAnsi="Times New Roman"/>
          <w:sz w:val="28"/>
          <w:szCs w:val="28"/>
        </w:rPr>
        <w:t xml:space="preserve"> </w:t>
      </w:r>
    </w:p>
    <w:p w:rsidR="00321F6C" w:rsidRPr="00F16F67" w:rsidRDefault="00321F6C" w:rsidP="00321F6C">
      <w:pPr>
        <w:spacing w:line="360" w:lineRule="auto"/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>- практическое использование дополнительного образовательного ресурса ближайшего социума для повышения общего познавательного и воспитательного эффекта проекта</w:t>
      </w:r>
    </w:p>
    <w:p w:rsidR="00321F6C" w:rsidRPr="00F16F67" w:rsidRDefault="00321F6C" w:rsidP="00321F6C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F16F67">
        <w:rPr>
          <w:rFonts w:ascii="Times New Roman" w:hAnsi="Times New Roman"/>
          <w:b/>
          <w:sz w:val="28"/>
          <w:szCs w:val="28"/>
          <w:u w:val="single"/>
        </w:rPr>
        <w:t>Задачи:</w:t>
      </w:r>
    </w:p>
    <w:p w:rsidR="00175D4F" w:rsidRPr="00F16F67" w:rsidRDefault="00175D4F" w:rsidP="00175D4F">
      <w:pPr>
        <w:spacing w:line="360" w:lineRule="auto"/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 xml:space="preserve">- </w:t>
      </w:r>
      <w:r w:rsidR="00776725" w:rsidRPr="00F16F67">
        <w:rPr>
          <w:rFonts w:ascii="Times New Roman" w:hAnsi="Times New Roman"/>
          <w:sz w:val="28"/>
          <w:szCs w:val="28"/>
        </w:rPr>
        <w:t>реализация всех образовательных, воспитательных и развивающих задач проекта через различные формы совместной деятельности</w:t>
      </w:r>
    </w:p>
    <w:p w:rsidR="00776725" w:rsidRPr="00F16F67" w:rsidRDefault="00776725" w:rsidP="00175D4F">
      <w:pPr>
        <w:spacing w:line="360" w:lineRule="auto"/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>- реализация интегративного подхода в вопросах гражданско-патриотического воспитания</w:t>
      </w:r>
    </w:p>
    <w:p w:rsidR="00776725" w:rsidRPr="00F16F67" w:rsidRDefault="00776725" w:rsidP="00175D4F">
      <w:pPr>
        <w:spacing w:line="360" w:lineRule="auto"/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>- создание условий для объединения семьи и детского сада в единое образовательное пространство, которое подразумевает взаимное сотрудничество и партнерское отношение  между  всеми участниками проекта</w:t>
      </w:r>
    </w:p>
    <w:p w:rsidR="00776725" w:rsidRPr="00F16F67" w:rsidRDefault="00776725" w:rsidP="00175D4F">
      <w:pPr>
        <w:spacing w:line="360" w:lineRule="auto"/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>- поиск и реализация эффективных методов, приемов и технологий для обеспечения результативности проекта</w:t>
      </w:r>
    </w:p>
    <w:p w:rsidR="00ED2880" w:rsidRPr="00F16F67" w:rsidRDefault="00776725" w:rsidP="00ED2880">
      <w:pPr>
        <w:spacing w:line="360" w:lineRule="auto"/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>- формирование у детей устойчивого интереса к проекту, к новым формам работы</w:t>
      </w:r>
    </w:p>
    <w:p w:rsidR="00903D77" w:rsidRPr="00F16F67" w:rsidRDefault="00903D77" w:rsidP="00ED2880">
      <w:pPr>
        <w:spacing w:line="360" w:lineRule="auto"/>
        <w:rPr>
          <w:b/>
          <w:color w:val="7030A0"/>
          <w:sz w:val="28"/>
          <w:szCs w:val="28"/>
          <w:u w:val="single"/>
        </w:rPr>
      </w:pPr>
    </w:p>
    <w:p w:rsidR="00F16F67" w:rsidRDefault="00F16F67" w:rsidP="00ED2880">
      <w:pPr>
        <w:spacing w:line="360" w:lineRule="auto"/>
        <w:rPr>
          <w:b/>
          <w:color w:val="7030A0"/>
          <w:sz w:val="36"/>
          <w:szCs w:val="36"/>
          <w:u w:val="single"/>
        </w:rPr>
      </w:pPr>
    </w:p>
    <w:p w:rsidR="00F16F67" w:rsidRDefault="00F16F67" w:rsidP="00ED2880">
      <w:pPr>
        <w:spacing w:line="360" w:lineRule="auto"/>
        <w:rPr>
          <w:b/>
          <w:color w:val="7030A0"/>
          <w:sz w:val="36"/>
          <w:szCs w:val="36"/>
          <w:u w:val="single"/>
        </w:rPr>
      </w:pPr>
    </w:p>
    <w:p w:rsidR="00F16F67" w:rsidRDefault="00F16F67" w:rsidP="00ED2880">
      <w:pPr>
        <w:spacing w:line="360" w:lineRule="auto"/>
        <w:rPr>
          <w:b/>
          <w:color w:val="7030A0"/>
          <w:sz w:val="36"/>
          <w:szCs w:val="36"/>
          <w:u w:val="single"/>
        </w:rPr>
      </w:pPr>
    </w:p>
    <w:p w:rsidR="00F16F67" w:rsidRDefault="00F16F67" w:rsidP="00ED2880">
      <w:pPr>
        <w:spacing w:line="360" w:lineRule="auto"/>
        <w:rPr>
          <w:b/>
          <w:color w:val="7030A0"/>
          <w:sz w:val="36"/>
          <w:szCs w:val="36"/>
          <w:u w:val="single"/>
        </w:rPr>
      </w:pPr>
    </w:p>
    <w:p w:rsidR="00510B6D" w:rsidRPr="00F16F67" w:rsidRDefault="004F3827" w:rsidP="00ED2880">
      <w:p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noProof/>
          <w:color w:val="7030A0"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-1318260</wp:posOffset>
            </wp:positionH>
            <wp:positionV relativeFrom="margin">
              <wp:posOffset>-643890</wp:posOffset>
            </wp:positionV>
            <wp:extent cx="7762875" cy="10803255"/>
            <wp:effectExtent l="0" t="0" r="9525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80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0B6D" w:rsidRPr="00F16F67">
        <w:rPr>
          <w:rFonts w:ascii="Times New Roman" w:hAnsi="Times New Roman"/>
          <w:b/>
          <w:color w:val="7030A0"/>
          <w:sz w:val="36"/>
          <w:szCs w:val="36"/>
          <w:u w:val="single"/>
        </w:rPr>
        <w:t xml:space="preserve">Функции участников проекта на 2 </w:t>
      </w:r>
      <w:r w:rsidR="00F93ABE" w:rsidRPr="00F16F67">
        <w:rPr>
          <w:rFonts w:ascii="Times New Roman" w:hAnsi="Times New Roman"/>
          <w:b/>
          <w:color w:val="7030A0"/>
          <w:sz w:val="36"/>
          <w:szCs w:val="36"/>
          <w:u w:val="single"/>
        </w:rPr>
        <w:t>(</w:t>
      </w:r>
      <w:r w:rsidR="00510B6D" w:rsidRPr="00F16F67">
        <w:rPr>
          <w:rFonts w:ascii="Times New Roman" w:hAnsi="Times New Roman"/>
          <w:b/>
          <w:color w:val="7030A0"/>
          <w:sz w:val="36"/>
          <w:szCs w:val="36"/>
          <w:u w:val="single"/>
        </w:rPr>
        <w:t>основном</w:t>
      </w:r>
      <w:r w:rsidR="00F93ABE" w:rsidRPr="00F16F67">
        <w:rPr>
          <w:rFonts w:ascii="Times New Roman" w:hAnsi="Times New Roman"/>
          <w:b/>
          <w:color w:val="7030A0"/>
          <w:sz w:val="36"/>
          <w:szCs w:val="36"/>
          <w:u w:val="single"/>
        </w:rPr>
        <w:t>)</w:t>
      </w:r>
      <w:r w:rsidR="00510B6D" w:rsidRPr="00F16F67">
        <w:rPr>
          <w:rFonts w:ascii="Times New Roman" w:hAnsi="Times New Roman"/>
          <w:b/>
          <w:color w:val="7030A0"/>
          <w:sz w:val="36"/>
          <w:szCs w:val="36"/>
          <w:u w:val="single"/>
        </w:rPr>
        <w:t xml:space="preserve"> этапе</w:t>
      </w:r>
    </w:p>
    <w:tbl>
      <w:tblPr>
        <w:tblW w:w="1134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14"/>
        <w:gridCol w:w="2190"/>
        <w:gridCol w:w="3387"/>
        <w:gridCol w:w="2850"/>
      </w:tblGrid>
      <w:tr w:rsidR="002212F3" w:rsidRPr="00AF0D2D" w:rsidTr="00AF0D2D">
        <w:trPr>
          <w:trHeight w:val="1473"/>
        </w:trPr>
        <w:tc>
          <w:tcPr>
            <w:tcW w:w="2914" w:type="dxa"/>
          </w:tcPr>
          <w:p w:rsidR="00510B6D" w:rsidRPr="00F16F67" w:rsidRDefault="00510B6D" w:rsidP="00AF0D2D">
            <w:pPr>
              <w:spacing w:after="0" w:line="360" w:lineRule="auto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Руководитель проекта</w:t>
            </w:r>
          </w:p>
        </w:tc>
        <w:tc>
          <w:tcPr>
            <w:tcW w:w="2190" w:type="dxa"/>
          </w:tcPr>
          <w:p w:rsidR="00510B6D" w:rsidRPr="00F16F67" w:rsidRDefault="00510B6D" w:rsidP="00AF0D2D">
            <w:pPr>
              <w:spacing w:after="0" w:line="360" w:lineRule="auto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Дети старшего дошкольного возраста</w:t>
            </w:r>
          </w:p>
        </w:tc>
        <w:tc>
          <w:tcPr>
            <w:tcW w:w="3387" w:type="dxa"/>
          </w:tcPr>
          <w:p w:rsidR="00510B6D" w:rsidRPr="00F16F67" w:rsidRDefault="00510B6D" w:rsidP="00AF0D2D">
            <w:pPr>
              <w:spacing w:after="0" w:line="360" w:lineRule="auto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Педагог</w:t>
            </w:r>
            <w:proofErr w:type="gramStart"/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и-</w:t>
            </w:r>
            <w:proofErr w:type="gramEnd"/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 xml:space="preserve"> участники проекта</w:t>
            </w:r>
          </w:p>
        </w:tc>
        <w:tc>
          <w:tcPr>
            <w:tcW w:w="2850" w:type="dxa"/>
          </w:tcPr>
          <w:p w:rsidR="00510B6D" w:rsidRPr="00F16F67" w:rsidRDefault="00510B6D" w:rsidP="00AF0D2D">
            <w:pPr>
              <w:spacing w:after="0" w:line="360" w:lineRule="auto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Родители и члены семей воспитанников</w:t>
            </w:r>
          </w:p>
        </w:tc>
      </w:tr>
      <w:tr w:rsidR="002212F3" w:rsidRPr="00AF0D2D" w:rsidTr="00AF0D2D">
        <w:tc>
          <w:tcPr>
            <w:tcW w:w="2914" w:type="dxa"/>
          </w:tcPr>
          <w:p w:rsidR="00510B6D" w:rsidRPr="00F16F67" w:rsidRDefault="00510B6D" w:rsidP="00AF0D2D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- проводит в соответствии с перспективным планом все тематические мероприятия</w:t>
            </w:r>
          </w:p>
          <w:p w:rsidR="00510B6D" w:rsidRPr="00F16F67" w:rsidRDefault="00510B6D" w:rsidP="00AF0D2D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- продолжает активный поиск</w:t>
            </w:r>
            <w:r w:rsidR="00BD0259" w:rsidRPr="00F16F67">
              <w:rPr>
                <w:rFonts w:ascii="Times New Roman" w:eastAsiaTheme="minorHAnsi" w:hAnsi="Times New Roman"/>
                <w:sz w:val="28"/>
                <w:szCs w:val="32"/>
              </w:rPr>
              <w:t xml:space="preserve"> вариантов</w:t>
            </w: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 xml:space="preserve"> интеграции различного образовательного содержания и форм совместной деятельности</w:t>
            </w:r>
          </w:p>
          <w:p w:rsidR="009568C6" w:rsidRPr="00F16F67" w:rsidRDefault="009568C6" w:rsidP="00AF0D2D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- обогащает образовательную среду</w:t>
            </w:r>
          </w:p>
          <w:p w:rsidR="009568C6" w:rsidRPr="00F16F67" w:rsidRDefault="009568C6" w:rsidP="00AF0D2D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- разрабатывает и внедряет новые формы, методы, приемы по реализации задач проекта</w:t>
            </w:r>
          </w:p>
        </w:tc>
        <w:tc>
          <w:tcPr>
            <w:tcW w:w="2190" w:type="dxa"/>
          </w:tcPr>
          <w:p w:rsidR="00510B6D" w:rsidRPr="00F16F67" w:rsidRDefault="009568C6" w:rsidP="00AF0D2D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- Активно участвуют во всех формах совместных мероприятий</w:t>
            </w:r>
          </w:p>
          <w:p w:rsidR="009568C6" w:rsidRPr="00F16F67" w:rsidRDefault="009568C6" w:rsidP="00AF0D2D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- Обогащают социальн</w:t>
            </w:r>
            <w:proofErr w:type="gramStart"/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о-</w:t>
            </w:r>
            <w:proofErr w:type="gramEnd"/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 xml:space="preserve"> коммуникативный опыт</w:t>
            </w:r>
          </w:p>
          <w:p w:rsidR="009568C6" w:rsidRPr="00F16F67" w:rsidRDefault="009568C6" w:rsidP="00AF0D2D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- Побуждают педагога к поиску эффективных форм и методов работы</w:t>
            </w:r>
          </w:p>
          <w:p w:rsidR="00BD0259" w:rsidRPr="00F16F67" w:rsidRDefault="00BD0259" w:rsidP="00AF0D2D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- участвуют в совместном обсуждении промежуточных результатов проекта</w:t>
            </w:r>
          </w:p>
        </w:tc>
        <w:tc>
          <w:tcPr>
            <w:tcW w:w="3387" w:type="dxa"/>
          </w:tcPr>
          <w:p w:rsidR="00EE5B0C" w:rsidRPr="00F16F67" w:rsidRDefault="009568C6" w:rsidP="00AF0D2D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 xml:space="preserve">- помогают пополнять методическую базу </w:t>
            </w:r>
          </w:p>
          <w:p w:rsidR="00510B6D" w:rsidRPr="00F16F67" w:rsidRDefault="009568C6" w:rsidP="00AF0D2D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( составляют планы, конспекты, дидактические пособия)</w:t>
            </w:r>
          </w:p>
          <w:p w:rsidR="00EE5B0C" w:rsidRPr="00F16F67" w:rsidRDefault="00EE5B0C" w:rsidP="00AF0D2D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</w:p>
          <w:p w:rsidR="009568C6" w:rsidRPr="00F16F67" w:rsidRDefault="00EE5B0C" w:rsidP="00AF0D2D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 xml:space="preserve"> </w:t>
            </w:r>
            <w:r w:rsidR="009568C6" w:rsidRPr="00F16F67">
              <w:rPr>
                <w:rFonts w:ascii="Times New Roman" w:eastAsiaTheme="minorHAnsi" w:hAnsi="Times New Roman"/>
                <w:sz w:val="28"/>
                <w:szCs w:val="32"/>
              </w:rPr>
              <w:t>совершенствуют профессиональные умения и качества</w:t>
            </w:r>
          </w:p>
          <w:p w:rsidR="00F93ABE" w:rsidRPr="00F16F67" w:rsidRDefault="00F93ABE" w:rsidP="00AF0D2D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- участвуют в конкурсах, занятиях, экскурсиях, помогают оформлять тематические выставки, пополняют предметн</w:t>
            </w:r>
            <w:proofErr w:type="gramStart"/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о-</w:t>
            </w:r>
            <w:proofErr w:type="gramEnd"/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 xml:space="preserve"> развивающую среду</w:t>
            </w:r>
          </w:p>
          <w:p w:rsidR="00F93ABE" w:rsidRPr="00F16F67" w:rsidRDefault="00F93ABE" w:rsidP="00AF0D2D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 xml:space="preserve">- изготавливают пособия и игры по теме проекта </w:t>
            </w:r>
          </w:p>
        </w:tc>
        <w:tc>
          <w:tcPr>
            <w:tcW w:w="2850" w:type="dxa"/>
          </w:tcPr>
          <w:p w:rsidR="00510B6D" w:rsidRPr="00F16F67" w:rsidRDefault="00F93ABE" w:rsidP="00AF0D2D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- обогащают социальн</w:t>
            </w:r>
            <w:proofErr w:type="gramStart"/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о-</w:t>
            </w:r>
            <w:proofErr w:type="gramEnd"/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 xml:space="preserve"> личностный опыт детей путем передачи собственных знаний и умений</w:t>
            </w:r>
          </w:p>
          <w:p w:rsidR="00F93ABE" w:rsidRPr="00F16F67" w:rsidRDefault="00F93ABE" w:rsidP="00AF0D2D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- помогают педагогу в обогащении предметн</w:t>
            </w:r>
            <w:proofErr w:type="gramStart"/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о-</w:t>
            </w:r>
            <w:proofErr w:type="gramEnd"/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 xml:space="preserve"> развивающей среды</w:t>
            </w:r>
          </w:p>
          <w:p w:rsidR="00F16F67" w:rsidRPr="00F16F67" w:rsidRDefault="00F93ABE" w:rsidP="00F16F67">
            <w:pPr>
              <w:spacing w:after="0"/>
              <w:rPr>
                <w:rFonts w:ascii="Times New Roman" w:eastAsiaTheme="minorHAnsi" w:hAnsi="Times New Roman"/>
                <w:sz w:val="28"/>
                <w:szCs w:val="32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>- участвуют в экскурсиях, конкурсах,</w:t>
            </w:r>
            <w:r w:rsidR="00EE5B0C" w:rsidRPr="00F16F67">
              <w:rPr>
                <w:rFonts w:ascii="Times New Roman" w:eastAsiaTheme="minorHAnsi" w:hAnsi="Times New Roman"/>
                <w:sz w:val="28"/>
                <w:szCs w:val="32"/>
              </w:rPr>
              <w:t xml:space="preserve"> фотовыставках</w:t>
            </w:r>
            <w:r w:rsidRPr="00F16F67">
              <w:rPr>
                <w:rFonts w:ascii="Times New Roman" w:eastAsiaTheme="minorHAnsi" w:hAnsi="Times New Roman"/>
                <w:sz w:val="28"/>
                <w:szCs w:val="32"/>
              </w:rPr>
              <w:t xml:space="preserve"> </w:t>
            </w:r>
            <w:proofErr w:type="spellStart"/>
            <w:r w:rsidR="00EE5B0C" w:rsidRPr="00F16F67">
              <w:rPr>
                <w:rFonts w:ascii="Times New Roman" w:eastAsiaTheme="minorHAnsi" w:hAnsi="Times New Roman"/>
                <w:sz w:val="28"/>
                <w:szCs w:val="32"/>
              </w:rPr>
              <w:t>анкетированиях</w:t>
            </w:r>
            <w:proofErr w:type="spellEnd"/>
            <w:r w:rsidR="00EE5B0C" w:rsidRPr="00F16F67">
              <w:rPr>
                <w:rFonts w:ascii="Times New Roman" w:eastAsiaTheme="minorHAnsi" w:hAnsi="Times New Roman"/>
                <w:sz w:val="28"/>
                <w:szCs w:val="32"/>
              </w:rPr>
              <w:t xml:space="preserve">, </w:t>
            </w:r>
            <w:proofErr w:type="spellStart"/>
            <w:r w:rsidR="00EE5B0C" w:rsidRPr="00F16F67">
              <w:rPr>
                <w:rFonts w:ascii="Times New Roman" w:eastAsiaTheme="minorHAnsi" w:hAnsi="Times New Roman"/>
                <w:sz w:val="28"/>
                <w:szCs w:val="32"/>
              </w:rPr>
              <w:t>интервьюированиях</w:t>
            </w:r>
            <w:proofErr w:type="spellEnd"/>
            <w:r w:rsidR="00EE5B0C" w:rsidRPr="00F16F67">
              <w:rPr>
                <w:rFonts w:ascii="Times New Roman" w:eastAsiaTheme="minorHAnsi" w:hAnsi="Times New Roman"/>
                <w:sz w:val="28"/>
                <w:szCs w:val="32"/>
              </w:rPr>
              <w:t xml:space="preserve"> и других мероприятиях, направленных на реализацию проекта</w:t>
            </w:r>
          </w:p>
        </w:tc>
      </w:tr>
    </w:tbl>
    <w:p w:rsidR="00F16F67" w:rsidRDefault="00F16F67" w:rsidP="00175D4F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F16F67" w:rsidRDefault="00F16F67" w:rsidP="00175D4F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F16F67" w:rsidRDefault="00F16F67" w:rsidP="00175D4F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F16F67" w:rsidRDefault="00F16F67" w:rsidP="00175D4F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DE4E15" w:rsidRDefault="00DE4E15" w:rsidP="00175D4F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BD0259" w:rsidRDefault="00237F19" w:rsidP="00BD0259">
      <w:pPr>
        <w:jc w:val="center"/>
        <w:rPr>
          <w:rFonts w:ascii="Times New Roman" w:hAnsi="Times New Roman"/>
          <w:b/>
          <w:color w:val="002060"/>
          <w:sz w:val="40"/>
        </w:rPr>
      </w:pPr>
      <w:r w:rsidRPr="00237F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rect id="Rectangle 14" o:spid="_x0000_s1036" style="position:absolute;left:0;text-align:left;margin-left:228.45pt;margin-top:-34.95pt;width:267pt;height:74.6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" fillcolor="yellow" strokecolor="#4f81bd" strokeweight="1pt">
            <v:stroke dashstyle="dash"/>
            <v:shadow color="#868686"/>
            <v:textbox>
              <w:txbxContent>
                <w:p w:rsidR="00F268B4" w:rsidRPr="00903D77" w:rsidRDefault="00F268B4" w:rsidP="000F7B6A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</w:rPr>
                  </w:pPr>
                  <w:r w:rsidRPr="00903D77">
                    <w:rPr>
                      <w:rFonts w:ascii="Times New Roman" w:hAnsi="Times New Roman"/>
                      <w:b/>
                      <w:color w:val="002060"/>
                      <w:sz w:val="36"/>
                    </w:rPr>
                    <w:t xml:space="preserve">Реализован план совместных мероприятий </w:t>
                  </w:r>
                </w:p>
              </w:txbxContent>
            </v:textbox>
          </v:rect>
        </w:pict>
      </w: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13" o:spid="_x0000_s1037" style="position:absolute;left:0;text-align:left;margin-left:-71.55pt;margin-top:-32.45pt;width:267pt;height:81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" fillcolor="yellow" strokecolor="#4f81bd" strokeweight="1pt">
            <v:stroke dashstyle="dash"/>
            <v:shadow color="#868686"/>
            <v:textbox>
              <w:txbxContent>
                <w:p w:rsidR="00F268B4" w:rsidRPr="00903D77" w:rsidRDefault="00F268B4" w:rsidP="000F7B6A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28"/>
                    </w:rPr>
                  </w:pPr>
                  <w:r w:rsidRPr="00903D77">
                    <w:rPr>
                      <w:rFonts w:ascii="Times New Roman" w:hAnsi="Times New Roman"/>
                      <w:b/>
                      <w:color w:val="002060"/>
                      <w:sz w:val="36"/>
                      <w:szCs w:val="28"/>
                    </w:rPr>
                    <w:t>Обогащен социально-коммуникативный и личностный опыт детей</w:t>
                  </w:r>
                </w:p>
              </w:txbxContent>
            </v:textbox>
          </v:rect>
        </w:pict>
      </w:r>
      <w:r w:rsidR="00045AA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margin">
              <wp:posOffset>-1108710</wp:posOffset>
            </wp:positionH>
            <wp:positionV relativeFrom="margin">
              <wp:posOffset>-701040</wp:posOffset>
            </wp:positionV>
            <wp:extent cx="7581900" cy="10801350"/>
            <wp:effectExtent l="0" t="0" r="0" b="0"/>
            <wp:wrapNone/>
            <wp:docPr id="63" name="Рисунок 0" descr="murom_ar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murom_arm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18" o:spid="_x0000_s1065" type="#_x0000_t67" style="position:absolute;left:0;text-align:left;margin-left:351.45pt;margin-top:302.95pt;width:29.25pt;height:77.4pt;z-index:25169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" fillcolor="#9cf">
            <v:textbox style="layout-flow:vertical-ideographic"/>
          </v:shape>
        </w:pict>
      </w: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17" o:spid="_x0000_s1064" type="#_x0000_t67" style="position:absolute;left:0;text-align:left;margin-left:21.45pt;margin-top:302.95pt;width:32.25pt;height:1in;z-index:25169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" fillcolor="#9cf">
            <v:textbox style="layout-flow:vertical-ideographic"/>
          </v:shape>
        </w:pict>
      </w: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74" o:spid="_x0000_s1063" type="#_x0000_t67" style="position:absolute;left:0;text-align:left;margin-left:192.45pt;margin-top:302.95pt;width:39pt;height:261.3pt;z-index:25170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" fillcolor="#9cf">
            <v:textbox style="layout-flow:vertical-ideographic"/>
          </v:shape>
        </w:pict>
      </w: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9" o:spid="_x0000_s1038" style="position:absolute;left:0;text-align:left;margin-left:232.95pt;margin-top:380.4pt;width:261.75pt;height:100.65pt;z-index:25169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" fillcolor="yellow" strokecolor="#4f81bd" strokeweight="1pt">
            <v:stroke dashstyle="dash"/>
            <v:shadow color="#868686"/>
            <v:textbox>
              <w:txbxContent>
                <w:p w:rsidR="00F268B4" w:rsidRPr="00903D77" w:rsidRDefault="00F268B4" w:rsidP="00903D77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</w:pPr>
                  <w:r w:rsidRPr="00903D77"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  <w:t>Обогатилась методическая база</w:t>
                  </w:r>
                </w:p>
                <w:p w:rsidR="00F268B4" w:rsidRDefault="00F268B4" w:rsidP="00903D77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</w:pPr>
                  <w:proofErr w:type="gramStart"/>
                  <w:r w:rsidRPr="00903D77"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  <w:t>( авторские конспекты НОД, экскурсий, целевых прогулок, сценарии и т.д.</w:t>
                  </w:r>
                  <w:r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  <w:t xml:space="preserve"> </w:t>
                  </w:r>
                  <w:proofErr w:type="gramEnd"/>
                </w:p>
                <w:p w:rsidR="00F268B4" w:rsidRDefault="00F268B4" w:rsidP="00903D77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</w:pPr>
                </w:p>
                <w:p w:rsidR="00F268B4" w:rsidRDefault="00F268B4" w:rsidP="00903D77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</w:pPr>
                </w:p>
                <w:p w:rsidR="00F268B4" w:rsidRDefault="00F268B4" w:rsidP="00903D77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</w:pPr>
                </w:p>
              </w:txbxContent>
            </v:textbox>
          </v:rect>
        </w:pict>
      </w: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19" o:spid="_x0000_s1062" type="#_x0000_t67" style="position:absolute;left:0;text-align:left;margin-left:129.35pt;margin-top:302.95pt;width:35.45pt;height:261.3pt;z-index:25169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" fillcolor="#9cf">
            <v:textbox style="layout-flow:vertical-ideographic"/>
          </v:shape>
        </w:pict>
      </w: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15" o:spid="_x0000_s1039" style="position:absolute;left:0;text-align:left;margin-left:-68.55pt;margin-top:374.95pt;width:204.65pt;height:100.1pt;z-index:25169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" fillcolor="yellow" strokecolor="#4f81bd" strokeweight="1pt">
            <v:stroke dashstyle="dash"/>
            <v:shadow color="#868686"/>
            <v:textbox>
              <w:txbxContent>
                <w:p w:rsidR="00F268B4" w:rsidRPr="00937059" w:rsidRDefault="00F268B4" w:rsidP="00903D77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  <w:t>Сотрудничество родителей</w:t>
                  </w:r>
                  <w:r w:rsidRPr="00937059"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  <w:t xml:space="preserve">  с детским садом стало более конструктивным</w:t>
                  </w:r>
                </w:p>
              </w:txbxContent>
            </v:textbox>
          </v:rect>
        </w:pict>
      </w: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66" o:spid="_x0000_s1040" style="position:absolute;left:0;text-align:left;margin-left:-68.55pt;margin-top:569.55pt;width:246pt;height:169.5pt;z-index:25168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" fillcolor="yellow" strokecolor="#4f81bd [3204]" strokeweight="1pt">
            <v:stroke dashstyle="dash"/>
            <v:shadow color="#868686"/>
            <v:textbox>
              <w:txbxContent>
                <w:p w:rsidR="00F268B4" w:rsidRPr="00903D77" w:rsidRDefault="00F268B4">
                  <w:pPr>
                    <w:rPr>
                      <w:rFonts w:ascii="Times New Roman" w:hAnsi="Times New Roman"/>
                      <w:b/>
                      <w:color w:val="002060"/>
                      <w:sz w:val="36"/>
                      <w:szCs w:val="28"/>
                    </w:rPr>
                  </w:pPr>
                  <w:r w:rsidRPr="00903D77">
                    <w:rPr>
                      <w:rFonts w:ascii="Times New Roman" w:hAnsi="Times New Roman"/>
                      <w:b/>
                      <w:color w:val="002060"/>
                      <w:sz w:val="36"/>
                      <w:szCs w:val="28"/>
                    </w:rPr>
                    <w:t>Апробирована возможность интегрального объединения образовательного содержания ФГОС и дополнительного образовательного ресурса ближайшего социума</w:t>
                  </w:r>
                </w:p>
              </w:txbxContent>
            </v:textbox>
          </v:rect>
        </w:pict>
      </w: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10" o:spid="_x0000_s1041" style="position:absolute;left:0;text-align:left;margin-left:192.45pt;margin-top:569.55pt;width:302.25pt;height:98.25pt;z-index:25169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" fillcolor="yellow" strokecolor="#4f81bd" strokeweight="1pt">
            <v:stroke dashstyle="dash"/>
            <v:shadow color="#868686"/>
            <v:textbox>
              <w:txbxContent>
                <w:p w:rsidR="00F268B4" w:rsidRDefault="00F268B4" w:rsidP="00903D77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</w:pPr>
                  <w:r w:rsidRPr="00903D77">
                    <w:rPr>
                      <w:rFonts w:ascii="Times New Roman" w:hAnsi="Times New Roman"/>
                      <w:b/>
                      <w:color w:val="002060"/>
                      <w:sz w:val="36"/>
                      <w:szCs w:val="28"/>
                    </w:rPr>
                    <w:t>Предметно-пространственная среда группы пополнилась новым</w:t>
                  </w:r>
                  <w:r w:rsidRPr="00903D77">
                    <w:rPr>
                      <w:rFonts w:ascii="Times New Roman" w:hAnsi="Times New Roman"/>
                      <w:b/>
                      <w:color w:val="002060"/>
                      <w:sz w:val="48"/>
                    </w:rPr>
                    <w:t xml:space="preserve"> </w:t>
                  </w:r>
                  <w:r w:rsidRPr="00903D77">
                    <w:rPr>
                      <w:rFonts w:ascii="Times New Roman" w:hAnsi="Times New Roman"/>
                      <w:b/>
                      <w:color w:val="002060"/>
                      <w:sz w:val="36"/>
                      <w:szCs w:val="28"/>
                    </w:rPr>
                    <w:t>дидактическим оборудованием и</w:t>
                  </w:r>
                  <w:r w:rsidRPr="00903D77">
                    <w:rPr>
                      <w:rFonts w:ascii="Times New Roman" w:hAnsi="Times New Roman"/>
                      <w:b/>
                      <w:color w:val="002060"/>
                      <w:sz w:val="48"/>
                    </w:rPr>
                    <w:t xml:space="preserve"> </w:t>
                  </w:r>
                  <w:r w:rsidRPr="00903D77">
                    <w:rPr>
                      <w:rFonts w:ascii="Times New Roman" w:hAnsi="Times New Roman"/>
                      <w:b/>
                      <w:color w:val="002060"/>
                      <w:sz w:val="36"/>
                      <w:szCs w:val="28"/>
                    </w:rPr>
                    <w:t>игровыми пособиями</w:t>
                  </w:r>
                </w:p>
              </w:txbxContent>
            </v:textbox>
          </v:rect>
        </w:pict>
      </w: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73" o:spid="_x0000_s1061" type="#_x0000_t67" style="position:absolute;left:0;text-align:left;margin-left:192.45pt;margin-top:133.05pt;width:40.5pt;height:103.2pt;rotation:180;z-index:25169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" fillcolor="#9cf">
            <v:textbox style="layout-flow:vertical-ideographic"/>
          </v:shape>
        </w:pict>
      </w: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7" o:spid="_x0000_s1060" type="#_x0000_t67" style="position:absolute;left:0;text-align:left;margin-left:406.2pt;margin-top:37.45pt;width:40.5pt;height:198.8pt;rotation:180;z-index:25168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" fillcolor="#9cf">
            <v:textbox style="layout-flow:vertical-ideographic"/>
          </v:shape>
        </w:pict>
      </w: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8" o:spid="_x0000_s1059" type="#_x0000_t67" style="position:absolute;left:0;text-align:left;margin-left:-39.75pt;margin-top:47.55pt;width:40.5pt;height:188.7pt;rotation:180;z-index:25169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" fillcolor="#9cf">
            <v:textbox style="layout-flow:vertical-ideographic"/>
          </v:shape>
        </w:pict>
      </w: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65" o:spid="_x0000_s1042" style="position:absolute;left:0;text-align:left;margin-left:58.95pt;margin-top:73.8pt;width:333.75pt;height:63pt;z-index:25168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" fillcolor="yellow">
            <v:textbox>
              <w:txbxContent>
                <w:p w:rsidR="00F268B4" w:rsidRPr="00903D77" w:rsidRDefault="00F268B4">
                  <w:pPr>
                    <w:rPr>
                      <w:rFonts w:ascii="Times New Roman" w:hAnsi="Times New Roman"/>
                      <w:b/>
                      <w:sz w:val="36"/>
                      <w:szCs w:val="28"/>
                    </w:rPr>
                  </w:pPr>
                  <w:r w:rsidRPr="00903D77">
                    <w:rPr>
                      <w:rFonts w:ascii="Times New Roman" w:hAnsi="Times New Roman"/>
                      <w:b/>
                      <w:sz w:val="36"/>
                      <w:szCs w:val="28"/>
                    </w:rPr>
                    <w:t>Повысился уровень краеведческой информации о родном городе у детей</w:t>
                  </w:r>
                </w:p>
              </w:txbxContent>
            </v:textbox>
          </v:rect>
        </w:pict>
      </w:r>
      <w:r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2" o:spid="_x0000_s1043" style="position:absolute;left:0;text-align:left;margin-left:-33.3pt;margin-top:236.25pt;width:471pt;height:66.7pt;z-index:25168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" fillcolor="yellow" strokecolor="#4f81bd" strokeweight="1pt">
            <v:stroke dashstyle="dash"/>
            <v:shadow color="#868686"/>
            <v:textbox>
              <w:txbxContent>
                <w:p w:rsidR="00F268B4" w:rsidRPr="00DE4E15" w:rsidRDefault="00F268B4" w:rsidP="00DE4E15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  <w:t>Предполагаемые</w:t>
                  </w:r>
                  <w:r w:rsidRPr="00DE4E15"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  <w:t xml:space="preserve"> результат</w:t>
                  </w:r>
                  <w:r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  <w:t>ы</w:t>
                  </w:r>
                  <w:r w:rsidRPr="00DE4E15"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  <w:t xml:space="preserve"> 2 этапа проекта</w:t>
                  </w:r>
                </w:p>
              </w:txbxContent>
            </v:textbox>
          </v:rect>
        </w:pict>
      </w:r>
      <w:r w:rsidR="00DE4E15">
        <w:rPr>
          <w:rFonts w:ascii="Times New Roman" w:hAnsi="Times New Roman"/>
          <w:sz w:val="32"/>
          <w:szCs w:val="32"/>
        </w:rPr>
        <w:br w:type="page"/>
      </w:r>
    </w:p>
    <w:p w:rsidR="00C61697" w:rsidRPr="00F16F67" w:rsidRDefault="004F4978" w:rsidP="00F16F67">
      <w:pPr>
        <w:jc w:val="center"/>
        <w:rPr>
          <w:rFonts w:ascii="Times New Roman" w:hAnsi="Times New Roman"/>
          <w:b/>
          <w:color w:val="FF0000"/>
          <w:sz w:val="28"/>
          <w:szCs w:val="24"/>
          <w:u w:val="single"/>
        </w:rPr>
      </w:pPr>
      <w:r w:rsidRPr="00F16F67">
        <w:rPr>
          <w:rFonts w:ascii="Times New Roman" w:hAnsi="Times New Roman"/>
          <w:b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33152" behindDoc="1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-834390</wp:posOffset>
            </wp:positionV>
            <wp:extent cx="7581900" cy="10801350"/>
            <wp:effectExtent l="0" t="0" r="0" b="0"/>
            <wp:wrapNone/>
            <wp:docPr id="64" name="Рисунок 0" descr="murom_ar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murom_arm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97D" w:rsidRPr="00F16F67">
        <w:rPr>
          <w:rFonts w:ascii="Times New Roman" w:hAnsi="Times New Roman"/>
          <w:b/>
          <w:color w:val="FF0000"/>
          <w:sz w:val="28"/>
          <w:szCs w:val="24"/>
          <w:u w:val="single"/>
        </w:rPr>
        <w:t>3 этап проекта (заключительный)</w:t>
      </w:r>
    </w:p>
    <w:p w:rsidR="00937059" w:rsidRPr="00F16F67" w:rsidRDefault="00937059" w:rsidP="0078797D">
      <w:pPr>
        <w:spacing w:line="360" w:lineRule="auto"/>
        <w:rPr>
          <w:rFonts w:ascii="Times New Roman" w:hAnsi="Times New Roman"/>
          <w:b/>
          <w:sz w:val="28"/>
          <w:szCs w:val="24"/>
          <w:u w:val="single"/>
        </w:rPr>
      </w:pPr>
      <w:r w:rsidRPr="00F16F67">
        <w:rPr>
          <w:rFonts w:ascii="Times New Roman" w:hAnsi="Times New Roman"/>
          <w:b/>
          <w:sz w:val="28"/>
          <w:szCs w:val="24"/>
          <w:u w:val="single"/>
        </w:rPr>
        <w:t>Цель:</w:t>
      </w:r>
    </w:p>
    <w:p w:rsidR="004F4978" w:rsidRPr="00F16F67" w:rsidRDefault="004F4978" w:rsidP="0078797D">
      <w:pPr>
        <w:spacing w:line="360" w:lineRule="auto"/>
        <w:rPr>
          <w:rFonts w:ascii="Times New Roman" w:hAnsi="Times New Roman"/>
          <w:sz w:val="28"/>
          <w:szCs w:val="24"/>
        </w:rPr>
      </w:pPr>
      <w:r w:rsidRPr="00F16F67">
        <w:rPr>
          <w:rFonts w:ascii="Times New Roman" w:hAnsi="Times New Roman"/>
          <w:sz w:val="28"/>
          <w:szCs w:val="24"/>
        </w:rPr>
        <w:t xml:space="preserve">Достижение цели проекта; полная реализация </w:t>
      </w:r>
      <w:proofErr w:type="spellStart"/>
      <w:r w:rsidRPr="00F16F67">
        <w:rPr>
          <w:rFonts w:ascii="Times New Roman" w:hAnsi="Times New Roman"/>
          <w:sz w:val="28"/>
          <w:szCs w:val="24"/>
        </w:rPr>
        <w:t>воспитательн</w:t>
      </w:r>
      <w:proofErr w:type="gramStart"/>
      <w:r w:rsidRPr="00F16F67">
        <w:rPr>
          <w:rFonts w:ascii="Times New Roman" w:hAnsi="Times New Roman"/>
          <w:sz w:val="28"/>
          <w:szCs w:val="24"/>
        </w:rPr>
        <w:t>о</w:t>
      </w:r>
      <w:proofErr w:type="spellEnd"/>
      <w:r w:rsidRPr="00F16F67">
        <w:rPr>
          <w:rFonts w:ascii="Times New Roman" w:hAnsi="Times New Roman"/>
          <w:sz w:val="28"/>
          <w:szCs w:val="24"/>
        </w:rPr>
        <w:t>-</w:t>
      </w:r>
      <w:proofErr w:type="gramEnd"/>
      <w:r w:rsidRPr="00F16F67">
        <w:rPr>
          <w:rFonts w:ascii="Times New Roman" w:hAnsi="Times New Roman"/>
          <w:sz w:val="28"/>
          <w:szCs w:val="24"/>
        </w:rPr>
        <w:t xml:space="preserve"> образовательных задач</w:t>
      </w:r>
    </w:p>
    <w:p w:rsidR="004F4978" w:rsidRPr="00F16F67" w:rsidRDefault="004F4978" w:rsidP="0078797D">
      <w:pPr>
        <w:spacing w:line="360" w:lineRule="auto"/>
        <w:rPr>
          <w:rFonts w:ascii="Times New Roman" w:hAnsi="Times New Roman"/>
          <w:b/>
          <w:sz w:val="28"/>
          <w:szCs w:val="24"/>
          <w:u w:val="single"/>
        </w:rPr>
      </w:pPr>
      <w:r w:rsidRPr="00F16F67">
        <w:rPr>
          <w:rFonts w:ascii="Times New Roman" w:hAnsi="Times New Roman"/>
          <w:b/>
          <w:sz w:val="28"/>
          <w:szCs w:val="24"/>
          <w:u w:val="single"/>
        </w:rPr>
        <w:t>Задачи:</w:t>
      </w:r>
    </w:p>
    <w:p w:rsidR="004F4978" w:rsidRPr="00F16F67" w:rsidRDefault="004F4978" w:rsidP="0078797D">
      <w:pPr>
        <w:spacing w:line="360" w:lineRule="auto"/>
        <w:rPr>
          <w:rFonts w:ascii="Times New Roman" w:hAnsi="Times New Roman"/>
          <w:sz w:val="28"/>
          <w:szCs w:val="24"/>
        </w:rPr>
      </w:pPr>
      <w:r w:rsidRPr="00F16F67">
        <w:rPr>
          <w:rFonts w:ascii="Times New Roman" w:hAnsi="Times New Roman"/>
          <w:sz w:val="28"/>
          <w:szCs w:val="24"/>
        </w:rPr>
        <w:t>- систематизировать все материалы проектной деятельности</w:t>
      </w:r>
    </w:p>
    <w:p w:rsidR="004F4978" w:rsidRPr="00F16F67" w:rsidRDefault="004F4978" w:rsidP="0078797D">
      <w:pPr>
        <w:spacing w:line="360" w:lineRule="auto"/>
        <w:rPr>
          <w:rFonts w:ascii="Times New Roman" w:hAnsi="Times New Roman"/>
          <w:sz w:val="28"/>
          <w:szCs w:val="24"/>
        </w:rPr>
      </w:pPr>
      <w:r w:rsidRPr="00F16F67">
        <w:rPr>
          <w:rFonts w:ascii="Times New Roman" w:hAnsi="Times New Roman"/>
          <w:sz w:val="28"/>
          <w:szCs w:val="24"/>
        </w:rPr>
        <w:t>- разработать критерии для оценки результатов проекта</w:t>
      </w:r>
    </w:p>
    <w:p w:rsidR="004F4978" w:rsidRPr="00F16F67" w:rsidRDefault="004F4978" w:rsidP="0078797D">
      <w:pPr>
        <w:spacing w:line="360" w:lineRule="auto"/>
        <w:rPr>
          <w:rFonts w:ascii="Times New Roman" w:hAnsi="Times New Roman"/>
          <w:sz w:val="28"/>
          <w:szCs w:val="24"/>
        </w:rPr>
      </w:pPr>
      <w:r w:rsidRPr="00F16F67">
        <w:rPr>
          <w:rFonts w:ascii="Times New Roman" w:hAnsi="Times New Roman"/>
          <w:sz w:val="28"/>
          <w:szCs w:val="24"/>
        </w:rPr>
        <w:t>- осуществить комплексную оценку результатов проекта</w:t>
      </w:r>
    </w:p>
    <w:p w:rsidR="004F4978" w:rsidRPr="00F16F67" w:rsidRDefault="004F4978" w:rsidP="0078797D">
      <w:pPr>
        <w:spacing w:line="360" w:lineRule="auto"/>
        <w:rPr>
          <w:rFonts w:ascii="Times New Roman" w:hAnsi="Times New Roman"/>
          <w:sz w:val="28"/>
          <w:szCs w:val="24"/>
        </w:rPr>
      </w:pPr>
      <w:r w:rsidRPr="00F16F67">
        <w:rPr>
          <w:rFonts w:ascii="Times New Roman" w:hAnsi="Times New Roman"/>
          <w:sz w:val="28"/>
          <w:szCs w:val="24"/>
        </w:rPr>
        <w:t xml:space="preserve">- подготовить материалы к обобщению и использованию в работе с детьми старшего дошкольного возраста </w:t>
      </w:r>
      <w:proofErr w:type="gramStart"/>
      <w:r w:rsidRPr="00F16F67">
        <w:rPr>
          <w:rFonts w:ascii="Times New Roman" w:hAnsi="Times New Roman"/>
          <w:sz w:val="28"/>
          <w:szCs w:val="24"/>
        </w:rPr>
        <w:t xml:space="preserve">( </w:t>
      </w:r>
      <w:proofErr w:type="gramEnd"/>
      <w:r w:rsidRPr="00F16F67">
        <w:rPr>
          <w:rFonts w:ascii="Times New Roman" w:hAnsi="Times New Roman"/>
          <w:sz w:val="28"/>
          <w:szCs w:val="24"/>
        </w:rPr>
        <w:t>в том числе педагогами других ДОУ города)</w:t>
      </w:r>
    </w:p>
    <w:p w:rsidR="004F4978" w:rsidRDefault="004F4978" w:rsidP="0078797D">
      <w:pPr>
        <w:spacing w:line="360" w:lineRule="auto"/>
        <w:rPr>
          <w:rFonts w:ascii="Times New Roman" w:hAnsi="Times New Roman"/>
          <w:b/>
          <w:sz w:val="36"/>
          <w:szCs w:val="36"/>
          <w:u w:val="single"/>
        </w:rPr>
      </w:pPr>
    </w:p>
    <w:p w:rsidR="00F300B2" w:rsidRDefault="00F300B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</w:p>
    <w:p w:rsidR="00A21D79" w:rsidRDefault="00045AAB">
      <w:pPr>
        <w:rPr>
          <w:rFonts w:ascii="Times New Roman" w:hAnsi="Times New Roman"/>
          <w:sz w:val="32"/>
          <w:szCs w:val="32"/>
        </w:rPr>
      </w:pPr>
      <w:r w:rsidRPr="00C61697">
        <w:rPr>
          <w:rFonts w:ascii="Times New Roman" w:hAnsi="Times New Roman"/>
          <w:b/>
          <w:noProof/>
          <w:color w:val="FF0000"/>
          <w:sz w:val="48"/>
          <w:szCs w:val="48"/>
          <w:u w:val="single"/>
          <w:lang w:eastAsia="ru-RU"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-729615</wp:posOffset>
            </wp:positionV>
            <wp:extent cx="7581900" cy="10801350"/>
            <wp:effectExtent l="0" t="0" r="0" b="0"/>
            <wp:wrapNone/>
            <wp:docPr id="22" name="Рисунок 0" descr="murom_ar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murom_arm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F19"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55" o:spid="_x0000_s1044" style="position:absolute;margin-left:23.7pt;margin-top:336.3pt;width:201pt;height:97.5pt;z-index:25167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" fillcolor="yellow" strokecolor="#4f81bd" strokeweight="1pt">
            <v:stroke dashstyle="dash"/>
            <v:shadow color="#868686"/>
            <v:textbox>
              <w:txbxContent>
                <w:p w:rsidR="00F268B4" w:rsidRDefault="00F268B4" w:rsidP="00A21D79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</w:pPr>
                  <w:r w:rsidRPr="00126741">
                    <w:rPr>
                      <w:rFonts w:ascii="Times New Roman" w:hAnsi="Times New Roman"/>
                      <w:b/>
                      <w:color w:val="002060"/>
                      <w:sz w:val="36"/>
                    </w:rPr>
                    <w:t xml:space="preserve">Повышение уровня профессиональной компетенции педагогов </w:t>
                  </w:r>
                </w:p>
              </w:txbxContent>
            </v:textbox>
          </v:rect>
        </w:pict>
      </w:r>
      <w:r w:rsidR="00237F19"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76" o:spid="_x0000_s1058" type="#_x0000_t67" style="position:absolute;margin-left:103.95pt;margin-top:291.3pt;width:36.75pt;height:45pt;z-index:25170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" fillcolor="#7030a0">
            <v:textbox style="layout-flow:vertical-ideographic"/>
          </v:shape>
        </w:pict>
      </w:r>
      <w:r w:rsidR="00237F19"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53" o:spid="_x0000_s1045" style="position:absolute;margin-left:-68.55pt;margin-top:518.55pt;width:207.75pt;height:148.5pt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" fillcolor="yellow" strokecolor="#4f81bd" strokeweight="1pt">
            <v:stroke dashstyle="dash"/>
            <v:shadow color="#868686"/>
            <v:textbox>
              <w:txbxContent>
                <w:p w:rsidR="00F268B4" w:rsidRPr="00126741" w:rsidRDefault="00F268B4" w:rsidP="007D4397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</w:rPr>
                  </w:pPr>
                  <w:r w:rsidRPr="00126741">
                    <w:rPr>
                      <w:rFonts w:ascii="Times New Roman" w:hAnsi="Times New Roman"/>
                      <w:b/>
                      <w:color w:val="002060"/>
                      <w:sz w:val="36"/>
                    </w:rPr>
                    <w:t xml:space="preserve">Прослеживается положительная динамика в развитии гражданско-патриотических чувств детей </w:t>
                  </w:r>
                </w:p>
              </w:txbxContent>
            </v:textbox>
          </v:rect>
        </w:pict>
      </w:r>
      <w:r w:rsidR="00237F19"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68" o:spid="_x0000_s1046" style="position:absolute;margin-left:166.2pt;margin-top:601.8pt;width:230.25pt;height:130.5pt;z-index:25168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" fillcolor="yellow" strokecolor="#4f81bd [3204]" strokeweight="1pt">
            <v:stroke dashstyle="dash"/>
            <v:shadow color="#868686"/>
            <v:textbox>
              <w:txbxContent>
                <w:p w:rsidR="00F268B4" w:rsidRPr="00126741" w:rsidRDefault="00F268B4" w:rsidP="00126741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2"/>
                    </w:rPr>
                  </w:pPr>
                  <w:r w:rsidRPr="00126741">
                    <w:rPr>
                      <w:rFonts w:ascii="Times New Roman" w:hAnsi="Times New Roman"/>
                      <w:b/>
                      <w:color w:val="002060"/>
                      <w:sz w:val="36"/>
                      <w:szCs w:val="32"/>
                    </w:rPr>
                    <w:t>Материалы проекта систематизированы, обобщены и готовы к использованию другими педагогами</w:t>
                  </w:r>
                </w:p>
              </w:txbxContent>
            </v:textbox>
          </v:rect>
        </w:pict>
      </w:r>
      <w:r w:rsidR="00237F19"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75" o:spid="_x0000_s1057" type="#_x0000_t67" style="position:absolute;margin-left:241.5pt;margin-top:291.3pt;width:36.75pt;height:310.5pt;z-index:25170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" fillcolor="#7030a0">
            <v:textbox style="layout-flow:vertical-ideographic"/>
          </v:shape>
        </w:pict>
      </w:r>
      <w:r w:rsidR="00237F19"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54" o:spid="_x0000_s1047" style="position:absolute;margin-left:306.45pt;margin-top:400.05pt;width:192.75pt;height:131.25pt;z-index:2516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" fillcolor="yellow" strokecolor="#4f81bd" strokeweight="1pt">
            <v:stroke dashstyle="dash"/>
            <v:shadow color="#868686"/>
            <v:textbox>
              <w:txbxContent>
                <w:p w:rsidR="00F268B4" w:rsidRPr="004F4978" w:rsidRDefault="00F268B4" w:rsidP="00A21D79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</w:pPr>
                  <w:r w:rsidRPr="004F4978"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  <w:t>Сформированы партнерские отношения с семьями</w:t>
                  </w:r>
                  <w:r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  <w:t xml:space="preserve"> </w:t>
                  </w:r>
                  <w:r w:rsidRPr="004F4978"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  <w:t>воспитанников.</w:t>
                  </w:r>
                </w:p>
              </w:txbxContent>
            </v:textbox>
          </v:rect>
        </w:pict>
      </w:r>
      <w:r w:rsidR="00237F19"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58" o:spid="_x0000_s1056" type="#_x0000_t67" style="position:absolute;margin-left:374.3pt;margin-top:291.3pt;width:36.75pt;height:108.75pt;z-index:25167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" fillcolor="#7030a0">
            <v:textbox style="layout-flow:vertical-ideographic"/>
          </v:shape>
        </w:pict>
      </w:r>
      <w:r w:rsidR="00237F19"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59" o:spid="_x0000_s1055" type="#_x0000_t67" style="position:absolute;margin-left:-25.45pt;margin-top:291.3pt;width:36.75pt;height:227.25pt;z-index:25167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" fillcolor="#7030a0">
            <v:textbox style="layout-flow:vertical-ideographic"/>
          </v:shape>
        </w:pict>
      </w:r>
      <w:r w:rsidR="00237F19"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57" o:spid="_x0000_s1054" type="#_x0000_t67" style="position:absolute;margin-left:366.8pt;margin-top:54.3pt;width:36.75pt;height:171.75pt;rotation:180;z-index:25167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" fillcolor="#7030a0">
            <v:textbox style="layout-flow:vertical-ideographic"/>
          </v:shape>
        </w:pict>
      </w:r>
      <w:r w:rsidR="00237F19"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56" o:spid="_x0000_s1053" type="#_x0000_t67" style="position:absolute;margin-left:-1.05pt;margin-top:54.3pt;width:36.75pt;height:171.75pt;rotation:180;z-index:25167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" fillcolor="#7030a0">
            <v:textbox style="layout-flow:vertical-ideographic"/>
          </v:shape>
        </w:pict>
      </w:r>
      <w:r w:rsidR="00237F19"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shape id="AutoShape 60" o:spid="_x0000_s1052" type="#_x0000_t67" style="position:absolute;margin-left:176.7pt;margin-top:181.05pt;width:36.75pt;height:45pt;rotation:180;z-index:25167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" fillcolor="#7030a0">
            <v:textbox style="layout-flow:vertical-ideographic"/>
          </v:shape>
        </w:pict>
      </w:r>
      <w:r w:rsidR="00237F19"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67" o:spid="_x0000_s1048" style="position:absolute;margin-left:103.95pt;margin-top:58.8pt;width:184.5pt;height:122.25pt;z-index:25168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" fillcolor="yellow" strokecolor="#4f81bd [3204]" strokeweight="1pt">
            <v:stroke dashstyle="dash"/>
            <v:shadow color="#868686"/>
            <v:textbox>
              <w:txbxContent>
                <w:p w:rsidR="00F268B4" w:rsidRPr="00372A51" w:rsidRDefault="00F268B4" w:rsidP="0012674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26741">
                    <w:rPr>
                      <w:rFonts w:ascii="Times New Roman" w:hAnsi="Times New Roman"/>
                      <w:b/>
                      <w:color w:val="002060"/>
                      <w:sz w:val="36"/>
                      <w:szCs w:val="28"/>
                    </w:rPr>
                    <w:t xml:space="preserve">Доказана возможность использования в педагогическом процессе </w:t>
                  </w:r>
                  <w:r w:rsidRPr="00126741">
                    <w:rPr>
                      <w:rFonts w:ascii="Times New Roman" w:hAnsi="Times New Roman"/>
                      <w:b/>
                      <w:sz w:val="36"/>
                      <w:szCs w:val="28"/>
                    </w:rPr>
                    <w:t>дополнительного образовательного ресур</w:t>
                  </w:r>
                  <w:r w:rsidRPr="00372A51">
                    <w:rPr>
                      <w:b/>
                      <w:sz w:val="28"/>
                      <w:szCs w:val="28"/>
                    </w:rPr>
                    <w:t>са</w:t>
                  </w:r>
                </w:p>
              </w:txbxContent>
            </v:textbox>
          </v:rect>
        </w:pict>
      </w:r>
      <w:r w:rsidR="00237F19"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50" o:spid="_x0000_s1049" style="position:absolute;margin-left:-49.05pt;margin-top:226.05pt;width:471pt;height:65.25pt;z-index:2516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" fillcolor="yellow" strokecolor="#4f81bd" strokeweight="1pt">
            <v:stroke dashstyle="dash"/>
            <v:shadow color="#868686"/>
            <v:textbox>
              <w:txbxContent>
                <w:p w:rsidR="00F268B4" w:rsidRDefault="00F268B4" w:rsidP="004015CE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  <w:t>Предполагаемый результат 3этапа проекта</w:t>
                  </w:r>
                </w:p>
              </w:txbxContent>
            </v:textbox>
          </v:rect>
        </w:pict>
      </w:r>
      <w:r w:rsidR="00237F19"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51" o:spid="_x0000_s1050" style="position:absolute;margin-left:-61.8pt;margin-top:-21.55pt;width:201pt;height:75.85pt;z-index: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" fillcolor="yellow" strokecolor="#4f81bd" strokeweight="1pt">
            <v:stroke dashstyle="dash"/>
            <v:shadow color="#868686"/>
            <v:textbox>
              <w:txbxContent>
                <w:p w:rsidR="00F268B4" w:rsidRDefault="00F268B4" w:rsidP="004015CE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40"/>
                    </w:rPr>
                  </w:pPr>
                  <w:r w:rsidRPr="00126741">
                    <w:rPr>
                      <w:rFonts w:ascii="Times New Roman" w:hAnsi="Times New Roman"/>
                      <w:b/>
                      <w:color w:val="002060"/>
                      <w:sz w:val="36"/>
                    </w:rPr>
                    <w:t xml:space="preserve">Реализованы цели и задачи проекта </w:t>
                  </w:r>
                </w:p>
              </w:txbxContent>
            </v:textbox>
          </v:rect>
        </w:pict>
      </w:r>
      <w:r w:rsidR="00237F19" w:rsidRPr="00237F19">
        <w:rPr>
          <w:rFonts w:ascii="Times New Roman" w:hAnsi="Times New Roman"/>
          <w:noProof/>
          <w:sz w:val="24"/>
          <w:szCs w:val="24"/>
          <w:lang w:eastAsia="ru-RU"/>
        </w:rPr>
        <w:pict>
          <v:rect id="Rectangle 52" o:spid="_x0000_s1051" style="position:absolute;margin-left:184.2pt;margin-top:-30.45pt;width:309.75pt;height:84.75pt;z-index:2516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" fillcolor="yellow" strokecolor="#4f81bd" strokeweight="1pt">
            <v:stroke dashstyle="dash"/>
            <v:shadow color="#868686"/>
            <v:textbox>
              <w:txbxContent>
                <w:p w:rsidR="00F268B4" w:rsidRPr="00126741" w:rsidRDefault="00F268B4" w:rsidP="004015CE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</w:rPr>
                  </w:pPr>
                  <w:r w:rsidRPr="00126741">
                    <w:rPr>
                      <w:rFonts w:ascii="Times New Roman" w:hAnsi="Times New Roman"/>
                      <w:b/>
                      <w:color w:val="002060"/>
                      <w:sz w:val="36"/>
                    </w:rPr>
                    <w:t xml:space="preserve">Осуществлен интегрированный подход в вопросах гражданско-патриотического воспитания </w:t>
                  </w:r>
                </w:p>
              </w:txbxContent>
            </v:textbox>
          </v:rect>
        </w:pict>
      </w:r>
      <w:r w:rsidR="00A21D79">
        <w:rPr>
          <w:rFonts w:ascii="Times New Roman" w:hAnsi="Times New Roman"/>
          <w:sz w:val="32"/>
          <w:szCs w:val="32"/>
        </w:rPr>
        <w:br w:type="page"/>
      </w:r>
    </w:p>
    <w:tbl>
      <w:tblPr>
        <w:tblpPr w:leftFromText="180" w:rightFromText="180" w:vertAnchor="page" w:horzAnchor="margin" w:tblpXSpec="center" w:tblpY="207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2268"/>
        <w:gridCol w:w="3118"/>
        <w:gridCol w:w="2268"/>
      </w:tblGrid>
      <w:tr w:rsidR="00C62049" w:rsidRPr="00AF0D2D" w:rsidTr="00C62049">
        <w:trPr>
          <w:trHeight w:val="1981"/>
        </w:trPr>
        <w:tc>
          <w:tcPr>
            <w:tcW w:w="2802" w:type="dxa"/>
          </w:tcPr>
          <w:p w:rsidR="00C62049" w:rsidRPr="00F16F67" w:rsidRDefault="00C62049" w:rsidP="00C62049">
            <w:pPr>
              <w:spacing w:after="0" w:line="36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Руководитель проекта</w:t>
            </w:r>
          </w:p>
        </w:tc>
        <w:tc>
          <w:tcPr>
            <w:tcW w:w="2268" w:type="dxa"/>
          </w:tcPr>
          <w:p w:rsidR="00C62049" w:rsidRPr="00F16F67" w:rsidRDefault="00C62049" w:rsidP="00C62049">
            <w:pPr>
              <w:spacing w:after="0" w:line="36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Дети старшего дошкольного возраста</w:t>
            </w:r>
          </w:p>
        </w:tc>
        <w:tc>
          <w:tcPr>
            <w:tcW w:w="3118" w:type="dxa"/>
          </w:tcPr>
          <w:p w:rsidR="00C62049" w:rsidRPr="00F16F67" w:rsidRDefault="00C62049" w:rsidP="00C62049">
            <w:pPr>
              <w:spacing w:after="0" w:line="36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Педагог</w:t>
            </w:r>
            <w:proofErr w:type="gramStart"/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и-</w:t>
            </w:r>
            <w:proofErr w:type="gramEnd"/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 xml:space="preserve"> участники проекта</w:t>
            </w:r>
          </w:p>
        </w:tc>
        <w:tc>
          <w:tcPr>
            <w:tcW w:w="2268" w:type="dxa"/>
          </w:tcPr>
          <w:p w:rsidR="00C62049" w:rsidRPr="00F16F67" w:rsidRDefault="00C62049" w:rsidP="00C62049">
            <w:pPr>
              <w:spacing w:after="0" w:line="36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Родители и члены семей воспитанников</w:t>
            </w:r>
          </w:p>
        </w:tc>
      </w:tr>
      <w:tr w:rsidR="00C62049" w:rsidRPr="00AF0D2D" w:rsidTr="00C62049">
        <w:tc>
          <w:tcPr>
            <w:tcW w:w="2802" w:type="dxa"/>
          </w:tcPr>
          <w:p w:rsidR="00C62049" w:rsidRPr="00F16F67" w:rsidRDefault="00C62049" w:rsidP="00C6204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- анализирует итоги работы за весь период реализации проекта</w:t>
            </w:r>
          </w:p>
          <w:p w:rsidR="00C62049" w:rsidRPr="00F16F67" w:rsidRDefault="00C62049" w:rsidP="00C6204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- разрабатывает</w:t>
            </w:r>
          </w:p>
          <w:p w:rsidR="00C62049" w:rsidRPr="00F16F67" w:rsidRDefault="00C62049" w:rsidP="00C6204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 xml:space="preserve"> критерии оценки качества проекта</w:t>
            </w:r>
          </w:p>
          <w:p w:rsidR="00C62049" w:rsidRPr="00F16F67" w:rsidRDefault="00C62049" w:rsidP="00C6204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- систематизирует все материалы проекта и готовит их к обобщению</w:t>
            </w:r>
          </w:p>
          <w:p w:rsidR="00C62049" w:rsidRPr="00F16F67" w:rsidRDefault="00C62049" w:rsidP="00C6204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- критически оценивает полученные результаты;</w:t>
            </w:r>
          </w:p>
          <w:p w:rsidR="00C62049" w:rsidRPr="00F16F67" w:rsidRDefault="00C62049" w:rsidP="00C6204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 xml:space="preserve">- определяет инструментарий оценки результатов проекта </w:t>
            </w:r>
          </w:p>
          <w:p w:rsidR="00C62049" w:rsidRPr="00F16F67" w:rsidRDefault="00C62049" w:rsidP="00C6204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 xml:space="preserve">- определяет дальнейшие действия по обеспечению преемственности полученных результатов и дальнейшие перспективы по нравственному воспитанию детей  </w:t>
            </w:r>
          </w:p>
        </w:tc>
        <w:tc>
          <w:tcPr>
            <w:tcW w:w="2268" w:type="dxa"/>
          </w:tcPr>
          <w:p w:rsidR="00C62049" w:rsidRPr="00F16F67" w:rsidRDefault="00C62049" w:rsidP="00C62049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- участвуют в итоговой диагностике;</w:t>
            </w:r>
          </w:p>
          <w:p w:rsidR="00C62049" w:rsidRPr="00F16F67" w:rsidRDefault="00C62049" w:rsidP="00C62049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C62049" w:rsidRPr="00F16F67" w:rsidRDefault="00C62049" w:rsidP="00C62049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- используют полученные знания в различных видах деятельности.</w:t>
            </w:r>
          </w:p>
          <w:p w:rsidR="00C62049" w:rsidRPr="00F16F67" w:rsidRDefault="00C62049" w:rsidP="00C62049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- участвуют в предварительном обсуждении предстоящих событий</w:t>
            </w:r>
          </w:p>
          <w:p w:rsidR="00C62049" w:rsidRPr="00F16F67" w:rsidRDefault="00C62049" w:rsidP="00C62049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- самостоятельно применяют новую информацию в играх, труде, творчестве</w:t>
            </w:r>
          </w:p>
          <w:p w:rsidR="00C62049" w:rsidRPr="00F16F67" w:rsidRDefault="00C62049" w:rsidP="00C6204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C62049" w:rsidRPr="00F16F67" w:rsidRDefault="00C62049" w:rsidP="00C6204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-  помогают в проведении итоговых мероприятий;</w:t>
            </w:r>
          </w:p>
          <w:p w:rsidR="00C62049" w:rsidRPr="00F16F67" w:rsidRDefault="00C62049" w:rsidP="00C6204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-  участвуют в оформлении методических материалов проекта;</w:t>
            </w:r>
          </w:p>
          <w:p w:rsidR="00C62049" w:rsidRPr="00F16F67" w:rsidRDefault="00C62049" w:rsidP="00C6204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-  оказывают содействие в систематизации материалов, редакции практических разработок</w:t>
            </w:r>
          </w:p>
          <w:p w:rsidR="00C62049" w:rsidRPr="00F16F67" w:rsidRDefault="00C62049" w:rsidP="00C6204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- вносят предложения по дальнейшему развитию проекта</w:t>
            </w:r>
          </w:p>
        </w:tc>
        <w:tc>
          <w:tcPr>
            <w:tcW w:w="2268" w:type="dxa"/>
          </w:tcPr>
          <w:p w:rsidR="00C62049" w:rsidRPr="00F16F67" w:rsidRDefault="00C62049" w:rsidP="00C6204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- участвуют в итоговом анкетировании, опросах.</w:t>
            </w:r>
          </w:p>
          <w:p w:rsidR="00C62049" w:rsidRPr="00F16F67" w:rsidRDefault="00C62049" w:rsidP="00C6204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- помогают в оформлении продуктов совместной деятельност</w:t>
            </w:r>
            <w:proofErr w:type="gramStart"/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и(</w:t>
            </w:r>
            <w:proofErr w:type="gramEnd"/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 xml:space="preserve"> выставки, поделки, </w:t>
            </w:r>
            <w:proofErr w:type="spellStart"/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фотоколлаж</w:t>
            </w:r>
            <w:proofErr w:type="spellEnd"/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 xml:space="preserve"> и др.)</w:t>
            </w:r>
          </w:p>
          <w:p w:rsidR="00C62049" w:rsidRPr="00F16F67" w:rsidRDefault="00C62049" w:rsidP="00C6204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16F67">
              <w:rPr>
                <w:rFonts w:ascii="Times New Roman" w:eastAsiaTheme="minorHAnsi" w:hAnsi="Times New Roman"/>
                <w:sz w:val="28"/>
                <w:szCs w:val="28"/>
              </w:rPr>
              <w:t>-  вносят предложения по дальнейшей совместной деятельности</w:t>
            </w:r>
          </w:p>
          <w:p w:rsidR="00C62049" w:rsidRPr="00F16F67" w:rsidRDefault="00C62049" w:rsidP="00C62049">
            <w:pPr>
              <w:spacing w:after="0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</w:tbl>
    <w:p w:rsidR="0005764A" w:rsidRPr="00F16F67" w:rsidRDefault="00045AAB" w:rsidP="0005764A">
      <w:pPr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F16F67">
        <w:rPr>
          <w:rFonts w:ascii="Times New Roman" w:hAnsi="Times New Roman"/>
          <w:b/>
          <w:noProof/>
          <w:color w:val="7030A0"/>
          <w:sz w:val="28"/>
          <w:szCs w:val="36"/>
          <w:u w:val="single"/>
          <w:lang w:eastAsia="ru-RU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-729615</wp:posOffset>
            </wp:positionV>
            <wp:extent cx="7581900" cy="10801350"/>
            <wp:effectExtent l="0" t="0" r="0" b="0"/>
            <wp:wrapNone/>
            <wp:docPr id="3" name="Рисунок 0" descr="murom_ar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murom_arm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F67">
        <w:rPr>
          <w:rFonts w:ascii="Times New Roman" w:hAnsi="Times New Roman"/>
          <w:b/>
          <w:color w:val="7030A0"/>
          <w:sz w:val="28"/>
          <w:szCs w:val="36"/>
          <w:u w:val="single"/>
        </w:rPr>
        <w:t>Функции участников проекта на 3 (заключительном)</w:t>
      </w:r>
      <w:r w:rsidR="00C62049" w:rsidRPr="00F16F67">
        <w:rPr>
          <w:rFonts w:ascii="Times New Roman" w:hAnsi="Times New Roman"/>
          <w:b/>
          <w:color w:val="7030A0"/>
          <w:sz w:val="28"/>
          <w:szCs w:val="36"/>
          <w:u w:val="single"/>
        </w:rPr>
        <w:t xml:space="preserve"> этапе</w:t>
      </w:r>
      <w:r w:rsidRPr="00F16F67">
        <w:rPr>
          <w:rFonts w:ascii="Times New Roman" w:hAnsi="Times New Roman"/>
          <w:b/>
          <w:color w:val="7030A0"/>
          <w:sz w:val="28"/>
          <w:szCs w:val="36"/>
          <w:u w:val="single"/>
        </w:rPr>
        <w:t xml:space="preserve"> </w:t>
      </w:r>
    </w:p>
    <w:p w:rsidR="00EF5C85" w:rsidRPr="00F16F67" w:rsidRDefault="00045AAB" w:rsidP="00C62049">
      <w:pPr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F16F67">
        <w:rPr>
          <w:rFonts w:ascii="Times New Roman" w:hAnsi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2912" behindDoc="1" locked="0" layoutInCell="1" allowOverlap="1">
            <wp:simplePos x="0" y="0"/>
            <wp:positionH relativeFrom="margin">
              <wp:posOffset>-1127760</wp:posOffset>
            </wp:positionH>
            <wp:positionV relativeFrom="margin">
              <wp:posOffset>-729615</wp:posOffset>
            </wp:positionV>
            <wp:extent cx="7581900" cy="10801350"/>
            <wp:effectExtent l="0" t="0" r="0" b="0"/>
            <wp:wrapNone/>
            <wp:docPr id="2" name="Рисунок 0" descr="murom_ar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murom_arm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C85" w:rsidRPr="00F16F67">
        <w:rPr>
          <w:rFonts w:ascii="Times New Roman" w:hAnsi="Times New Roman"/>
          <w:b/>
          <w:color w:val="C00000"/>
          <w:sz w:val="28"/>
          <w:szCs w:val="28"/>
          <w:u w:val="single"/>
        </w:rPr>
        <w:t>Предполагаемые результаты для участников проекта</w:t>
      </w:r>
      <w:r w:rsidR="00EF5C85" w:rsidRPr="00F16F67">
        <w:rPr>
          <w:rFonts w:ascii="Times New Roman" w:hAnsi="Times New Roman"/>
          <w:color w:val="7030A0"/>
          <w:sz w:val="28"/>
          <w:szCs w:val="28"/>
          <w:u w:val="single"/>
        </w:rPr>
        <w:t>:</w:t>
      </w:r>
    </w:p>
    <w:p w:rsidR="00EF5C85" w:rsidRPr="00F16F67" w:rsidRDefault="00EF5C85" w:rsidP="0005764A">
      <w:pPr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F16F67">
        <w:rPr>
          <w:rFonts w:ascii="Times New Roman" w:hAnsi="Times New Roman"/>
          <w:b/>
          <w:color w:val="7030A0"/>
          <w:sz w:val="28"/>
          <w:szCs w:val="28"/>
        </w:rPr>
        <w:t>Дети</w:t>
      </w:r>
    </w:p>
    <w:p w:rsidR="00363D8C" w:rsidRPr="00F16F67" w:rsidRDefault="00EF5C85" w:rsidP="00363D8C">
      <w:pPr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 xml:space="preserve">- владеют </w:t>
      </w:r>
      <w:r w:rsidR="00363D8C" w:rsidRPr="00F16F67">
        <w:rPr>
          <w:rFonts w:ascii="Times New Roman" w:hAnsi="Times New Roman"/>
          <w:sz w:val="28"/>
          <w:szCs w:val="28"/>
        </w:rPr>
        <w:t>новой информацией о фактах, явлениях, исторических событиях, людях родного города, применяют знания в различных видах деятельности</w:t>
      </w:r>
      <w:r w:rsidR="007845DA" w:rsidRPr="00F16F67">
        <w:rPr>
          <w:rFonts w:ascii="Times New Roman" w:hAnsi="Times New Roman"/>
          <w:sz w:val="28"/>
          <w:szCs w:val="28"/>
        </w:rPr>
        <w:t>;</w:t>
      </w:r>
    </w:p>
    <w:p w:rsidR="00363D8C" w:rsidRPr="00F16F67" w:rsidRDefault="00363D8C" w:rsidP="00363D8C">
      <w:pPr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>- устанавливают простейшие логические связи (в городе чисто и красиво, потому что люди любят и берегут свой город; охраняют памятники, значит, уважают и чтут традиции, историческое прошлое города и т. д.)</w:t>
      </w:r>
      <w:r w:rsidR="007845DA" w:rsidRPr="00F16F67">
        <w:rPr>
          <w:rFonts w:ascii="Times New Roman" w:hAnsi="Times New Roman"/>
          <w:sz w:val="28"/>
          <w:szCs w:val="28"/>
        </w:rPr>
        <w:t>;</w:t>
      </w:r>
    </w:p>
    <w:p w:rsidR="00363D8C" w:rsidRPr="00F16F67" w:rsidRDefault="00363D8C" w:rsidP="00363D8C">
      <w:pPr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 xml:space="preserve">- более </w:t>
      </w:r>
      <w:proofErr w:type="gramStart"/>
      <w:r w:rsidRPr="00F16F67">
        <w:rPr>
          <w:rFonts w:ascii="Times New Roman" w:hAnsi="Times New Roman"/>
          <w:sz w:val="28"/>
          <w:szCs w:val="28"/>
        </w:rPr>
        <w:t>наблюдательны</w:t>
      </w:r>
      <w:proofErr w:type="gramEnd"/>
      <w:r w:rsidRPr="00F16F67">
        <w:rPr>
          <w:rFonts w:ascii="Times New Roman" w:hAnsi="Times New Roman"/>
          <w:sz w:val="28"/>
          <w:szCs w:val="28"/>
        </w:rPr>
        <w:t xml:space="preserve"> и внимательны к привычному окружению, имеют высокий познавательный интерес</w:t>
      </w:r>
      <w:r w:rsidR="007845DA" w:rsidRPr="00F16F67">
        <w:rPr>
          <w:rFonts w:ascii="Times New Roman" w:hAnsi="Times New Roman"/>
          <w:sz w:val="28"/>
          <w:szCs w:val="28"/>
        </w:rPr>
        <w:t>;</w:t>
      </w:r>
    </w:p>
    <w:p w:rsidR="00363D8C" w:rsidRPr="00F16F67" w:rsidRDefault="00363D8C" w:rsidP="00363D8C">
      <w:pPr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>- часто выступают в роли « источника» информации, что повышает интерес детей друг к другу, укрепляет их личные контакты</w:t>
      </w:r>
      <w:r w:rsidR="007845DA" w:rsidRPr="00F16F67">
        <w:rPr>
          <w:rFonts w:ascii="Times New Roman" w:hAnsi="Times New Roman"/>
          <w:sz w:val="28"/>
          <w:szCs w:val="28"/>
        </w:rPr>
        <w:t>;</w:t>
      </w:r>
    </w:p>
    <w:p w:rsidR="007845DA" w:rsidRPr="00F16F67" w:rsidRDefault="007845DA" w:rsidP="00363D8C">
      <w:pPr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>- стали более компетентными в вопросах культурологического характера (знают о традициях, видах труда, ремеслах, праздниках и т.д.)</w:t>
      </w:r>
    </w:p>
    <w:p w:rsidR="007845DA" w:rsidRPr="00F16F67" w:rsidRDefault="007845DA" w:rsidP="00C61697">
      <w:pPr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F16F67">
        <w:rPr>
          <w:rFonts w:ascii="Times New Roman" w:hAnsi="Times New Roman"/>
          <w:b/>
          <w:color w:val="7030A0"/>
          <w:sz w:val="28"/>
          <w:szCs w:val="28"/>
        </w:rPr>
        <w:t>Родители</w:t>
      </w:r>
    </w:p>
    <w:p w:rsidR="007845DA" w:rsidRPr="00F16F67" w:rsidRDefault="007845DA" w:rsidP="00363D8C">
      <w:pPr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>- сформировался родительский коллектив единомышленников</w:t>
      </w:r>
      <w:r w:rsidR="006263F7" w:rsidRPr="00F16F67">
        <w:rPr>
          <w:rFonts w:ascii="Times New Roman" w:hAnsi="Times New Roman"/>
          <w:sz w:val="28"/>
          <w:szCs w:val="28"/>
        </w:rPr>
        <w:t>;</w:t>
      </w:r>
    </w:p>
    <w:p w:rsidR="006263F7" w:rsidRPr="00F16F67" w:rsidRDefault="006263F7" w:rsidP="00363D8C">
      <w:pPr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>- узнали много новой и полезной информации, обогатили родительский опыт;</w:t>
      </w:r>
    </w:p>
    <w:p w:rsidR="006263F7" w:rsidRPr="00F16F67" w:rsidRDefault="006263F7" w:rsidP="00363D8C">
      <w:pPr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>- получили возможность оценить возрастной потенциал своих детей;</w:t>
      </w:r>
    </w:p>
    <w:p w:rsidR="006263F7" w:rsidRPr="00F16F67" w:rsidRDefault="006263F7" w:rsidP="00363D8C">
      <w:pPr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>- приобщились к педагогическому процессу;</w:t>
      </w:r>
    </w:p>
    <w:p w:rsidR="006263F7" w:rsidRPr="00F16F67" w:rsidRDefault="006263F7" w:rsidP="00363D8C">
      <w:pPr>
        <w:rPr>
          <w:rFonts w:ascii="Times New Roman" w:hAnsi="Times New Roman"/>
          <w:sz w:val="28"/>
          <w:szCs w:val="28"/>
        </w:rPr>
      </w:pPr>
      <w:proofErr w:type="gramStart"/>
      <w:r w:rsidRPr="00F16F67">
        <w:rPr>
          <w:rFonts w:ascii="Times New Roman" w:hAnsi="Times New Roman"/>
          <w:sz w:val="28"/>
          <w:szCs w:val="28"/>
        </w:rPr>
        <w:t>- изменили свою позицию (от пассивно-созерцательной до позиции активных участников)</w:t>
      </w:r>
      <w:proofErr w:type="gramEnd"/>
    </w:p>
    <w:p w:rsidR="00045AAB" w:rsidRPr="00F16F67" w:rsidRDefault="00C62049" w:rsidP="00363D8C">
      <w:pPr>
        <w:rPr>
          <w:rFonts w:ascii="Times New Roman" w:hAnsi="Times New Roman"/>
          <w:sz w:val="28"/>
          <w:szCs w:val="28"/>
        </w:rPr>
      </w:pPr>
      <w:r w:rsidRPr="00F16F6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-1127760</wp:posOffset>
            </wp:positionH>
            <wp:positionV relativeFrom="margin">
              <wp:posOffset>-748665</wp:posOffset>
            </wp:positionV>
            <wp:extent cx="7600950" cy="10677525"/>
            <wp:effectExtent l="0" t="0" r="0" b="0"/>
            <wp:wrapNone/>
            <wp:docPr id="23" name="Рисунок 0" descr="murom_arm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0" descr="murom_arms.gif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D8C" w:rsidRPr="00F16F67" w:rsidRDefault="006263F7" w:rsidP="00EE5345">
      <w:pPr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F16F67">
        <w:rPr>
          <w:rFonts w:ascii="Times New Roman" w:hAnsi="Times New Roman"/>
          <w:b/>
          <w:color w:val="7030A0"/>
          <w:sz w:val="28"/>
          <w:szCs w:val="28"/>
        </w:rPr>
        <w:t>Педагоги</w:t>
      </w:r>
    </w:p>
    <w:p w:rsidR="006263F7" w:rsidRPr="00F16F67" w:rsidRDefault="00EE5345" w:rsidP="00291B27">
      <w:pPr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>- повысили уровень профессиональных умений (планирование, интеграция в образовательном процессе, организация НОД, других видов педагогической деятельности, работа с родителями, социальными партнерами);</w:t>
      </w:r>
    </w:p>
    <w:p w:rsidR="00EE5345" w:rsidRPr="00F16F67" w:rsidRDefault="00EE5345" w:rsidP="00291B27">
      <w:pPr>
        <w:rPr>
          <w:rFonts w:ascii="Times New Roman" w:hAnsi="Times New Roman"/>
          <w:sz w:val="28"/>
          <w:szCs w:val="28"/>
        </w:rPr>
      </w:pPr>
      <w:r w:rsidRPr="00F16F67">
        <w:rPr>
          <w:rFonts w:ascii="Times New Roman" w:hAnsi="Times New Roman"/>
          <w:sz w:val="28"/>
          <w:szCs w:val="28"/>
        </w:rPr>
        <w:t>- повысилась профессиональная самооценка (« я знаю», « я могу»);</w:t>
      </w:r>
    </w:p>
    <w:p w:rsidR="00F16F67" w:rsidRDefault="00EE5345" w:rsidP="00D30FAA">
      <w:pPr>
        <w:jc w:val="center"/>
        <w:rPr>
          <w:rFonts w:ascii="Times New Roman" w:hAnsi="Times New Roman"/>
          <w:sz w:val="28"/>
          <w:szCs w:val="28"/>
        </w:rPr>
        <w:sectPr w:rsidR="00F16F67" w:rsidSect="00045A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16F67">
        <w:rPr>
          <w:rFonts w:ascii="Times New Roman" w:hAnsi="Times New Roman"/>
          <w:sz w:val="28"/>
          <w:szCs w:val="28"/>
        </w:rPr>
        <w:t xml:space="preserve">- убедились в эффективности </w:t>
      </w:r>
      <w:proofErr w:type="gramStart"/>
      <w:r w:rsidR="00F16F67">
        <w:rPr>
          <w:rFonts w:ascii="Times New Roman" w:hAnsi="Times New Roman"/>
          <w:sz w:val="28"/>
          <w:szCs w:val="28"/>
        </w:rPr>
        <w:t>п</w:t>
      </w:r>
      <w:r w:rsidR="00D30FAA">
        <w:rPr>
          <w:rFonts w:ascii="Times New Roman" w:hAnsi="Times New Roman"/>
          <w:sz w:val="28"/>
          <w:szCs w:val="28"/>
        </w:rPr>
        <w:t>рофессионального</w:t>
      </w:r>
      <w:proofErr w:type="gramEnd"/>
      <w:r w:rsidR="00D30F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0FAA">
        <w:rPr>
          <w:rFonts w:ascii="Times New Roman" w:hAnsi="Times New Roman"/>
          <w:sz w:val="28"/>
          <w:szCs w:val="28"/>
        </w:rPr>
        <w:t>взаимодействи</w:t>
      </w:r>
      <w:proofErr w:type="spellEnd"/>
    </w:p>
    <w:p w:rsidR="00557772" w:rsidRPr="0055275A" w:rsidRDefault="00F16F67" w:rsidP="00D30FA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posOffset>-720090</wp:posOffset>
            </wp:positionH>
            <wp:positionV relativeFrom="margin">
              <wp:posOffset>-1080135</wp:posOffset>
            </wp:positionV>
            <wp:extent cx="10729595" cy="759015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595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 xml:space="preserve">Календарно </w:t>
      </w:r>
      <w:proofErr w:type="gramStart"/>
      <w:r w:rsidR="007F7E03" w:rsidRPr="0055275A">
        <w:rPr>
          <w:rFonts w:ascii="Times New Roman" w:hAnsi="Times New Roman"/>
          <w:b/>
          <w:sz w:val="32"/>
          <w:szCs w:val="32"/>
        </w:rPr>
        <w:t>-т</w:t>
      </w:r>
      <w:proofErr w:type="gramEnd"/>
      <w:r w:rsidR="007F7E03" w:rsidRPr="0055275A">
        <w:rPr>
          <w:rFonts w:ascii="Times New Roman" w:hAnsi="Times New Roman"/>
          <w:b/>
          <w:sz w:val="32"/>
          <w:szCs w:val="32"/>
        </w:rPr>
        <w:t>ематический план</w:t>
      </w:r>
      <w:r w:rsidR="001E79A9" w:rsidRPr="0055275A">
        <w:rPr>
          <w:rFonts w:ascii="Times New Roman" w:hAnsi="Times New Roman"/>
          <w:b/>
          <w:sz w:val="32"/>
          <w:szCs w:val="32"/>
        </w:rPr>
        <w:t xml:space="preserve"> работы</w:t>
      </w:r>
      <w:r w:rsidR="007F7E03" w:rsidRPr="0055275A">
        <w:rPr>
          <w:rFonts w:ascii="Times New Roman" w:hAnsi="Times New Roman"/>
          <w:b/>
          <w:sz w:val="32"/>
          <w:szCs w:val="32"/>
        </w:rPr>
        <w:t xml:space="preserve"> с воспитанниками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0"/>
        <w:gridCol w:w="2352"/>
        <w:gridCol w:w="3645"/>
        <w:gridCol w:w="3531"/>
        <w:gridCol w:w="4448"/>
      </w:tblGrid>
      <w:tr w:rsidR="00445B44" w:rsidRPr="00AF0D2D" w:rsidTr="002335AB">
        <w:tc>
          <w:tcPr>
            <w:tcW w:w="810" w:type="dxa"/>
          </w:tcPr>
          <w:p w:rsidR="007F7E03" w:rsidRPr="00AF0D2D" w:rsidRDefault="007F7E03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 xml:space="preserve">№ </w:t>
            </w:r>
          </w:p>
        </w:tc>
        <w:tc>
          <w:tcPr>
            <w:tcW w:w="2352" w:type="dxa"/>
          </w:tcPr>
          <w:p w:rsidR="007F7E03" w:rsidRPr="00AF0D2D" w:rsidRDefault="007F7E03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Месяц</w:t>
            </w:r>
          </w:p>
        </w:tc>
        <w:tc>
          <w:tcPr>
            <w:tcW w:w="3645" w:type="dxa"/>
          </w:tcPr>
          <w:p w:rsidR="007F7E03" w:rsidRPr="00AF0D2D" w:rsidRDefault="007F7E03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Вид совместной деятельности</w:t>
            </w:r>
          </w:p>
        </w:tc>
        <w:tc>
          <w:tcPr>
            <w:tcW w:w="3531" w:type="dxa"/>
          </w:tcPr>
          <w:p w:rsidR="007F7E03" w:rsidRPr="00AF0D2D" w:rsidRDefault="007F7E03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Тема</w:t>
            </w:r>
          </w:p>
        </w:tc>
        <w:tc>
          <w:tcPr>
            <w:tcW w:w="4448" w:type="dxa"/>
          </w:tcPr>
          <w:p w:rsidR="007F7E03" w:rsidRPr="00AF0D2D" w:rsidRDefault="007F7E03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Задачи</w:t>
            </w:r>
          </w:p>
        </w:tc>
      </w:tr>
      <w:tr w:rsidR="00445B44" w:rsidRPr="00AF0D2D" w:rsidTr="00045AAB">
        <w:trPr>
          <w:trHeight w:val="1928"/>
        </w:trPr>
        <w:tc>
          <w:tcPr>
            <w:tcW w:w="810" w:type="dxa"/>
            <w:vAlign w:val="center"/>
          </w:tcPr>
          <w:p w:rsidR="007F7E03" w:rsidRPr="00AF0D2D" w:rsidRDefault="001E79A9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1</w:t>
            </w:r>
          </w:p>
        </w:tc>
        <w:tc>
          <w:tcPr>
            <w:tcW w:w="2352" w:type="dxa"/>
            <w:vAlign w:val="center"/>
          </w:tcPr>
          <w:p w:rsidR="007F7E03" w:rsidRPr="00AF0D2D" w:rsidRDefault="001E79A9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октябрь</w:t>
            </w:r>
          </w:p>
        </w:tc>
        <w:tc>
          <w:tcPr>
            <w:tcW w:w="3645" w:type="dxa"/>
            <w:vAlign w:val="center"/>
          </w:tcPr>
          <w:p w:rsidR="007F7E03" w:rsidRPr="00AF0D2D" w:rsidRDefault="001E79A9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диагностика</w:t>
            </w:r>
          </w:p>
        </w:tc>
        <w:tc>
          <w:tcPr>
            <w:tcW w:w="3531" w:type="dxa"/>
            <w:vAlign w:val="center"/>
          </w:tcPr>
          <w:p w:rsidR="007F7E03" w:rsidRPr="00AF0D2D" w:rsidRDefault="001E79A9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« Что я знаю о Муроме»</w:t>
            </w:r>
          </w:p>
        </w:tc>
        <w:tc>
          <w:tcPr>
            <w:tcW w:w="4448" w:type="dxa"/>
            <w:vAlign w:val="center"/>
          </w:tcPr>
          <w:p w:rsidR="007F7E03" w:rsidRPr="00AF0D2D" w:rsidRDefault="001E79A9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Выявить уровень знаний детей о городе, мотивационную готовность к проектной деятельности</w:t>
            </w:r>
          </w:p>
        </w:tc>
      </w:tr>
      <w:tr w:rsidR="00445B44" w:rsidRPr="00AF0D2D" w:rsidTr="00045AAB">
        <w:trPr>
          <w:trHeight w:val="1928"/>
        </w:trPr>
        <w:tc>
          <w:tcPr>
            <w:tcW w:w="810" w:type="dxa"/>
            <w:vAlign w:val="center"/>
          </w:tcPr>
          <w:p w:rsidR="007F7E03" w:rsidRPr="00AF0D2D" w:rsidRDefault="001E79A9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2</w:t>
            </w:r>
          </w:p>
        </w:tc>
        <w:tc>
          <w:tcPr>
            <w:tcW w:w="2352" w:type="dxa"/>
            <w:vAlign w:val="center"/>
          </w:tcPr>
          <w:p w:rsidR="007F7E03" w:rsidRPr="00AF0D2D" w:rsidRDefault="001E79A9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октябрь</w:t>
            </w:r>
          </w:p>
        </w:tc>
        <w:tc>
          <w:tcPr>
            <w:tcW w:w="3645" w:type="dxa"/>
            <w:vAlign w:val="center"/>
          </w:tcPr>
          <w:p w:rsidR="007F7E03" w:rsidRPr="00AF0D2D" w:rsidRDefault="001E79A9" w:rsidP="00045AAB">
            <w:pPr>
              <w:tabs>
                <w:tab w:val="left" w:pos="315"/>
              </w:tabs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Ситуативные беседы</w:t>
            </w:r>
          </w:p>
        </w:tc>
        <w:tc>
          <w:tcPr>
            <w:tcW w:w="3531" w:type="dxa"/>
            <w:vAlign w:val="center"/>
          </w:tcPr>
          <w:p w:rsidR="007F7E03" w:rsidRPr="00AF0D2D" w:rsidRDefault="001E79A9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« Где я был вместе с родителями»</w:t>
            </w:r>
          </w:p>
          <w:p w:rsidR="001E79A9" w:rsidRPr="00AF0D2D" w:rsidRDefault="001E79A9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« Мой выходной день»</w:t>
            </w:r>
          </w:p>
          <w:p w:rsidR="001E79A9" w:rsidRPr="00AF0D2D" w:rsidRDefault="001E79A9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« Мое любимое место в городе»</w:t>
            </w:r>
          </w:p>
        </w:tc>
        <w:tc>
          <w:tcPr>
            <w:tcW w:w="4448" w:type="dxa"/>
            <w:vAlign w:val="center"/>
          </w:tcPr>
          <w:p w:rsidR="007F7E03" w:rsidRPr="00AF0D2D" w:rsidRDefault="001E79A9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Создавать положительную мотивацию, побуждать детей к рассказыванию на темы из личного опыта</w:t>
            </w:r>
          </w:p>
        </w:tc>
      </w:tr>
      <w:tr w:rsidR="00445B44" w:rsidRPr="00AF0D2D" w:rsidTr="00045AAB">
        <w:trPr>
          <w:trHeight w:val="1928"/>
        </w:trPr>
        <w:tc>
          <w:tcPr>
            <w:tcW w:w="810" w:type="dxa"/>
            <w:vAlign w:val="center"/>
          </w:tcPr>
          <w:p w:rsidR="007F7E03" w:rsidRPr="00AF0D2D" w:rsidRDefault="001E79A9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3</w:t>
            </w:r>
          </w:p>
        </w:tc>
        <w:tc>
          <w:tcPr>
            <w:tcW w:w="2352" w:type="dxa"/>
            <w:vAlign w:val="center"/>
          </w:tcPr>
          <w:p w:rsidR="007F7E03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Октябр</w:t>
            </w:r>
            <w:proofErr w:type="gramStart"/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ь-</w:t>
            </w:r>
            <w:proofErr w:type="gramEnd"/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 xml:space="preserve"> ноябрь</w:t>
            </w:r>
          </w:p>
        </w:tc>
        <w:tc>
          <w:tcPr>
            <w:tcW w:w="3645" w:type="dxa"/>
            <w:vAlign w:val="center"/>
          </w:tcPr>
          <w:p w:rsidR="001E79A9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Целевые прогулки, экскурсии по улицам</w:t>
            </w:r>
            <w:r w:rsidR="00A66AAD">
              <w:rPr>
                <w:rFonts w:ascii="Times New Roman" w:eastAsiaTheme="minorHAnsi" w:hAnsi="Times New Roman"/>
                <w:sz w:val="32"/>
                <w:szCs w:val="32"/>
              </w:rPr>
              <w:t>, к памятникам</w:t>
            </w: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 xml:space="preserve"> города</w:t>
            </w:r>
          </w:p>
        </w:tc>
        <w:tc>
          <w:tcPr>
            <w:tcW w:w="3531" w:type="dxa"/>
            <w:vAlign w:val="center"/>
          </w:tcPr>
          <w:p w:rsidR="00AB0D1D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« Свой город знаю и люблю»</w:t>
            </w:r>
          </w:p>
        </w:tc>
        <w:tc>
          <w:tcPr>
            <w:tcW w:w="4448" w:type="dxa"/>
            <w:vAlign w:val="center"/>
          </w:tcPr>
          <w:p w:rsidR="007F7E03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Накопление социальн</w:t>
            </w:r>
            <w:proofErr w:type="gramStart"/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о-</w:t>
            </w:r>
            <w:proofErr w:type="gramEnd"/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 xml:space="preserve"> коммуникативного, личного опыта детей, формирование основ безопасного поведения на улицах города</w:t>
            </w:r>
          </w:p>
        </w:tc>
      </w:tr>
      <w:tr w:rsidR="00445B44" w:rsidRPr="00AF0D2D" w:rsidTr="00045AAB">
        <w:trPr>
          <w:trHeight w:val="1928"/>
        </w:trPr>
        <w:tc>
          <w:tcPr>
            <w:tcW w:w="810" w:type="dxa"/>
            <w:vAlign w:val="center"/>
          </w:tcPr>
          <w:p w:rsidR="007F7E03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4</w:t>
            </w:r>
          </w:p>
        </w:tc>
        <w:tc>
          <w:tcPr>
            <w:tcW w:w="2352" w:type="dxa"/>
            <w:vAlign w:val="center"/>
          </w:tcPr>
          <w:p w:rsidR="007F7E03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ноябрь</w:t>
            </w:r>
          </w:p>
        </w:tc>
        <w:tc>
          <w:tcPr>
            <w:tcW w:w="3645" w:type="dxa"/>
            <w:vAlign w:val="center"/>
          </w:tcPr>
          <w:p w:rsidR="007F7E03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Занятия, беседы, продуктивная деятельность</w:t>
            </w:r>
          </w:p>
        </w:tc>
        <w:tc>
          <w:tcPr>
            <w:tcW w:w="3531" w:type="dxa"/>
            <w:vAlign w:val="center"/>
          </w:tcPr>
          <w:p w:rsidR="007F7E03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« Где мы был</w:t>
            </w:r>
            <w:proofErr w:type="gramStart"/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и-</w:t>
            </w:r>
            <w:proofErr w:type="gramEnd"/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 xml:space="preserve"> мы не скажем, </w:t>
            </w:r>
            <w:r w:rsidR="001D712A" w:rsidRPr="00AF0D2D">
              <w:rPr>
                <w:rFonts w:ascii="Times New Roman" w:eastAsiaTheme="minorHAnsi" w:hAnsi="Times New Roman"/>
                <w:sz w:val="32"/>
                <w:szCs w:val="32"/>
              </w:rPr>
              <w:t>лучше нарисуем»</w:t>
            </w:r>
          </w:p>
        </w:tc>
        <w:tc>
          <w:tcPr>
            <w:tcW w:w="4448" w:type="dxa"/>
            <w:vAlign w:val="center"/>
          </w:tcPr>
          <w:p w:rsidR="007F7E03" w:rsidRPr="00AF0D2D" w:rsidRDefault="001D712A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Побуждать детей отражать свои впечатления в продуктивных видах деятельности</w:t>
            </w:r>
          </w:p>
        </w:tc>
      </w:tr>
      <w:tr w:rsidR="00445B44" w:rsidRPr="00AF0D2D" w:rsidTr="00045AAB">
        <w:trPr>
          <w:trHeight w:val="1928"/>
        </w:trPr>
        <w:tc>
          <w:tcPr>
            <w:tcW w:w="810" w:type="dxa"/>
            <w:vAlign w:val="center"/>
          </w:tcPr>
          <w:p w:rsidR="007F7E03" w:rsidRPr="00AF0D2D" w:rsidRDefault="00045A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E5345">
              <w:rPr>
                <w:b/>
                <w:noProof/>
                <w:color w:val="7030A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margin">
                    <wp:posOffset>-655955</wp:posOffset>
                  </wp:positionH>
                  <wp:positionV relativeFrom="margin">
                    <wp:posOffset>-1085850</wp:posOffset>
                  </wp:positionV>
                  <wp:extent cx="10734675" cy="7591425"/>
                  <wp:effectExtent l="0" t="0" r="0" b="0"/>
                  <wp:wrapNone/>
                  <wp:docPr id="5" name="Рисунок 0" descr="murom_arm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murom_arm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675" cy="759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712A" w:rsidRPr="00AF0D2D">
              <w:rPr>
                <w:rFonts w:ascii="Times New Roman" w:eastAsiaTheme="minorHAnsi" w:hAnsi="Times New Roman"/>
                <w:sz w:val="32"/>
                <w:szCs w:val="32"/>
              </w:rPr>
              <w:t>5</w:t>
            </w:r>
          </w:p>
        </w:tc>
        <w:tc>
          <w:tcPr>
            <w:tcW w:w="2352" w:type="dxa"/>
            <w:vAlign w:val="center"/>
          </w:tcPr>
          <w:p w:rsidR="007F7E03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ноябрь</w:t>
            </w:r>
          </w:p>
        </w:tc>
        <w:tc>
          <w:tcPr>
            <w:tcW w:w="3645" w:type="dxa"/>
            <w:vAlign w:val="center"/>
          </w:tcPr>
          <w:p w:rsidR="00AB0D1D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Познавательное занятие</w:t>
            </w:r>
          </w:p>
          <w:p w:rsidR="00AB0D1D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AB0D1D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AB0D1D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 xml:space="preserve"> Интерактивное занятие</w:t>
            </w:r>
          </w:p>
          <w:p w:rsidR="00AB0D1D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7F7E03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 xml:space="preserve"> Рассматривание фотоальбомов, картинок, книг с изображением городских достопримечательностей</w:t>
            </w:r>
          </w:p>
        </w:tc>
        <w:tc>
          <w:tcPr>
            <w:tcW w:w="3531" w:type="dxa"/>
            <w:vAlign w:val="center"/>
          </w:tcPr>
          <w:p w:rsidR="00AB0D1D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« Муро</w:t>
            </w:r>
            <w:r w:rsidR="00F240CE" w:rsidRPr="00AF0D2D">
              <w:rPr>
                <w:rFonts w:ascii="Times New Roman" w:eastAsiaTheme="minorHAnsi" w:hAnsi="Times New Roman"/>
                <w:sz w:val="32"/>
                <w:szCs w:val="32"/>
              </w:rPr>
              <w:t>м -</w:t>
            </w: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 xml:space="preserve"> древний и прекрасный»</w:t>
            </w:r>
          </w:p>
          <w:p w:rsidR="00AB0D1D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AB0D1D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« Памятные места нашего города»</w:t>
            </w:r>
          </w:p>
          <w:p w:rsidR="00AB0D1D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7F7E03" w:rsidRPr="00AF0D2D" w:rsidRDefault="00AB0D1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« Моя малая Родина</w:t>
            </w:r>
          </w:p>
        </w:tc>
        <w:tc>
          <w:tcPr>
            <w:tcW w:w="4448" w:type="dxa"/>
            <w:vAlign w:val="center"/>
          </w:tcPr>
          <w:p w:rsidR="007F7E03" w:rsidRPr="00AF0D2D" w:rsidRDefault="00574EC5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Познакомить с историей города, вызвать интерес к памятным местам Мурома</w:t>
            </w:r>
          </w:p>
        </w:tc>
      </w:tr>
      <w:tr w:rsidR="00445B44" w:rsidRPr="00AF0D2D" w:rsidTr="00045AAB">
        <w:trPr>
          <w:trHeight w:val="1928"/>
        </w:trPr>
        <w:tc>
          <w:tcPr>
            <w:tcW w:w="810" w:type="dxa"/>
            <w:vAlign w:val="center"/>
          </w:tcPr>
          <w:p w:rsidR="007F7E03" w:rsidRPr="00AF0D2D" w:rsidRDefault="001D712A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6</w:t>
            </w:r>
          </w:p>
        </w:tc>
        <w:tc>
          <w:tcPr>
            <w:tcW w:w="2352" w:type="dxa"/>
            <w:vAlign w:val="center"/>
          </w:tcPr>
          <w:p w:rsidR="007F7E03" w:rsidRDefault="001D712A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Ноябр</w:t>
            </w:r>
            <w:proofErr w:type="gramStart"/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ь-</w:t>
            </w:r>
            <w:proofErr w:type="gramEnd"/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 xml:space="preserve"> декабрь</w:t>
            </w:r>
          </w:p>
          <w:p w:rsidR="00A66AAD" w:rsidRDefault="00A66AA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A66AAD" w:rsidRDefault="00A66AA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A66AAD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январь</w:t>
            </w:r>
          </w:p>
          <w:p w:rsidR="00A66AAD" w:rsidRPr="00AF0D2D" w:rsidRDefault="00A66AA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  <w:tc>
          <w:tcPr>
            <w:tcW w:w="3645" w:type="dxa"/>
            <w:vAlign w:val="center"/>
          </w:tcPr>
          <w:p w:rsidR="007F7E03" w:rsidRDefault="001D712A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Тематические занятия</w:t>
            </w:r>
          </w:p>
          <w:p w:rsidR="00A66AAD" w:rsidRDefault="00A66AA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A66AAD" w:rsidRDefault="00A66AA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A66AAD" w:rsidRDefault="00A66AA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A66AAD" w:rsidRPr="00AF0D2D" w:rsidRDefault="00A66AA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Экскурсии в ДНТ, СООШ 12 </w:t>
            </w:r>
            <w:r w:rsidR="008F0152">
              <w:rPr>
                <w:rFonts w:ascii="Times New Roman" w:eastAsiaTheme="minorHAnsi" w:hAnsi="Times New Roman"/>
                <w:sz w:val="32"/>
                <w:szCs w:val="32"/>
              </w:rPr>
              <w:t>(</w:t>
            </w:r>
            <w:r>
              <w:rPr>
                <w:rFonts w:ascii="Times New Roman" w:eastAsiaTheme="minorHAnsi" w:hAnsi="Times New Roman"/>
                <w:sz w:val="32"/>
                <w:szCs w:val="32"/>
              </w:rPr>
              <w:t>музей)</w:t>
            </w:r>
          </w:p>
        </w:tc>
        <w:tc>
          <w:tcPr>
            <w:tcW w:w="3531" w:type="dxa"/>
            <w:vAlign w:val="center"/>
          </w:tcPr>
          <w:p w:rsidR="007F7E03" w:rsidRDefault="001D712A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Цикл занятий « Что мы Родиной зовем»</w:t>
            </w: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Pr="00AF0D2D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Муром раньше и сейчас»</w:t>
            </w:r>
          </w:p>
        </w:tc>
        <w:tc>
          <w:tcPr>
            <w:tcW w:w="4448" w:type="dxa"/>
            <w:vAlign w:val="center"/>
          </w:tcPr>
          <w:p w:rsidR="007F7E03" w:rsidRPr="00AF0D2D" w:rsidRDefault="001D712A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Формировать положительное отношение к родному городу, его памятным местам, развивать познавательную активность, мышление, память</w:t>
            </w:r>
          </w:p>
          <w:p w:rsidR="001D712A" w:rsidRPr="00AF0D2D" w:rsidRDefault="001D712A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Систематизировать представления детей о Муроме</w:t>
            </w:r>
          </w:p>
        </w:tc>
      </w:tr>
      <w:tr w:rsidR="00445B44" w:rsidRPr="00AF0D2D" w:rsidTr="00045AAB">
        <w:trPr>
          <w:trHeight w:val="1928"/>
        </w:trPr>
        <w:tc>
          <w:tcPr>
            <w:tcW w:w="810" w:type="dxa"/>
            <w:vAlign w:val="center"/>
          </w:tcPr>
          <w:p w:rsidR="007F7E03" w:rsidRPr="00AF0D2D" w:rsidRDefault="001D712A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7</w:t>
            </w:r>
          </w:p>
        </w:tc>
        <w:tc>
          <w:tcPr>
            <w:tcW w:w="2352" w:type="dxa"/>
            <w:vAlign w:val="center"/>
          </w:tcPr>
          <w:p w:rsidR="007F7E03" w:rsidRPr="00AF0D2D" w:rsidRDefault="001D712A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Ноябр</w:t>
            </w:r>
            <w:proofErr w:type="gramStart"/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ь-</w:t>
            </w:r>
            <w:proofErr w:type="gramEnd"/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 xml:space="preserve"> декабрь-январь</w:t>
            </w:r>
          </w:p>
        </w:tc>
        <w:tc>
          <w:tcPr>
            <w:tcW w:w="3645" w:type="dxa"/>
            <w:vAlign w:val="center"/>
          </w:tcPr>
          <w:p w:rsidR="007F7E03" w:rsidRPr="00AF0D2D" w:rsidRDefault="00294F86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Занятия познавательного цикла</w:t>
            </w:r>
          </w:p>
        </w:tc>
        <w:tc>
          <w:tcPr>
            <w:tcW w:w="3531" w:type="dxa"/>
            <w:vAlign w:val="center"/>
          </w:tcPr>
          <w:p w:rsidR="007F7E03" w:rsidRDefault="00294F86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Муромский герб»</w:t>
            </w:r>
          </w:p>
          <w:p w:rsidR="00294F86" w:rsidRDefault="00294F86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«Богатыри земли русской»</w:t>
            </w:r>
          </w:p>
          <w:p w:rsidR="00294F86" w:rsidRPr="00AF0D2D" w:rsidRDefault="00294F86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Имя города» и др.</w:t>
            </w:r>
          </w:p>
        </w:tc>
        <w:tc>
          <w:tcPr>
            <w:tcW w:w="4448" w:type="dxa"/>
            <w:vAlign w:val="center"/>
          </w:tcPr>
          <w:p w:rsidR="007F7E03" w:rsidRPr="00AF0D2D" w:rsidRDefault="00294F86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Продолжать знакомство с символикой города, познакомить с былинными богатырями, воспитывать чувство восхищения предками </w:t>
            </w:r>
            <w:r w:rsidR="00045AAB" w:rsidRPr="00EE5345">
              <w:rPr>
                <w:b/>
                <w:noProof/>
                <w:color w:val="7030A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36224" behindDoc="1" locked="0" layoutInCell="1" allowOverlap="1">
                  <wp:simplePos x="0" y="0"/>
                  <wp:positionH relativeFrom="margin">
                    <wp:posOffset>-7256780</wp:posOffset>
                  </wp:positionH>
                  <wp:positionV relativeFrom="margin">
                    <wp:posOffset>-1095375</wp:posOffset>
                  </wp:positionV>
                  <wp:extent cx="10734675" cy="7591425"/>
                  <wp:effectExtent l="0" t="0" r="0" b="0"/>
                  <wp:wrapNone/>
                  <wp:docPr id="6" name="Рисунок 0" descr="murom_arm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murom_arm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675" cy="759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45DA">
              <w:rPr>
                <w:rFonts w:ascii="Times New Roman" w:eastAsiaTheme="minorHAnsi" w:hAnsi="Times New Roman"/>
                <w:sz w:val="32"/>
                <w:szCs w:val="32"/>
              </w:rPr>
              <w:t>Муромской</w:t>
            </w: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земли</w:t>
            </w:r>
          </w:p>
        </w:tc>
      </w:tr>
      <w:tr w:rsidR="00445B44" w:rsidRPr="00AF0D2D" w:rsidTr="00045AAB">
        <w:trPr>
          <w:trHeight w:val="1928"/>
        </w:trPr>
        <w:tc>
          <w:tcPr>
            <w:tcW w:w="810" w:type="dxa"/>
            <w:vAlign w:val="center"/>
          </w:tcPr>
          <w:p w:rsidR="007F7E03" w:rsidRPr="00AF0D2D" w:rsidRDefault="00294F86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lastRenderedPageBreak/>
              <w:t>8</w:t>
            </w:r>
          </w:p>
        </w:tc>
        <w:tc>
          <w:tcPr>
            <w:tcW w:w="2352" w:type="dxa"/>
            <w:vAlign w:val="center"/>
          </w:tcPr>
          <w:p w:rsidR="007F7E03" w:rsidRPr="00AF0D2D" w:rsidRDefault="00294F86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Ноябрь, декабрь, январь, февраль</w:t>
            </w:r>
          </w:p>
        </w:tc>
        <w:tc>
          <w:tcPr>
            <w:tcW w:w="3645" w:type="dxa"/>
            <w:vAlign w:val="center"/>
          </w:tcPr>
          <w:p w:rsidR="00574EC5" w:rsidRDefault="00294F86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Экскурси</w:t>
            </w:r>
            <w:r w:rsidR="00574EC5">
              <w:rPr>
                <w:rFonts w:ascii="Times New Roman" w:eastAsiaTheme="minorHAnsi" w:hAnsi="Times New Roman"/>
                <w:sz w:val="32"/>
                <w:szCs w:val="32"/>
              </w:rPr>
              <w:t>я в МИХМ</w:t>
            </w:r>
          </w:p>
          <w:p w:rsidR="00574EC5" w:rsidRDefault="00294F86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</w:t>
            </w:r>
          </w:p>
          <w:p w:rsidR="007F7E03" w:rsidRPr="00AF0D2D" w:rsidRDefault="00294F86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целевые прогулки</w:t>
            </w:r>
            <w:r w:rsidR="00DC7F60">
              <w:rPr>
                <w:rFonts w:ascii="Times New Roman" w:eastAsiaTheme="minorHAnsi" w:hAnsi="Times New Roman"/>
                <w:sz w:val="32"/>
                <w:szCs w:val="32"/>
              </w:rPr>
              <w:t>, пешеходные экскурсии</w:t>
            </w:r>
          </w:p>
        </w:tc>
        <w:tc>
          <w:tcPr>
            <w:tcW w:w="3531" w:type="dxa"/>
            <w:vAlign w:val="center"/>
          </w:tcPr>
          <w:p w:rsidR="007F7E03" w:rsidRDefault="00294F86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Здравствуй, Муром мой родной»</w:t>
            </w:r>
          </w:p>
          <w:p w:rsidR="00294F86" w:rsidRDefault="00294F86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Муром купеческий»</w:t>
            </w:r>
          </w:p>
          <w:p w:rsidR="00294F86" w:rsidRDefault="00294F86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Я шагаю по городу»</w:t>
            </w:r>
          </w:p>
          <w:p w:rsidR="00574EC5" w:rsidRPr="00AF0D2D" w:rsidRDefault="00574EC5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Улицы города мне говорят…»</w:t>
            </w:r>
          </w:p>
        </w:tc>
        <w:tc>
          <w:tcPr>
            <w:tcW w:w="4448" w:type="dxa"/>
            <w:vAlign w:val="center"/>
          </w:tcPr>
          <w:p w:rsidR="007F7E03" w:rsidRDefault="007F7E03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DC7F60" w:rsidRDefault="00DC7F6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DC7F60" w:rsidRPr="00AF0D2D" w:rsidRDefault="00DC7F6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Показать детям объекты, строения прошлого, обратить внимание на их особенную архитектуру</w:t>
            </w:r>
          </w:p>
        </w:tc>
      </w:tr>
      <w:tr w:rsidR="00445B44" w:rsidRPr="00AF0D2D" w:rsidTr="00045AAB">
        <w:trPr>
          <w:trHeight w:val="1928"/>
        </w:trPr>
        <w:tc>
          <w:tcPr>
            <w:tcW w:w="810" w:type="dxa"/>
            <w:vAlign w:val="center"/>
          </w:tcPr>
          <w:p w:rsidR="007F7E03" w:rsidRPr="00AF0D2D" w:rsidRDefault="00DC7F6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9</w:t>
            </w:r>
          </w:p>
        </w:tc>
        <w:tc>
          <w:tcPr>
            <w:tcW w:w="2352" w:type="dxa"/>
            <w:vAlign w:val="center"/>
          </w:tcPr>
          <w:p w:rsidR="007F7E03" w:rsidRPr="00AF0D2D" w:rsidRDefault="00445B44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Весь период проекта</w:t>
            </w:r>
          </w:p>
        </w:tc>
        <w:tc>
          <w:tcPr>
            <w:tcW w:w="3645" w:type="dxa"/>
            <w:vAlign w:val="center"/>
          </w:tcPr>
          <w:p w:rsidR="007F7E03" w:rsidRPr="00AF0D2D" w:rsidRDefault="00445B44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Дидактические, развивающие, театрализованные игры</w:t>
            </w:r>
          </w:p>
        </w:tc>
        <w:tc>
          <w:tcPr>
            <w:tcW w:w="3531" w:type="dxa"/>
            <w:vAlign w:val="center"/>
          </w:tcPr>
          <w:p w:rsidR="007F7E03" w:rsidRDefault="006560C7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Угадай по описанию»</w:t>
            </w:r>
          </w:p>
          <w:p w:rsidR="006560C7" w:rsidRDefault="006560C7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Родные улицы»</w:t>
            </w:r>
          </w:p>
          <w:p w:rsidR="006560C7" w:rsidRDefault="006560C7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«Собери герб»</w:t>
            </w:r>
          </w:p>
          <w:p w:rsidR="006560C7" w:rsidRPr="00AF0D2D" w:rsidRDefault="006560C7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« Узнай наш герб» и др. </w:t>
            </w:r>
          </w:p>
        </w:tc>
        <w:tc>
          <w:tcPr>
            <w:tcW w:w="4448" w:type="dxa"/>
            <w:vAlign w:val="center"/>
          </w:tcPr>
          <w:p w:rsidR="007F7E03" w:rsidRPr="00AF0D2D" w:rsidRDefault="006560C7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Закрепить полученные знания в играх</w:t>
            </w:r>
          </w:p>
        </w:tc>
      </w:tr>
      <w:tr w:rsidR="00445B44" w:rsidRPr="00AF0D2D" w:rsidTr="00045AAB">
        <w:trPr>
          <w:trHeight w:val="1928"/>
        </w:trPr>
        <w:tc>
          <w:tcPr>
            <w:tcW w:w="810" w:type="dxa"/>
            <w:vAlign w:val="center"/>
          </w:tcPr>
          <w:p w:rsidR="007F7E03" w:rsidRPr="00AF0D2D" w:rsidRDefault="006560C7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10</w:t>
            </w:r>
          </w:p>
        </w:tc>
        <w:tc>
          <w:tcPr>
            <w:tcW w:w="2352" w:type="dxa"/>
            <w:vAlign w:val="center"/>
          </w:tcPr>
          <w:p w:rsidR="007F7E03" w:rsidRPr="00AF0D2D" w:rsidRDefault="006560C7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Весь период проекта</w:t>
            </w:r>
          </w:p>
        </w:tc>
        <w:tc>
          <w:tcPr>
            <w:tcW w:w="3645" w:type="dxa"/>
            <w:vAlign w:val="center"/>
          </w:tcPr>
          <w:p w:rsidR="007F7E03" w:rsidRPr="00AF0D2D" w:rsidRDefault="006560C7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Чтение художественной литературы, сказок</w:t>
            </w:r>
            <w:r w:rsidR="00012E14">
              <w:rPr>
                <w:rFonts w:ascii="Times New Roman" w:eastAsiaTheme="minorHAnsi" w:hAnsi="Times New Roman"/>
                <w:sz w:val="32"/>
                <w:szCs w:val="32"/>
              </w:rPr>
              <w:t>,</w:t>
            </w: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былин о родине, Муроме, знаменитых людях </w:t>
            </w:r>
            <w:r w:rsidR="00012E14">
              <w:rPr>
                <w:rFonts w:ascii="Times New Roman" w:eastAsiaTheme="minorHAnsi" w:hAnsi="Times New Roman"/>
                <w:sz w:val="32"/>
                <w:szCs w:val="32"/>
              </w:rPr>
              <w:t>Муромской</w:t>
            </w: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земли</w:t>
            </w:r>
          </w:p>
        </w:tc>
        <w:tc>
          <w:tcPr>
            <w:tcW w:w="3531" w:type="dxa"/>
            <w:vAlign w:val="center"/>
          </w:tcPr>
          <w:p w:rsidR="007F7E03" w:rsidRPr="00AF0D2D" w:rsidRDefault="007F7E03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  <w:tc>
          <w:tcPr>
            <w:tcW w:w="4448" w:type="dxa"/>
            <w:vAlign w:val="center"/>
          </w:tcPr>
          <w:p w:rsidR="007F7E03" w:rsidRPr="00AF0D2D" w:rsidRDefault="006560C7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Формировать уважительное, трепетное отношение к прошлому, воспитывать чувство любви к Мурому</w:t>
            </w:r>
          </w:p>
        </w:tc>
      </w:tr>
      <w:tr w:rsidR="00445B44" w:rsidRPr="00AF0D2D" w:rsidTr="00045AAB">
        <w:trPr>
          <w:trHeight w:val="1928"/>
        </w:trPr>
        <w:tc>
          <w:tcPr>
            <w:tcW w:w="810" w:type="dxa"/>
            <w:vAlign w:val="center"/>
          </w:tcPr>
          <w:p w:rsidR="007F7E03" w:rsidRPr="00AF0D2D" w:rsidRDefault="00045A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E5345">
              <w:rPr>
                <w:b/>
                <w:noProof/>
                <w:color w:val="7030A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margin">
                    <wp:posOffset>-703580</wp:posOffset>
                  </wp:positionH>
                  <wp:positionV relativeFrom="margin">
                    <wp:posOffset>-1076325</wp:posOffset>
                  </wp:positionV>
                  <wp:extent cx="10734675" cy="7591425"/>
                  <wp:effectExtent l="0" t="0" r="0" b="0"/>
                  <wp:wrapNone/>
                  <wp:docPr id="7" name="Рисунок 0" descr="murom_arm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murom_arm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675" cy="759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60C7">
              <w:rPr>
                <w:rFonts w:ascii="Times New Roman" w:eastAsiaTheme="minorHAnsi" w:hAnsi="Times New Roman"/>
                <w:sz w:val="32"/>
                <w:szCs w:val="32"/>
              </w:rPr>
              <w:t>11</w:t>
            </w:r>
          </w:p>
        </w:tc>
        <w:tc>
          <w:tcPr>
            <w:tcW w:w="2352" w:type="dxa"/>
            <w:vAlign w:val="center"/>
          </w:tcPr>
          <w:p w:rsidR="007F7E03" w:rsidRPr="00AF0D2D" w:rsidRDefault="006560C7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Январ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ь-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апрель</w:t>
            </w:r>
          </w:p>
        </w:tc>
        <w:tc>
          <w:tcPr>
            <w:tcW w:w="3645" w:type="dxa"/>
            <w:vAlign w:val="center"/>
          </w:tcPr>
          <w:p w:rsidR="007F7E03" w:rsidRPr="00AF0D2D" w:rsidRDefault="006560C7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Детская продуктивная деятельность</w:t>
            </w:r>
          </w:p>
        </w:tc>
        <w:tc>
          <w:tcPr>
            <w:tcW w:w="3531" w:type="dxa"/>
            <w:vAlign w:val="center"/>
          </w:tcPr>
          <w:p w:rsidR="007F7E03" w:rsidRPr="00AF0D2D" w:rsidRDefault="006560C7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Различная тематика</w:t>
            </w:r>
          </w:p>
        </w:tc>
        <w:tc>
          <w:tcPr>
            <w:tcW w:w="4448" w:type="dxa"/>
            <w:vAlign w:val="center"/>
          </w:tcPr>
          <w:p w:rsidR="007F7E03" w:rsidRPr="00AF0D2D" w:rsidRDefault="006560C7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Побуждать детей отражать свои впечатления, эмоции, чувства в </w:t>
            </w:r>
            <w:r w:rsidR="004760C8">
              <w:rPr>
                <w:rFonts w:ascii="Times New Roman" w:eastAsiaTheme="minorHAnsi" w:hAnsi="Times New Roman"/>
                <w:sz w:val="32"/>
                <w:szCs w:val="32"/>
              </w:rPr>
              <w:t>продуктах творчества</w:t>
            </w:r>
          </w:p>
        </w:tc>
      </w:tr>
      <w:tr w:rsidR="00445B44" w:rsidRPr="00AF0D2D" w:rsidTr="00045AAB">
        <w:trPr>
          <w:trHeight w:val="1928"/>
        </w:trPr>
        <w:tc>
          <w:tcPr>
            <w:tcW w:w="810" w:type="dxa"/>
            <w:vAlign w:val="center"/>
          </w:tcPr>
          <w:p w:rsidR="007F7E03" w:rsidRDefault="004760C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12</w:t>
            </w:r>
          </w:p>
          <w:p w:rsidR="002335AB" w:rsidRDefault="002335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2335AB" w:rsidRDefault="002335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2335AB" w:rsidRPr="00AF0D2D" w:rsidRDefault="002335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  <w:tc>
          <w:tcPr>
            <w:tcW w:w="2352" w:type="dxa"/>
            <w:vAlign w:val="center"/>
          </w:tcPr>
          <w:p w:rsidR="007F7E03" w:rsidRPr="00AF0D2D" w:rsidRDefault="004760C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апрель</w:t>
            </w:r>
          </w:p>
        </w:tc>
        <w:tc>
          <w:tcPr>
            <w:tcW w:w="3645" w:type="dxa"/>
            <w:vAlign w:val="center"/>
          </w:tcPr>
          <w:p w:rsidR="007F7E03" w:rsidRPr="00AF0D2D" w:rsidRDefault="004760C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Обзорная </w:t>
            </w:r>
            <w:r w:rsidR="00263089">
              <w:rPr>
                <w:rFonts w:ascii="Times New Roman" w:eastAsiaTheme="minorHAnsi" w:hAnsi="Times New Roman"/>
                <w:sz w:val="32"/>
                <w:szCs w:val="32"/>
              </w:rPr>
              <w:t>(</w:t>
            </w:r>
            <w:r>
              <w:rPr>
                <w:rFonts w:ascii="Times New Roman" w:eastAsiaTheme="minorHAnsi" w:hAnsi="Times New Roman"/>
                <w:sz w:val="32"/>
                <w:szCs w:val="32"/>
              </w:rPr>
              <w:t>автобусная) экскурсия по городу</w:t>
            </w:r>
          </w:p>
        </w:tc>
        <w:tc>
          <w:tcPr>
            <w:tcW w:w="3531" w:type="dxa"/>
            <w:vAlign w:val="center"/>
          </w:tcPr>
          <w:p w:rsidR="007F7E03" w:rsidRPr="00AF0D2D" w:rsidRDefault="004760C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Мой город древний и родной»</w:t>
            </w:r>
          </w:p>
        </w:tc>
        <w:tc>
          <w:tcPr>
            <w:tcW w:w="4448" w:type="dxa"/>
            <w:vAlign w:val="center"/>
          </w:tcPr>
          <w:p w:rsidR="007F7E03" w:rsidRPr="00A66AAD" w:rsidRDefault="004760C8" w:rsidP="00045AAB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66AAD">
              <w:rPr>
                <w:rFonts w:ascii="Times New Roman" w:eastAsiaTheme="minorHAnsi" w:hAnsi="Times New Roman"/>
                <w:sz w:val="28"/>
                <w:szCs w:val="28"/>
              </w:rPr>
              <w:t>Дать детям возможность побывать в различных районах города, формировать позитивное отношение к городу, желание жить в этом городе</w:t>
            </w:r>
          </w:p>
        </w:tc>
      </w:tr>
      <w:tr w:rsidR="00445B44" w:rsidRPr="00AF0D2D" w:rsidTr="00045AAB">
        <w:trPr>
          <w:trHeight w:val="1928"/>
        </w:trPr>
        <w:tc>
          <w:tcPr>
            <w:tcW w:w="810" w:type="dxa"/>
            <w:vAlign w:val="center"/>
          </w:tcPr>
          <w:p w:rsidR="007F7E03" w:rsidRPr="00AF0D2D" w:rsidRDefault="00263089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13</w:t>
            </w:r>
          </w:p>
        </w:tc>
        <w:tc>
          <w:tcPr>
            <w:tcW w:w="2352" w:type="dxa"/>
            <w:vAlign w:val="center"/>
          </w:tcPr>
          <w:p w:rsidR="007F7E03" w:rsidRPr="00AF0D2D" w:rsidRDefault="00263089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апрель</w:t>
            </w:r>
          </w:p>
        </w:tc>
        <w:tc>
          <w:tcPr>
            <w:tcW w:w="3645" w:type="dxa"/>
            <w:vAlign w:val="center"/>
          </w:tcPr>
          <w:p w:rsidR="007F7E03" w:rsidRPr="00AF0D2D" w:rsidRDefault="00263089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Итоговая викторина</w:t>
            </w:r>
          </w:p>
        </w:tc>
        <w:tc>
          <w:tcPr>
            <w:tcW w:w="3531" w:type="dxa"/>
            <w:vAlign w:val="center"/>
          </w:tcPr>
          <w:p w:rsidR="007F7E03" w:rsidRPr="00AF0D2D" w:rsidRDefault="00263089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Знатоки Мурома»</w:t>
            </w:r>
          </w:p>
        </w:tc>
        <w:tc>
          <w:tcPr>
            <w:tcW w:w="4448" w:type="dxa"/>
            <w:vAlign w:val="center"/>
          </w:tcPr>
          <w:p w:rsidR="007F7E03" w:rsidRPr="00A66AAD" w:rsidRDefault="00263089" w:rsidP="00045AAB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66AAD">
              <w:rPr>
                <w:rFonts w:ascii="Times New Roman" w:eastAsiaTheme="minorHAnsi" w:hAnsi="Times New Roman"/>
                <w:sz w:val="28"/>
                <w:szCs w:val="28"/>
              </w:rPr>
              <w:t>Обобщить представления детей, дать возможность показать свои умения и знания о городе</w:t>
            </w:r>
          </w:p>
        </w:tc>
      </w:tr>
      <w:tr w:rsidR="002335AB" w:rsidRPr="00AF0D2D" w:rsidTr="00045AAB">
        <w:trPr>
          <w:trHeight w:val="1928"/>
        </w:trPr>
        <w:tc>
          <w:tcPr>
            <w:tcW w:w="810" w:type="dxa"/>
            <w:vAlign w:val="center"/>
          </w:tcPr>
          <w:p w:rsidR="002335AB" w:rsidRPr="00AF0D2D" w:rsidRDefault="002335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14</w:t>
            </w:r>
          </w:p>
        </w:tc>
        <w:tc>
          <w:tcPr>
            <w:tcW w:w="2352" w:type="dxa"/>
            <w:vAlign w:val="center"/>
          </w:tcPr>
          <w:p w:rsidR="002335AB" w:rsidRPr="00AF0D2D" w:rsidRDefault="002335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апрель</w:t>
            </w:r>
          </w:p>
        </w:tc>
        <w:tc>
          <w:tcPr>
            <w:tcW w:w="3645" w:type="dxa"/>
            <w:vAlign w:val="center"/>
          </w:tcPr>
          <w:p w:rsidR="002335AB" w:rsidRPr="00AF0D2D" w:rsidRDefault="002335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Выставка творческих работ детей и родителей</w:t>
            </w:r>
          </w:p>
        </w:tc>
        <w:tc>
          <w:tcPr>
            <w:tcW w:w="3531" w:type="dxa"/>
            <w:vAlign w:val="center"/>
          </w:tcPr>
          <w:p w:rsidR="002335AB" w:rsidRPr="00AF0D2D" w:rsidRDefault="002335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Муро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м-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мой город!»</w:t>
            </w:r>
          </w:p>
        </w:tc>
        <w:tc>
          <w:tcPr>
            <w:tcW w:w="4448" w:type="dxa"/>
            <w:vAlign w:val="center"/>
          </w:tcPr>
          <w:p w:rsidR="002335AB" w:rsidRPr="00A66AAD" w:rsidRDefault="002335AB" w:rsidP="00045AAB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Раскрыть творческий потенциал, вызвать стремление выразить свои впечатления, представления о родном городе</w:t>
            </w:r>
          </w:p>
        </w:tc>
      </w:tr>
    </w:tbl>
    <w:p w:rsidR="007F7E03" w:rsidRDefault="007F7E03" w:rsidP="007F7E03">
      <w:pPr>
        <w:jc w:val="center"/>
        <w:rPr>
          <w:rFonts w:ascii="Times New Roman" w:hAnsi="Times New Roman"/>
          <w:sz w:val="32"/>
          <w:szCs w:val="32"/>
        </w:rPr>
      </w:pPr>
    </w:p>
    <w:p w:rsidR="00F16F67" w:rsidRDefault="00F16F67" w:rsidP="00F16F67">
      <w:pPr>
        <w:rPr>
          <w:rFonts w:ascii="Times New Roman" w:hAnsi="Times New Roman"/>
          <w:sz w:val="32"/>
          <w:szCs w:val="32"/>
        </w:rPr>
      </w:pPr>
    </w:p>
    <w:p w:rsidR="007F7E03" w:rsidRPr="00F16F67" w:rsidRDefault="00045AAB" w:rsidP="00F16F67">
      <w:pPr>
        <w:jc w:val="center"/>
        <w:rPr>
          <w:rFonts w:ascii="Times New Roman" w:hAnsi="Times New Roman"/>
          <w:b/>
          <w:sz w:val="32"/>
          <w:szCs w:val="32"/>
        </w:rPr>
      </w:pPr>
      <w:r w:rsidRPr="00F16F67">
        <w:rPr>
          <w:b/>
          <w:noProof/>
          <w:color w:val="7030A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38272" behindDoc="1" locked="0" layoutInCell="1" allowOverlap="1">
            <wp:simplePos x="0" y="0"/>
            <wp:positionH relativeFrom="margin">
              <wp:posOffset>-701040</wp:posOffset>
            </wp:positionH>
            <wp:positionV relativeFrom="margin">
              <wp:posOffset>-1099185</wp:posOffset>
            </wp:positionV>
            <wp:extent cx="10734675" cy="7591425"/>
            <wp:effectExtent l="0" t="0" r="0" b="0"/>
            <wp:wrapNone/>
            <wp:docPr id="8" name="Рисунок 0" descr="murom_ar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murom_arm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E03" w:rsidRPr="00F16F67">
        <w:rPr>
          <w:rFonts w:ascii="Times New Roman" w:hAnsi="Times New Roman"/>
          <w:b/>
          <w:sz w:val="32"/>
          <w:szCs w:val="32"/>
        </w:rPr>
        <w:t>Календарно-тематический план с родителями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5"/>
        <w:gridCol w:w="2402"/>
        <w:gridCol w:w="3408"/>
        <w:gridCol w:w="3616"/>
        <w:gridCol w:w="4535"/>
      </w:tblGrid>
      <w:tr w:rsidR="002212F3" w:rsidRPr="00AF0D2D" w:rsidTr="00AF0D2D">
        <w:tc>
          <w:tcPr>
            <w:tcW w:w="825" w:type="dxa"/>
          </w:tcPr>
          <w:p w:rsidR="007F7E03" w:rsidRPr="00AF0D2D" w:rsidRDefault="007F7E03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 xml:space="preserve">№ </w:t>
            </w:r>
          </w:p>
        </w:tc>
        <w:tc>
          <w:tcPr>
            <w:tcW w:w="2402" w:type="dxa"/>
          </w:tcPr>
          <w:p w:rsidR="007F7E03" w:rsidRPr="00AF0D2D" w:rsidRDefault="007F7E03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Месяц</w:t>
            </w:r>
          </w:p>
        </w:tc>
        <w:tc>
          <w:tcPr>
            <w:tcW w:w="3408" w:type="dxa"/>
          </w:tcPr>
          <w:p w:rsidR="007F7E03" w:rsidRPr="00AF0D2D" w:rsidRDefault="007F7E03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Вид совместной деятельности</w:t>
            </w:r>
          </w:p>
        </w:tc>
        <w:tc>
          <w:tcPr>
            <w:tcW w:w="3616" w:type="dxa"/>
          </w:tcPr>
          <w:p w:rsidR="007F7E03" w:rsidRPr="00AF0D2D" w:rsidRDefault="007F7E03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Тема</w:t>
            </w:r>
          </w:p>
        </w:tc>
        <w:tc>
          <w:tcPr>
            <w:tcW w:w="4535" w:type="dxa"/>
          </w:tcPr>
          <w:p w:rsidR="007F7E03" w:rsidRPr="00AF0D2D" w:rsidRDefault="007F7E03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Задачи</w:t>
            </w: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6E1FA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1</w:t>
            </w:r>
          </w:p>
        </w:tc>
        <w:tc>
          <w:tcPr>
            <w:tcW w:w="2402" w:type="dxa"/>
            <w:vAlign w:val="center"/>
          </w:tcPr>
          <w:p w:rsidR="007F7E03" w:rsidRPr="00AF0D2D" w:rsidRDefault="006E1FA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октябрь</w:t>
            </w:r>
          </w:p>
        </w:tc>
        <w:tc>
          <w:tcPr>
            <w:tcW w:w="3408" w:type="dxa"/>
            <w:vAlign w:val="center"/>
          </w:tcPr>
          <w:p w:rsidR="007F7E03" w:rsidRPr="00AF0D2D" w:rsidRDefault="006E1FA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анкетирование</w:t>
            </w:r>
          </w:p>
        </w:tc>
        <w:tc>
          <w:tcPr>
            <w:tcW w:w="3616" w:type="dxa"/>
            <w:vAlign w:val="center"/>
          </w:tcPr>
          <w:p w:rsidR="007F7E03" w:rsidRPr="00AF0D2D" w:rsidRDefault="006E1FA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Нужно ли знакомить ребенка с родным городом?»</w:t>
            </w:r>
          </w:p>
        </w:tc>
        <w:tc>
          <w:tcPr>
            <w:tcW w:w="4535" w:type="dxa"/>
            <w:vAlign w:val="center"/>
          </w:tcPr>
          <w:p w:rsidR="007F7E03" w:rsidRPr="00AF0D2D" w:rsidRDefault="006E1FA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Выявить позицию родителей по теме проекта</w:t>
            </w: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6E1FA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2</w:t>
            </w:r>
          </w:p>
        </w:tc>
        <w:tc>
          <w:tcPr>
            <w:tcW w:w="2402" w:type="dxa"/>
            <w:vAlign w:val="center"/>
          </w:tcPr>
          <w:p w:rsidR="007F7E03" w:rsidRPr="00AF0D2D" w:rsidRDefault="006E1FA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Октябр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ь-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ноябрь</w:t>
            </w:r>
          </w:p>
        </w:tc>
        <w:tc>
          <w:tcPr>
            <w:tcW w:w="3408" w:type="dxa"/>
            <w:vAlign w:val="center"/>
          </w:tcPr>
          <w:p w:rsidR="007F7E03" w:rsidRPr="00AF0D2D" w:rsidRDefault="006E1FA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Подбор информационного материала о Муром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е-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книг, фотографий, открыток и т.д.</w:t>
            </w:r>
          </w:p>
        </w:tc>
        <w:tc>
          <w:tcPr>
            <w:tcW w:w="3616" w:type="dxa"/>
            <w:vAlign w:val="center"/>
          </w:tcPr>
          <w:p w:rsidR="007F7E03" w:rsidRPr="00AF0D2D" w:rsidRDefault="006E1FA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Свой город знаю и люблю»</w:t>
            </w:r>
          </w:p>
        </w:tc>
        <w:tc>
          <w:tcPr>
            <w:tcW w:w="4535" w:type="dxa"/>
            <w:vAlign w:val="center"/>
          </w:tcPr>
          <w:p w:rsidR="007F7E03" w:rsidRPr="00AF0D2D" w:rsidRDefault="006E1FA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Вовлечь семьи воспитанников в проект, заинтересовать темой проекта</w:t>
            </w: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6E1FA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3</w:t>
            </w:r>
          </w:p>
        </w:tc>
        <w:tc>
          <w:tcPr>
            <w:tcW w:w="2402" w:type="dxa"/>
            <w:vAlign w:val="center"/>
          </w:tcPr>
          <w:p w:rsidR="007F7E03" w:rsidRPr="00AF0D2D" w:rsidRDefault="006E1FA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октябрь</w:t>
            </w:r>
          </w:p>
        </w:tc>
        <w:tc>
          <w:tcPr>
            <w:tcW w:w="3408" w:type="dxa"/>
            <w:vAlign w:val="center"/>
          </w:tcPr>
          <w:p w:rsidR="007F7E03" w:rsidRPr="00AF0D2D" w:rsidRDefault="006E1FA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Родительское собрание</w:t>
            </w:r>
          </w:p>
        </w:tc>
        <w:tc>
          <w:tcPr>
            <w:tcW w:w="3616" w:type="dxa"/>
            <w:vAlign w:val="center"/>
          </w:tcPr>
          <w:p w:rsidR="007F7E03" w:rsidRPr="00AF0D2D" w:rsidRDefault="006E1FA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Воспитание нравственн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о-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патриотических чувств через ознакомление с родным городом»</w:t>
            </w:r>
          </w:p>
        </w:tc>
        <w:tc>
          <w:tcPr>
            <w:tcW w:w="4535" w:type="dxa"/>
            <w:vAlign w:val="center"/>
          </w:tcPr>
          <w:p w:rsidR="007F7E03" w:rsidRPr="00AF0D2D" w:rsidRDefault="00F240CE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Повысить уровень познавательной компетенции родителей</w:t>
            </w: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045A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E5345">
              <w:rPr>
                <w:b/>
                <w:noProof/>
                <w:color w:val="7030A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margin">
                    <wp:posOffset>-722630</wp:posOffset>
                  </wp:positionH>
                  <wp:positionV relativeFrom="margin">
                    <wp:posOffset>-1095375</wp:posOffset>
                  </wp:positionV>
                  <wp:extent cx="10734675" cy="7591425"/>
                  <wp:effectExtent l="0" t="0" r="0" b="0"/>
                  <wp:wrapNone/>
                  <wp:docPr id="9" name="Рисунок 0" descr="murom_arm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murom_arm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675" cy="759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40CE">
              <w:rPr>
                <w:rFonts w:ascii="Times New Roman" w:eastAsiaTheme="minorHAnsi" w:hAnsi="Times New Roman"/>
                <w:sz w:val="32"/>
                <w:szCs w:val="32"/>
              </w:rPr>
              <w:t>4</w:t>
            </w:r>
          </w:p>
        </w:tc>
        <w:tc>
          <w:tcPr>
            <w:tcW w:w="2402" w:type="dxa"/>
            <w:vAlign w:val="center"/>
          </w:tcPr>
          <w:p w:rsidR="007F7E03" w:rsidRPr="00AF0D2D" w:rsidRDefault="00F240CE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Ноябрь, декабрь</w:t>
            </w:r>
          </w:p>
        </w:tc>
        <w:tc>
          <w:tcPr>
            <w:tcW w:w="3408" w:type="dxa"/>
            <w:vAlign w:val="center"/>
          </w:tcPr>
          <w:p w:rsidR="007F7E03" w:rsidRPr="00AF0D2D" w:rsidRDefault="00F240CE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Оформление наглядной информации в родительском уголке: консультации, папк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и-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раскладушки, фотовыставки, выставки детских работ и др.</w:t>
            </w:r>
          </w:p>
        </w:tc>
        <w:tc>
          <w:tcPr>
            <w:tcW w:w="3616" w:type="dxa"/>
            <w:vAlign w:val="center"/>
          </w:tcPr>
          <w:p w:rsidR="00F240CE" w:rsidRPr="00AF0D2D" w:rsidRDefault="00F240CE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« Где я был вместе с родителями»</w:t>
            </w:r>
          </w:p>
          <w:p w:rsidR="00F240CE" w:rsidRPr="00AF0D2D" w:rsidRDefault="00F240CE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« Мой выходной день»</w:t>
            </w:r>
          </w:p>
          <w:p w:rsidR="00F240CE" w:rsidRPr="00AF0D2D" w:rsidRDefault="00F240CE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« Мое любимое место в городе»</w:t>
            </w: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« Родные улицы»</w:t>
            </w: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 xml:space="preserve"> « Муром - древний и прекрасный»</w:t>
            </w:r>
          </w:p>
          <w:p w:rsidR="00F240CE" w:rsidRDefault="00F240CE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7F7E03" w:rsidRPr="00AF0D2D" w:rsidRDefault="007F7E03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  <w:tc>
          <w:tcPr>
            <w:tcW w:w="4535" w:type="dxa"/>
            <w:vAlign w:val="center"/>
          </w:tcPr>
          <w:p w:rsidR="007F7E03" w:rsidRPr="00AF0D2D" w:rsidRDefault="00F240CE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Продолжать вовлекать родителей в проект, устанавливать продуктивное сотрудничество</w:t>
            </w: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F240CE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5 </w:t>
            </w:r>
          </w:p>
        </w:tc>
        <w:tc>
          <w:tcPr>
            <w:tcW w:w="2402" w:type="dxa"/>
            <w:vAlign w:val="center"/>
          </w:tcPr>
          <w:p w:rsidR="007F7E03" w:rsidRDefault="00F240CE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Ноябр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ь-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декабрь</w:t>
            </w: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1C15E0" w:rsidRDefault="001C15E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1C15E0" w:rsidRDefault="001C15E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1C15E0" w:rsidRDefault="001C15E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1C15E0" w:rsidRDefault="001C15E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1C15E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Н</w:t>
            </w:r>
            <w:r w:rsidR="008F0152">
              <w:rPr>
                <w:rFonts w:ascii="Times New Roman" w:eastAsiaTheme="minorHAnsi" w:hAnsi="Times New Roman"/>
                <w:sz w:val="32"/>
                <w:szCs w:val="32"/>
              </w:rPr>
              <w:t>оябрь</w:t>
            </w:r>
          </w:p>
          <w:p w:rsidR="001C15E0" w:rsidRDefault="001C15E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1C15E0" w:rsidRPr="00AF0D2D" w:rsidRDefault="001C15E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  <w:tc>
          <w:tcPr>
            <w:tcW w:w="3408" w:type="dxa"/>
            <w:vAlign w:val="center"/>
          </w:tcPr>
          <w:p w:rsidR="007F7E03" w:rsidRDefault="00F240CE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Консультации, круглые столы, индивидуальные беседы</w:t>
            </w: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Целевая прогулка 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к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</w:t>
            </w:r>
          </w:p>
          <w:p w:rsidR="008F0152" w:rsidRPr="00AF0D2D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eastAsiaTheme="minorHAnsi" w:hAnsi="Times New Roman"/>
                <w:sz w:val="32"/>
                <w:szCs w:val="32"/>
              </w:rPr>
              <w:t>Спас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о</w:t>
            </w:r>
            <w:proofErr w:type="spellEnd"/>
            <w:r>
              <w:rPr>
                <w:rFonts w:ascii="Times New Roman" w:eastAsiaTheme="minorHAnsi" w:hAnsi="Times New Roman"/>
                <w:sz w:val="32"/>
                <w:szCs w:val="32"/>
              </w:rPr>
              <w:t>-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Преображенскому монастырю</w:t>
            </w:r>
          </w:p>
        </w:tc>
        <w:tc>
          <w:tcPr>
            <w:tcW w:w="3616" w:type="dxa"/>
            <w:vAlign w:val="center"/>
          </w:tcPr>
          <w:p w:rsidR="007F7E03" w:rsidRDefault="006556A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Почитайте детям о Муроме»</w:t>
            </w:r>
          </w:p>
          <w:p w:rsidR="006556A0" w:rsidRDefault="006556A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Муромские сказки»</w:t>
            </w:r>
          </w:p>
          <w:p w:rsidR="006556A0" w:rsidRDefault="006556A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Что должен знать ребенок о родном городе»</w:t>
            </w:r>
          </w:p>
          <w:p w:rsidR="006556A0" w:rsidRDefault="006556A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Выходной день с семьей» и др.</w:t>
            </w: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Pr="00AF0D2D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Муром древний»</w:t>
            </w:r>
          </w:p>
        </w:tc>
        <w:tc>
          <w:tcPr>
            <w:tcW w:w="4535" w:type="dxa"/>
            <w:vAlign w:val="center"/>
          </w:tcPr>
          <w:p w:rsidR="007F7E03" w:rsidRDefault="006556A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Побуждать родителей к совместной деятельности, обмену родительским опытом, выражению своего отношения к теме проекта</w:t>
            </w: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Pr="00AF0D2D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Привлечь родителей к совместной целевой прогулке</w:t>
            </w: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045A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E5345">
              <w:rPr>
                <w:b/>
                <w:noProof/>
                <w:color w:val="7030A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margin">
                    <wp:posOffset>-722630</wp:posOffset>
                  </wp:positionH>
                  <wp:positionV relativeFrom="margin">
                    <wp:posOffset>-1076325</wp:posOffset>
                  </wp:positionV>
                  <wp:extent cx="10734675" cy="7591425"/>
                  <wp:effectExtent l="0" t="0" r="0" b="0"/>
                  <wp:wrapNone/>
                  <wp:docPr id="10" name="Рисунок 0" descr="murom_arm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murom_arm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675" cy="759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56A0">
              <w:rPr>
                <w:rFonts w:ascii="Times New Roman" w:eastAsiaTheme="minorHAnsi" w:hAnsi="Times New Roman"/>
                <w:sz w:val="32"/>
                <w:szCs w:val="32"/>
              </w:rPr>
              <w:t>6</w:t>
            </w:r>
          </w:p>
        </w:tc>
        <w:tc>
          <w:tcPr>
            <w:tcW w:w="2402" w:type="dxa"/>
            <w:vAlign w:val="center"/>
          </w:tcPr>
          <w:p w:rsidR="007F7E03" w:rsidRPr="00AF0D2D" w:rsidRDefault="00A26E97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Ноябрь,</w:t>
            </w:r>
            <w:r w:rsidR="006556A0">
              <w:rPr>
                <w:rFonts w:ascii="Times New Roman" w:eastAsiaTheme="minorHAnsi" w:hAnsi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Theme="minorHAnsi" w:hAnsi="Times New Roman"/>
                <w:sz w:val="32"/>
                <w:szCs w:val="32"/>
              </w:rPr>
              <w:t>январь</w:t>
            </w:r>
          </w:p>
        </w:tc>
        <w:tc>
          <w:tcPr>
            <w:tcW w:w="3408" w:type="dxa"/>
            <w:vAlign w:val="center"/>
          </w:tcPr>
          <w:p w:rsidR="007F7E03" w:rsidRPr="00AF0D2D" w:rsidRDefault="006556A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Посещение ДНТ</w:t>
            </w:r>
          </w:p>
        </w:tc>
        <w:tc>
          <w:tcPr>
            <w:tcW w:w="3616" w:type="dxa"/>
            <w:vAlign w:val="center"/>
          </w:tcPr>
          <w:p w:rsidR="007F7E03" w:rsidRPr="00AF0D2D" w:rsidRDefault="006556A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Праздничные</w:t>
            </w:r>
            <w:r w:rsidR="00A26E97">
              <w:rPr>
                <w:rFonts w:ascii="Times New Roman" w:eastAsiaTheme="minorHAnsi" w:hAnsi="Times New Roman"/>
                <w:sz w:val="32"/>
                <w:szCs w:val="32"/>
              </w:rPr>
              <w:t xml:space="preserve"> тематические мероприятия</w:t>
            </w: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</w:t>
            </w:r>
          </w:p>
        </w:tc>
        <w:tc>
          <w:tcPr>
            <w:tcW w:w="4535" w:type="dxa"/>
            <w:vAlign w:val="center"/>
          </w:tcPr>
          <w:p w:rsidR="007F7E03" w:rsidRPr="00AF0D2D" w:rsidRDefault="006556A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Привлекать родителей к активному участию в совместных праздниках, вызвать эмоциональн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о-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позитивное отношение к проекту</w:t>
            </w: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7</w:t>
            </w:r>
          </w:p>
        </w:tc>
        <w:tc>
          <w:tcPr>
            <w:tcW w:w="2402" w:type="dxa"/>
            <w:vAlign w:val="center"/>
          </w:tcPr>
          <w:p w:rsidR="001C15E0" w:rsidRDefault="001C15E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Январь</w:t>
            </w:r>
          </w:p>
          <w:p w:rsidR="001C15E0" w:rsidRDefault="001C15E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7F7E03" w:rsidRPr="00AF0D2D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февраль</w:t>
            </w:r>
          </w:p>
        </w:tc>
        <w:tc>
          <w:tcPr>
            <w:tcW w:w="3408" w:type="dxa"/>
            <w:vAlign w:val="center"/>
          </w:tcPr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Экскурсия в МИХМ</w:t>
            </w: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</w:t>
            </w:r>
          </w:p>
          <w:p w:rsidR="007F7E03" w:rsidRPr="00AF0D2D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целевые прогулки, пешеходные экскурсии</w:t>
            </w:r>
          </w:p>
        </w:tc>
        <w:tc>
          <w:tcPr>
            <w:tcW w:w="3616" w:type="dxa"/>
            <w:vAlign w:val="center"/>
          </w:tcPr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Здравствуй, Муром мой родной»</w:t>
            </w:r>
          </w:p>
          <w:p w:rsidR="001C15E0" w:rsidRDefault="001C15E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Муром купеческий»</w:t>
            </w:r>
          </w:p>
          <w:p w:rsidR="008F0152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Я шагаю по городу»</w:t>
            </w:r>
          </w:p>
          <w:p w:rsidR="007F7E03" w:rsidRPr="00AF0D2D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Улицы города мне говорят…»</w:t>
            </w:r>
          </w:p>
        </w:tc>
        <w:tc>
          <w:tcPr>
            <w:tcW w:w="4535" w:type="dxa"/>
            <w:vAlign w:val="center"/>
          </w:tcPr>
          <w:p w:rsidR="007F7E03" w:rsidRPr="00AF0D2D" w:rsidRDefault="007F7E03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8</w:t>
            </w:r>
          </w:p>
        </w:tc>
        <w:tc>
          <w:tcPr>
            <w:tcW w:w="2402" w:type="dxa"/>
            <w:vAlign w:val="center"/>
          </w:tcPr>
          <w:p w:rsidR="007F7E03" w:rsidRPr="00AF0D2D" w:rsidRDefault="008F015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март</w:t>
            </w:r>
          </w:p>
        </w:tc>
        <w:tc>
          <w:tcPr>
            <w:tcW w:w="3408" w:type="dxa"/>
            <w:vAlign w:val="center"/>
          </w:tcPr>
          <w:p w:rsidR="002723F6" w:rsidRDefault="002723F6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Экскурсия 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в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</w:t>
            </w:r>
          </w:p>
          <w:p w:rsidR="007F7E03" w:rsidRPr="00AF0D2D" w:rsidRDefault="002723F6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Хлебную горницу»</w:t>
            </w:r>
          </w:p>
        </w:tc>
        <w:tc>
          <w:tcPr>
            <w:tcW w:w="3616" w:type="dxa"/>
            <w:vAlign w:val="center"/>
          </w:tcPr>
          <w:p w:rsidR="007F7E03" w:rsidRPr="00AF0D2D" w:rsidRDefault="002723F6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Муромский калач»</w:t>
            </w:r>
          </w:p>
        </w:tc>
        <w:tc>
          <w:tcPr>
            <w:tcW w:w="4535" w:type="dxa"/>
            <w:vAlign w:val="center"/>
          </w:tcPr>
          <w:p w:rsidR="007F7E03" w:rsidRPr="00AF0D2D" w:rsidRDefault="00930941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Формировать познавательную компетенцию родителей, эмоциональн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о-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позитивное отношение к разным формам совместной деятельности</w:t>
            </w: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930941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9</w:t>
            </w:r>
          </w:p>
        </w:tc>
        <w:tc>
          <w:tcPr>
            <w:tcW w:w="2402" w:type="dxa"/>
            <w:vAlign w:val="center"/>
          </w:tcPr>
          <w:p w:rsidR="007F7E03" w:rsidRPr="00AF0D2D" w:rsidRDefault="00930941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Февраль, март</w:t>
            </w:r>
          </w:p>
        </w:tc>
        <w:tc>
          <w:tcPr>
            <w:tcW w:w="3408" w:type="dxa"/>
            <w:vAlign w:val="center"/>
          </w:tcPr>
          <w:p w:rsidR="007F7E03" w:rsidRPr="00AF0D2D" w:rsidRDefault="00930941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Пополнение предметн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о-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развивающей среды группы</w:t>
            </w:r>
          </w:p>
        </w:tc>
        <w:tc>
          <w:tcPr>
            <w:tcW w:w="3616" w:type="dxa"/>
            <w:vAlign w:val="center"/>
          </w:tcPr>
          <w:p w:rsidR="00930941" w:rsidRDefault="00930941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« Муром древний, Муром Славный», </w:t>
            </w:r>
          </w:p>
          <w:p w:rsidR="00930941" w:rsidRDefault="00930941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Муром раньше и сейчас</w:t>
            </w:r>
          </w:p>
          <w:p w:rsidR="007F7E03" w:rsidRDefault="00930941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( </w:t>
            </w:r>
            <w:proofErr w:type="spellStart"/>
            <w:r>
              <w:rPr>
                <w:rFonts w:ascii="Times New Roman" w:eastAsiaTheme="minorHAnsi" w:hAnsi="Times New Roman"/>
                <w:sz w:val="32"/>
                <w:szCs w:val="32"/>
              </w:rPr>
              <w:t>фотогалерея</w:t>
            </w:r>
            <w:proofErr w:type="spellEnd"/>
            <w:r>
              <w:rPr>
                <w:rFonts w:ascii="Times New Roman" w:eastAsiaTheme="minorHAnsi" w:hAnsi="Times New Roman"/>
                <w:sz w:val="32"/>
                <w:szCs w:val="32"/>
              </w:rPr>
              <w:t>)</w:t>
            </w:r>
          </w:p>
          <w:p w:rsidR="00FC2D3E" w:rsidRDefault="00930941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« Собери герб», </w:t>
            </w:r>
          </w:p>
          <w:p w:rsidR="00FC2D3E" w:rsidRDefault="00045A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E5345">
              <w:rPr>
                <w:b/>
                <w:noProof/>
                <w:color w:val="7030A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margin">
                    <wp:posOffset>-4933315</wp:posOffset>
                  </wp:positionH>
                  <wp:positionV relativeFrom="margin">
                    <wp:posOffset>-1096010</wp:posOffset>
                  </wp:positionV>
                  <wp:extent cx="10734675" cy="7591425"/>
                  <wp:effectExtent l="0" t="0" r="0" b="0"/>
                  <wp:wrapNone/>
                  <wp:docPr id="11" name="Рисунок 0" descr="murom_arm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murom_arm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675" cy="759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</w:t>
            </w:r>
            <w:r w:rsidR="00930941">
              <w:rPr>
                <w:rFonts w:ascii="Times New Roman" w:eastAsiaTheme="minorHAnsi" w:hAnsi="Times New Roman"/>
                <w:sz w:val="32"/>
                <w:szCs w:val="32"/>
              </w:rPr>
              <w:t>«</w:t>
            </w:r>
            <w:r w:rsidR="001B1D2C">
              <w:rPr>
                <w:rFonts w:ascii="Times New Roman" w:eastAsiaTheme="minorHAnsi" w:hAnsi="Times New Roman"/>
                <w:sz w:val="32"/>
                <w:szCs w:val="32"/>
              </w:rPr>
              <w:t xml:space="preserve"> Создай свой герб», </w:t>
            </w:r>
          </w:p>
          <w:p w:rsidR="00FC2D3E" w:rsidRDefault="00291B27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« Муромские мотивы </w:t>
            </w:r>
            <w:r w:rsidR="001B1D2C">
              <w:rPr>
                <w:rFonts w:ascii="Times New Roman" w:eastAsiaTheme="minorHAnsi" w:hAnsi="Times New Roman"/>
                <w:sz w:val="32"/>
                <w:szCs w:val="32"/>
              </w:rPr>
              <w:t xml:space="preserve">»- </w:t>
            </w:r>
          </w:p>
          <w:p w:rsidR="00930941" w:rsidRPr="00AF0D2D" w:rsidRDefault="00FC2D3E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( дидактические игры)</w:t>
            </w:r>
            <w:r w:rsidR="00930941">
              <w:rPr>
                <w:rFonts w:ascii="Times New Roman" w:eastAsiaTheme="minorHAnsi" w:hAnsi="Times New Roman"/>
                <w:sz w:val="32"/>
                <w:szCs w:val="32"/>
              </w:rPr>
              <w:t xml:space="preserve"> </w:t>
            </w:r>
          </w:p>
        </w:tc>
        <w:tc>
          <w:tcPr>
            <w:tcW w:w="4535" w:type="dxa"/>
            <w:vAlign w:val="center"/>
          </w:tcPr>
          <w:p w:rsidR="007F7E03" w:rsidRPr="00AF0D2D" w:rsidRDefault="00FC2D3E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lastRenderedPageBreak/>
              <w:t>Привлечь родителей к созданию игр, пособий, игровой атрибутики для детей</w:t>
            </w: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FC2D3E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lastRenderedPageBreak/>
              <w:t>10</w:t>
            </w:r>
          </w:p>
        </w:tc>
        <w:tc>
          <w:tcPr>
            <w:tcW w:w="2402" w:type="dxa"/>
            <w:vAlign w:val="center"/>
          </w:tcPr>
          <w:p w:rsidR="007F7E03" w:rsidRPr="00AF0D2D" w:rsidRDefault="0058149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Февраль, март</w:t>
            </w:r>
          </w:p>
        </w:tc>
        <w:tc>
          <w:tcPr>
            <w:tcW w:w="3408" w:type="dxa"/>
            <w:vAlign w:val="center"/>
          </w:tcPr>
          <w:p w:rsidR="007F7E03" w:rsidRPr="00AF0D2D" w:rsidRDefault="0058149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Выставки детских работ</w:t>
            </w:r>
          </w:p>
        </w:tc>
        <w:tc>
          <w:tcPr>
            <w:tcW w:w="3616" w:type="dxa"/>
            <w:vAlign w:val="center"/>
          </w:tcPr>
          <w:p w:rsidR="007F7E03" w:rsidRDefault="0058149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Наш город»</w:t>
            </w:r>
          </w:p>
          <w:p w:rsidR="0058149F" w:rsidRDefault="0058149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Любимый аттракцион»</w:t>
            </w:r>
          </w:p>
          <w:p w:rsidR="0058149F" w:rsidRDefault="0058149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« Муромский калач» </w:t>
            </w:r>
          </w:p>
          <w:p w:rsidR="0058149F" w:rsidRPr="00AF0D2D" w:rsidRDefault="0058149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Город будущего» и др.</w:t>
            </w:r>
          </w:p>
        </w:tc>
        <w:tc>
          <w:tcPr>
            <w:tcW w:w="4535" w:type="dxa"/>
            <w:vAlign w:val="center"/>
          </w:tcPr>
          <w:p w:rsidR="007F7E03" w:rsidRPr="00AF0D2D" w:rsidRDefault="0058149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Показать родителям творческий потенциал своих детей</w:t>
            </w: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58149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11</w:t>
            </w:r>
          </w:p>
        </w:tc>
        <w:tc>
          <w:tcPr>
            <w:tcW w:w="2402" w:type="dxa"/>
            <w:vAlign w:val="center"/>
          </w:tcPr>
          <w:p w:rsidR="007F7E03" w:rsidRPr="00AF0D2D" w:rsidRDefault="0058149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март</w:t>
            </w:r>
          </w:p>
        </w:tc>
        <w:tc>
          <w:tcPr>
            <w:tcW w:w="3408" w:type="dxa"/>
            <w:vAlign w:val="center"/>
          </w:tcPr>
          <w:p w:rsidR="007F7E03" w:rsidRPr="00AF0D2D" w:rsidRDefault="0058149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досуг</w:t>
            </w:r>
          </w:p>
        </w:tc>
        <w:tc>
          <w:tcPr>
            <w:tcW w:w="3616" w:type="dxa"/>
            <w:vAlign w:val="center"/>
          </w:tcPr>
          <w:p w:rsidR="007F7E03" w:rsidRPr="00AF0D2D" w:rsidRDefault="0058149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В гости к Муромской сказке»</w:t>
            </w:r>
          </w:p>
        </w:tc>
        <w:tc>
          <w:tcPr>
            <w:tcW w:w="4535" w:type="dxa"/>
            <w:vAlign w:val="center"/>
          </w:tcPr>
          <w:p w:rsidR="007F7E03" w:rsidRPr="00AF0D2D" w:rsidRDefault="0058149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Дать возможность родителям поучаствовать в совместном мероприятии, раскрыть</w:t>
            </w:r>
            <w:r w:rsidR="00777154">
              <w:rPr>
                <w:rFonts w:ascii="Times New Roman" w:eastAsiaTheme="minorHAnsi" w:hAnsi="Times New Roman"/>
                <w:sz w:val="32"/>
                <w:szCs w:val="32"/>
              </w:rPr>
              <w:t xml:space="preserve"> </w:t>
            </w:r>
            <w:proofErr w:type="gramStart"/>
            <w:r w:rsidR="00777154">
              <w:rPr>
                <w:rFonts w:ascii="Times New Roman" w:eastAsiaTheme="minorHAnsi" w:hAnsi="Times New Roman"/>
                <w:sz w:val="32"/>
                <w:szCs w:val="32"/>
              </w:rPr>
              <w:t>свои</w:t>
            </w:r>
            <w:proofErr w:type="gramEnd"/>
            <w:r w:rsidR="00777154">
              <w:rPr>
                <w:rFonts w:ascii="Times New Roman" w:eastAsiaTheme="minorHAnsi" w:hAnsi="Times New Roman"/>
                <w:sz w:val="32"/>
                <w:szCs w:val="32"/>
              </w:rPr>
              <w:t xml:space="preserve"> творческие  </w:t>
            </w:r>
          </w:p>
        </w:tc>
      </w:tr>
      <w:tr w:rsidR="00777154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77154" w:rsidRPr="00AF0D2D" w:rsidRDefault="00777154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12</w:t>
            </w:r>
          </w:p>
        </w:tc>
        <w:tc>
          <w:tcPr>
            <w:tcW w:w="2402" w:type="dxa"/>
            <w:vAlign w:val="center"/>
          </w:tcPr>
          <w:p w:rsidR="00777154" w:rsidRPr="00AF0D2D" w:rsidRDefault="00777154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апрель</w:t>
            </w:r>
          </w:p>
        </w:tc>
        <w:tc>
          <w:tcPr>
            <w:tcW w:w="3408" w:type="dxa"/>
            <w:vAlign w:val="center"/>
          </w:tcPr>
          <w:p w:rsidR="00777154" w:rsidRPr="00AF0D2D" w:rsidRDefault="00777154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Обзорная (автобусная) экскурсия по городу</w:t>
            </w:r>
          </w:p>
        </w:tc>
        <w:tc>
          <w:tcPr>
            <w:tcW w:w="3616" w:type="dxa"/>
            <w:vAlign w:val="center"/>
          </w:tcPr>
          <w:p w:rsidR="00777154" w:rsidRPr="00AF0D2D" w:rsidRDefault="00777154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Мой город древний и родной»</w:t>
            </w:r>
          </w:p>
        </w:tc>
        <w:tc>
          <w:tcPr>
            <w:tcW w:w="4535" w:type="dxa"/>
            <w:vAlign w:val="center"/>
          </w:tcPr>
          <w:p w:rsidR="00777154" w:rsidRPr="00A66AAD" w:rsidRDefault="00777154" w:rsidP="00045AAB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Дать </w:t>
            </w:r>
            <w:r w:rsidRPr="00A66AAD">
              <w:rPr>
                <w:rFonts w:ascii="Times New Roman" w:eastAsiaTheme="minorHAnsi" w:hAnsi="Times New Roman"/>
                <w:sz w:val="28"/>
                <w:szCs w:val="28"/>
              </w:rPr>
              <w:t xml:space="preserve"> возможность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родителям </w:t>
            </w:r>
            <w:r w:rsidRPr="00A66AAD">
              <w:rPr>
                <w:rFonts w:ascii="Times New Roman" w:eastAsiaTheme="minorHAnsi" w:hAnsi="Times New Roman"/>
                <w:sz w:val="28"/>
                <w:szCs w:val="28"/>
              </w:rPr>
              <w:t xml:space="preserve"> побывать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вместе с детьми </w:t>
            </w:r>
            <w:r w:rsidRPr="00A66AAD">
              <w:rPr>
                <w:rFonts w:ascii="Times New Roman" w:eastAsiaTheme="minorHAnsi" w:hAnsi="Times New Roman"/>
                <w:sz w:val="28"/>
                <w:szCs w:val="28"/>
              </w:rPr>
              <w:t xml:space="preserve"> в различных районах города, формировать позитивное отношение к городу, желание жить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и работать во благо</w:t>
            </w:r>
            <w:r w:rsidRPr="00A66AAD">
              <w:rPr>
                <w:rFonts w:ascii="Times New Roman" w:eastAsiaTheme="minorHAnsi" w:hAnsi="Times New Roman"/>
                <w:sz w:val="28"/>
                <w:szCs w:val="28"/>
              </w:rPr>
              <w:t xml:space="preserve"> город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а</w:t>
            </w:r>
          </w:p>
        </w:tc>
      </w:tr>
      <w:tr w:rsidR="00777154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77154" w:rsidRPr="00AF0D2D" w:rsidRDefault="00045A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E5345">
              <w:rPr>
                <w:b/>
                <w:noProof/>
                <w:color w:val="7030A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margin">
                    <wp:posOffset>-760730</wp:posOffset>
                  </wp:positionH>
                  <wp:positionV relativeFrom="margin">
                    <wp:posOffset>-1076325</wp:posOffset>
                  </wp:positionV>
                  <wp:extent cx="10734675" cy="7591425"/>
                  <wp:effectExtent l="0" t="0" r="0" b="0"/>
                  <wp:wrapNone/>
                  <wp:docPr id="12" name="Рисунок 0" descr="murom_arm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murom_arm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675" cy="759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77154">
              <w:rPr>
                <w:rFonts w:ascii="Times New Roman" w:eastAsiaTheme="minorHAnsi" w:hAnsi="Times New Roman"/>
                <w:sz w:val="32"/>
                <w:szCs w:val="32"/>
              </w:rPr>
              <w:t>13</w:t>
            </w:r>
          </w:p>
        </w:tc>
        <w:tc>
          <w:tcPr>
            <w:tcW w:w="2402" w:type="dxa"/>
            <w:vAlign w:val="center"/>
          </w:tcPr>
          <w:p w:rsidR="00777154" w:rsidRPr="00AF0D2D" w:rsidRDefault="00777154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апрель</w:t>
            </w:r>
          </w:p>
        </w:tc>
        <w:tc>
          <w:tcPr>
            <w:tcW w:w="3408" w:type="dxa"/>
            <w:vAlign w:val="center"/>
          </w:tcPr>
          <w:p w:rsidR="00777154" w:rsidRPr="00AF0D2D" w:rsidRDefault="00777154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итоговая викторина, награждение участников благодарственными письмами, грамотами</w:t>
            </w:r>
          </w:p>
        </w:tc>
        <w:tc>
          <w:tcPr>
            <w:tcW w:w="3616" w:type="dxa"/>
            <w:vAlign w:val="center"/>
          </w:tcPr>
          <w:p w:rsidR="00777154" w:rsidRPr="00AF0D2D" w:rsidRDefault="00777154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Знатоки Мурома»</w:t>
            </w:r>
          </w:p>
        </w:tc>
        <w:tc>
          <w:tcPr>
            <w:tcW w:w="4535" w:type="dxa"/>
            <w:vAlign w:val="center"/>
          </w:tcPr>
          <w:p w:rsidR="00777154" w:rsidRPr="00AF0D2D" w:rsidRDefault="00777154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66AAD">
              <w:rPr>
                <w:rFonts w:ascii="Times New Roman" w:eastAsiaTheme="minorHAnsi" w:hAnsi="Times New Roman"/>
                <w:sz w:val="28"/>
                <w:szCs w:val="28"/>
              </w:rPr>
              <w:t xml:space="preserve">Обобщить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опыт совместной деятельности, </w:t>
            </w:r>
            <w:r w:rsidRPr="00A66AAD">
              <w:rPr>
                <w:rFonts w:ascii="Times New Roman" w:eastAsiaTheme="minorHAnsi" w:hAnsi="Times New Roman"/>
                <w:sz w:val="28"/>
                <w:szCs w:val="28"/>
              </w:rPr>
              <w:t>дать возможность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показать свое отношение к результатам проекта, показать свои </w:t>
            </w:r>
            <w:r w:rsidRPr="00A66AAD">
              <w:rPr>
                <w:rFonts w:ascii="Times New Roman" w:eastAsiaTheme="minorHAnsi" w:hAnsi="Times New Roman"/>
                <w:sz w:val="28"/>
                <w:szCs w:val="28"/>
              </w:rPr>
              <w:t xml:space="preserve"> знания о городе</w:t>
            </w:r>
          </w:p>
        </w:tc>
      </w:tr>
      <w:tr w:rsidR="00777154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77154" w:rsidRPr="00AF0D2D" w:rsidRDefault="00777154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14</w:t>
            </w:r>
          </w:p>
        </w:tc>
        <w:tc>
          <w:tcPr>
            <w:tcW w:w="2402" w:type="dxa"/>
            <w:vAlign w:val="center"/>
          </w:tcPr>
          <w:p w:rsidR="00777154" w:rsidRPr="00AF0D2D" w:rsidRDefault="00777154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апрель</w:t>
            </w:r>
          </w:p>
        </w:tc>
        <w:tc>
          <w:tcPr>
            <w:tcW w:w="3408" w:type="dxa"/>
            <w:vAlign w:val="center"/>
          </w:tcPr>
          <w:p w:rsidR="00777154" w:rsidRPr="00AF0D2D" w:rsidRDefault="002C5CC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анкетирование</w:t>
            </w:r>
          </w:p>
        </w:tc>
        <w:tc>
          <w:tcPr>
            <w:tcW w:w="3616" w:type="dxa"/>
            <w:vAlign w:val="center"/>
          </w:tcPr>
          <w:p w:rsidR="00777154" w:rsidRPr="00AF0D2D" w:rsidRDefault="00777154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</w:t>
            </w:r>
            <w:r w:rsidR="002C5CCD">
              <w:rPr>
                <w:rFonts w:ascii="Times New Roman" w:eastAsiaTheme="minorHAnsi" w:hAnsi="Times New Roman"/>
                <w:sz w:val="32"/>
                <w:szCs w:val="32"/>
              </w:rPr>
              <w:t xml:space="preserve"> Что нового узнал мой ребенок и я о родном городе?»</w:t>
            </w:r>
          </w:p>
        </w:tc>
        <w:tc>
          <w:tcPr>
            <w:tcW w:w="4535" w:type="dxa"/>
            <w:vAlign w:val="center"/>
          </w:tcPr>
          <w:p w:rsidR="00777154" w:rsidRPr="00AF0D2D" w:rsidRDefault="002C5CCD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Подведение итогов, анализ результатов проектной деятельности</w:t>
            </w:r>
          </w:p>
        </w:tc>
      </w:tr>
      <w:tr w:rsidR="002335AB" w:rsidRPr="00AF0D2D" w:rsidTr="00045AAB">
        <w:trPr>
          <w:trHeight w:val="1984"/>
        </w:trPr>
        <w:tc>
          <w:tcPr>
            <w:tcW w:w="825" w:type="dxa"/>
            <w:vAlign w:val="center"/>
          </w:tcPr>
          <w:p w:rsidR="002335AB" w:rsidRDefault="002335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15</w:t>
            </w:r>
          </w:p>
        </w:tc>
        <w:tc>
          <w:tcPr>
            <w:tcW w:w="2402" w:type="dxa"/>
            <w:vAlign w:val="center"/>
          </w:tcPr>
          <w:p w:rsidR="002335AB" w:rsidRDefault="002335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апрель</w:t>
            </w:r>
          </w:p>
        </w:tc>
        <w:tc>
          <w:tcPr>
            <w:tcW w:w="3408" w:type="dxa"/>
            <w:vAlign w:val="center"/>
          </w:tcPr>
          <w:p w:rsidR="002335AB" w:rsidRDefault="002335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Выставка совместных творческих работ </w:t>
            </w:r>
          </w:p>
        </w:tc>
        <w:tc>
          <w:tcPr>
            <w:tcW w:w="3616" w:type="dxa"/>
            <w:vAlign w:val="center"/>
          </w:tcPr>
          <w:p w:rsidR="002335AB" w:rsidRDefault="002335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Муром – мой город!»</w:t>
            </w:r>
          </w:p>
        </w:tc>
        <w:tc>
          <w:tcPr>
            <w:tcW w:w="4535" w:type="dxa"/>
            <w:vAlign w:val="center"/>
          </w:tcPr>
          <w:p w:rsidR="002335AB" w:rsidRDefault="002335A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Раскрыть творческий потенциал детей и их родителей</w:t>
            </w:r>
          </w:p>
        </w:tc>
      </w:tr>
    </w:tbl>
    <w:p w:rsidR="007F7E03" w:rsidRDefault="007F7E03" w:rsidP="007F7E03">
      <w:pPr>
        <w:jc w:val="center"/>
        <w:rPr>
          <w:rFonts w:ascii="Times New Roman" w:hAnsi="Times New Roman"/>
          <w:sz w:val="32"/>
          <w:szCs w:val="32"/>
        </w:rPr>
      </w:pPr>
    </w:p>
    <w:p w:rsidR="007F7E03" w:rsidRDefault="007F7E0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7F7E03" w:rsidRPr="004967A7" w:rsidRDefault="00045AAB" w:rsidP="007F7E03">
      <w:pPr>
        <w:jc w:val="center"/>
        <w:rPr>
          <w:rFonts w:ascii="Times New Roman" w:hAnsi="Times New Roman"/>
          <w:b/>
          <w:sz w:val="32"/>
          <w:szCs w:val="32"/>
        </w:rPr>
      </w:pPr>
      <w:r w:rsidRPr="004967A7">
        <w:rPr>
          <w:b/>
          <w:noProof/>
          <w:color w:val="7030A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43392" behindDoc="1" locked="0" layoutInCell="1" allowOverlap="1">
            <wp:simplePos x="0" y="0"/>
            <wp:positionH relativeFrom="margin">
              <wp:posOffset>-701040</wp:posOffset>
            </wp:positionH>
            <wp:positionV relativeFrom="margin">
              <wp:posOffset>-1089660</wp:posOffset>
            </wp:positionV>
            <wp:extent cx="10734675" cy="7591425"/>
            <wp:effectExtent l="19050" t="0" r="9525" b="0"/>
            <wp:wrapNone/>
            <wp:docPr id="13" name="Рисунок 0" descr="murom_ar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murom_arm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E03" w:rsidRPr="004967A7">
        <w:rPr>
          <w:rFonts w:ascii="Times New Roman" w:hAnsi="Times New Roman"/>
          <w:b/>
          <w:sz w:val="32"/>
          <w:szCs w:val="32"/>
        </w:rPr>
        <w:t>Календарно-тематический план с социальными партнерами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5"/>
        <w:gridCol w:w="2402"/>
        <w:gridCol w:w="3408"/>
        <w:gridCol w:w="3616"/>
        <w:gridCol w:w="4535"/>
      </w:tblGrid>
      <w:tr w:rsidR="002212F3" w:rsidRPr="00AF0D2D" w:rsidTr="00AF0D2D">
        <w:tc>
          <w:tcPr>
            <w:tcW w:w="825" w:type="dxa"/>
          </w:tcPr>
          <w:p w:rsidR="007F7E03" w:rsidRPr="00AF0D2D" w:rsidRDefault="007F7E03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 xml:space="preserve">№ </w:t>
            </w:r>
          </w:p>
        </w:tc>
        <w:tc>
          <w:tcPr>
            <w:tcW w:w="2402" w:type="dxa"/>
          </w:tcPr>
          <w:p w:rsidR="007F7E03" w:rsidRPr="00AF0D2D" w:rsidRDefault="007F7E03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Месяц</w:t>
            </w:r>
          </w:p>
        </w:tc>
        <w:tc>
          <w:tcPr>
            <w:tcW w:w="3408" w:type="dxa"/>
          </w:tcPr>
          <w:p w:rsidR="007F7E03" w:rsidRPr="00AF0D2D" w:rsidRDefault="007F7E03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Вид совместной деятельности</w:t>
            </w:r>
          </w:p>
        </w:tc>
        <w:tc>
          <w:tcPr>
            <w:tcW w:w="3616" w:type="dxa"/>
          </w:tcPr>
          <w:p w:rsidR="007F7E03" w:rsidRPr="00AF0D2D" w:rsidRDefault="007F7E03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Тема</w:t>
            </w:r>
          </w:p>
        </w:tc>
        <w:tc>
          <w:tcPr>
            <w:tcW w:w="4535" w:type="dxa"/>
          </w:tcPr>
          <w:p w:rsidR="007F7E03" w:rsidRPr="00AF0D2D" w:rsidRDefault="007F7E03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AF0D2D">
              <w:rPr>
                <w:rFonts w:ascii="Times New Roman" w:eastAsiaTheme="minorHAnsi" w:hAnsi="Times New Roman"/>
                <w:sz w:val="32"/>
                <w:szCs w:val="32"/>
              </w:rPr>
              <w:t>Задачи</w:t>
            </w: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C05E85" w:rsidP="00291B2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1</w:t>
            </w:r>
          </w:p>
        </w:tc>
        <w:tc>
          <w:tcPr>
            <w:tcW w:w="2402" w:type="dxa"/>
            <w:vAlign w:val="center"/>
          </w:tcPr>
          <w:p w:rsidR="007F7E03" w:rsidRPr="00AF0D2D" w:rsidRDefault="00C05E85" w:rsidP="00291B2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октябрь</w:t>
            </w:r>
          </w:p>
        </w:tc>
        <w:tc>
          <w:tcPr>
            <w:tcW w:w="3408" w:type="dxa"/>
            <w:vAlign w:val="center"/>
          </w:tcPr>
          <w:p w:rsidR="007F7E03" w:rsidRPr="00AF0D2D" w:rsidRDefault="00C05E85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Заключение договоров о совместном сотрудничестве: ДНТ, МИХМ, СООШ</w:t>
            </w:r>
            <w:r w:rsidR="00C661B2">
              <w:rPr>
                <w:rFonts w:ascii="Times New Roman" w:eastAsiaTheme="minorHAnsi" w:hAnsi="Times New Roman"/>
                <w:sz w:val="32"/>
                <w:szCs w:val="32"/>
              </w:rPr>
              <w:t xml:space="preserve">№ 12, </w:t>
            </w:r>
            <w:r w:rsidR="00D5274B">
              <w:rPr>
                <w:rFonts w:ascii="Times New Roman" w:eastAsiaTheme="minorHAnsi" w:hAnsi="Times New Roman"/>
                <w:sz w:val="32"/>
                <w:szCs w:val="32"/>
              </w:rPr>
              <w:t>МБУК «ЦБС»</w:t>
            </w:r>
          </w:p>
        </w:tc>
        <w:tc>
          <w:tcPr>
            <w:tcW w:w="3616" w:type="dxa"/>
            <w:vAlign w:val="center"/>
          </w:tcPr>
          <w:p w:rsidR="007F7E03" w:rsidRPr="00AF0D2D" w:rsidRDefault="007F7E03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  <w:tc>
          <w:tcPr>
            <w:tcW w:w="4535" w:type="dxa"/>
            <w:vAlign w:val="center"/>
          </w:tcPr>
          <w:p w:rsidR="007F7E03" w:rsidRPr="00AF0D2D" w:rsidRDefault="00C05E85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Обеспечить взаимодействие на договорной основе</w:t>
            </w: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C05E85" w:rsidP="00291B2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2</w:t>
            </w:r>
          </w:p>
        </w:tc>
        <w:tc>
          <w:tcPr>
            <w:tcW w:w="2402" w:type="dxa"/>
            <w:vAlign w:val="center"/>
          </w:tcPr>
          <w:p w:rsidR="007F7E03" w:rsidRPr="00AF0D2D" w:rsidRDefault="00C05E85" w:rsidP="00291B2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Октябр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ь-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ноябрь</w:t>
            </w:r>
          </w:p>
        </w:tc>
        <w:tc>
          <w:tcPr>
            <w:tcW w:w="3408" w:type="dxa"/>
            <w:vAlign w:val="center"/>
          </w:tcPr>
          <w:p w:rsidR="007F7E03" w:rsidRPr="00AF0D2D" w:rsidRDefault="00C05E85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Составление плана совместных мероприятий, определение сроков реализации и примерной тематики</w:t>
            </w:r>
          </w:p>
        </w:tc>
        <w:tc>
          <w:tcPr>
            <w:tcW w:w="3616" w:type="dxa"/>
            <w:vAlign w:val="center"/>
          </w:tcPr>
          <w:p w:rsidR="00D5274B" w:rsidRDefault="00D5274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Здравствуй, Муром мой родной»</w:t>
            </w:r>
          </w:p>
          <w:p w:rsidR="00D5274B" w:rsidRDefault="00D5274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Муром купеческий»</w:t>
            </w:r>
          </w:p>
          <w:p w:rsidR="007F7E03" w:rsidRPr="00AF0D2D" w:rsidRDefault="00D5274B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В гости к Муромской сказке» « В гости к Муромской сказке» и др.</w:t>
            </w:r>
          </w:p>
        </w:tc>
        <w:tc>
          <w:tcPr>
            <w:tcW w:w="4535" w:type="dxa"/>
            <w:vAlign w:val="center"/>
          </w:tcPr>
          <w:p w:rsidR="007F7E03" w:rsidRPr="00AF0D2D" w:rsidRDefault="0073696C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Привлечь социальных партнеров к интеграции учебной деятельности</w:t>
            </w: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73696C" w:rsidP="00291B2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3</w:t>
            </w:r>
          </w:p>
        </w:tc>
        <w:tc>
          <w:tcPr>
            <w:tcW w:w="2402" w:type="dxa"/>
            <w:vAlign w:val="center"/>
          </w:tcPr>
          <w:p w:rsidR="007F7E03" w:rsidRPr="00AF0D2D" w:rsidRDefault="008F5718" w:rsidP="00291B2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Октябрь, ноябрь</w:t>
            </w:r>
          </w:p>
        </w:tc>
        <w:tc>
          <w:tcPr>
            <w:tcW w:w="3408" w:type="dxa"/>
            <w:vAlign w:val="center"/>
          </w:tcPr>
          <w:p w:rsidR="007F7E03" w:rsidRPr="00AF0D2D" w:rsidRDefault="008F571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Посещение специалистов детской библиотеки: театрализованное представление</w:t>
            </w:r>
          </w:p>
        </w:tc>
        <w:tc>
          <w:tcPr>
            <w:tcW w:w="3616" w:type="dxa"/>
            <w:vAlign w:val="center"/>
          </w:tcPr>
          <w:p w:rsidR="008F5718" w:rsidRDefault="008F571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« В гости к Муромской сказке»</w:t>
            </w:r>
          </w:p>
          <w:p w:rsidR="007F7E03" w:rsidRPr="00AF0D2D" w:rsidRDefault="008F5718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Книжка на ладошке»</w:t>
            </w:r>
          </w:p>
        </w:tc>
        <w:tc>
          <w:tcPr>
            <w:tcW w:w="4535" w:type="dxa"/>
            <w:vAlign w:val="center"/>
          </w:tcPr>
          <w:p w:rsidR="007F7E03" w:rsidRPr="00AF0D2D" w:rsidRDefault="00E21A42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Вызвать эмоциональн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о-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позитивное отношение к совместной деятельности </w:t>
            </w: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045AAB" w:rsidP="00291B2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E5345">
              <w:rPr>
                <w:b/>
                <w:noProof/>
                <w:color w:val="7030A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12672" behindDoc="1" locked="0" layoutInCell="1" allowOverlap="1">
                  <wp:simplePos x="0" y="0"/>
                  <wp:positionH relativeFrom="margin">
                    <wp:posOffset>-734695</wp:posOffset>
                  </wp:positionH>
                  <wp:positionV relativeFrom="margin">
                    <wp:posOffset>-1256665</wp:posOffset>
                  </wp:positionV>
                  <wp:extent cx="10734675" cy="7591425"/>
                  <wp:effectExtent l="19050" t="0" r="9525" b="0"/>
                  <wp:wrapNone/>
                  <wp:docPr id="14" name="Рисунок 0" descr="murom_arm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murom_arm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675" cy="759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6E97">
              <w:rPr>
                <w:rFonts w:ascii="Times New Roman" w:eastAsiaTheme="minorHAnsi" w:hAnsi="Times New Roman"/>
                <w:sz w:val="32"/>
                <w:szCs w:val="32"/>
              </w:rPr>
              <w:t>4</w:t>
            </w:r>
          </w:p>
        </w:tc>
        <w:tc>
          <w:tcPr>
            <w:tcW w:w="2402" w:type="dxa"/>
            <w:vAlign w:val="center"/>
          </w:tcPr>
          <w:p w:rsidR="007F7E03" w:rsidRPr="00AF0D2D" w:rsidRDefault="00C3746F" w:rsidP="00BB064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Ноябрь, Январь</w:t>
            </w:r>
            <w:r w:rsidR="008F5718">
              <w:rPr>
                <w:rFonts w:ascii="Times New Roman" w:eastAsiaTheme="minorHAnsi" w:hAnsi="Times New Roman"/>
                <w:sz w:val="32"/>
                <w:szCs w:val="32"/>
              </w:rPr>
              <w:t>,</w:t>
            </w:r>
          </w:p>
        </w:tc>
        <w:tc>
          <w:tcPr>
            <w:tcW w:w="3408" w:type="dxa"/>
            <w:vAlign w:val="center"/>
          </w:tcPr>
          <w:p w:rsidR="007F7E03" w:rsidRPr="00AF0D2D" w:rsidRDefault="00C3746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Посещение ДНТ</w:t>
            </w:r>
          </w:p>
        </w:tc>
        <w:tc>
          <w:tcPr>
            <w:tcW w:w="3616" w:type="dxa"/>
            <w:vAlign w:val="center"/>
          </w:tcPr>
          <w:p w:rsidR="00A26E97" w:rsidRPr="00AF0D2D" w:rsidRDefault="00C3746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Праздничные тематические мероприятия</w:t>
            </w:r>
          </w:p>
        </w:tc>
        <w:tc>
          <w:tcPr>
            <w:tcW w:w="4535" w:type="dxa"/>
            <w:vAlign w:val="center"/>
          </w:tcPr>
          <w:p w:rsidR="007F7E03" w:rsidRPr="00AF0D2D" w:rsidRDefault="007F7E03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E21A42" w:rsidP="00291B2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5</w:t>
            </w:r>
          </w:p>
        </w:tc>
        <w:tc>
          <w:tcPr>
            <w:tcW w:w="2402" w:type="dxa"/>
            <w:vAlign w:val="center"/>
          </w:tcPr>
          <w:p w:rsidR="007F7E03" w:rsidRPr="00AF0D2D" w:rsidRDefault="00C3746F" w:rsidP="00BB064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Январь</w:t>
            </w:r>
          </w:p>
        </w:tc>
        <w:tc>
          <w:tcPr>
            <w:tcW w:w="3408" w:type="dxa"/>
            <w:vAlign w:val="center"/>
          </w:tcPr>
          <w:p w:rsidR="007F7E03" w:rsidRPr="00AF0D2D" w:rsidRDefault="00C3746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Экскурсия в МИХМ</w:t>
            </w:r>
          </w:p>
        </w:tc>
        <w:tc>
          <w:tcPr>
            <w:tcW w:w="3616" w:type="dxa"/>
            <w:vAlign w:val="center"/>
          </w:tcPr>
          <w:p w:rsidR="007F7E03" w:rsidRPr="00AF0D2D" w:rsidRDefault="00C3746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Муром раньше и сейчас»</w:t>
            </w:r>
          </w:p>
        </w:tc>
        <w:tc>
          <w:tcPr>
            <w:tcW w:w="4535" w:type="dxa"/>
            <w:vAlign w:val="center"/>
          </w:tcPr>
          <w:p w:rsidR="007F7E03" w:rsidRPr="00AF0D2D" w:rsidRDefault="00C3746F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Вызвать познавательный интерес к историческому прошлому города</w:t>
            </w: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C3746F" w:rsidP="00291B2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6</w:t>
            </w:r>
          </w:p>
        </w:tc>
        <w:tc>
          <w:tcPr>
            <w:tcW w:w="2402" w:type="dxa"/>
            <w:vAlign w:val="center"/>
          </w:tcPr>
          <w:p w:rsidR="007F7E03" w:rsidRPr="00AF0D2D" w:rsidRDefault="001C15E0" w:rsidP="00BB064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март</w:t>
            </w:r>
          </w:p>
        </w:tc>
        <w:tc>
          <w:tcPr>
            <w:tcW w:w="3408" w:type="dxa"/>
            <w:vAlign w:val="center"/>
          </w:tcPr>
          <w:p w:rsidR="001C15E0" w:rsidRDefault="001C15E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Экскурсия 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в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</w:t>
            </w:r>
          </w:p>
          <w:p w:rsidR="007F7E03" w:rsidRPr="00AF0D2D" w:rsidRDefault="001C15E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Хлебную горницу»</w:t>
            </w:r>
          </w:p>
        </w:tc>
        <w:tc>
          <w:tcPr>
            <w:tcW w:w="3616" w:type="dxa"/>
            <w:vAlign w:val="center"/>
          </w:tcPr>
          <w:p w:rsidR="007F7E03" w:rsidRPr="00AF0D2D" w:rsidRDefault="001C15E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Муромский калач»</w:t>
            </w:r>
          </w:p>
        </w:tc>
        <w:tc>
          <w:tcPr>
            <w:tcW w:w="4535" w:type="dxa"/>
            <w:vAlign w:val="center"/>
          </w:tcPr>
          <w:p w:rsidR="007F7E03" w:rsidRPr="00AF0D2D" w:rsidRDefault="00DC4DD3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Расширить представления детей о символах Мурома</w:t>
            </w:r>
          </w:p>
        </w:tc>
      </w:tr>
      <w:tr w:rsidR="002212F3" w:rsidRPr="00AF0D2D" w:rsidTr="00045AAB">
        <w:trPr>
          <w:trHeight w:val="1984"/>
        </w:trPr>
        <w:tc>
          <w:tcPr>
            <w:tcW w:w="825" w:type="dxa"/>
            <w:vAlign w:val="center"/>
          </w:tcPr>
          <w:p w:rsidR="007F7E03" w:rsidRPr="00AF0D2D" w:rsidRDefault="001C15E0" w:rsidP="00291B2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7</w:t>
            </w:r>
          </w:p>
        </w:tc>
        <w:tc>
          <w:tcPr>
            <w:tcW w:w="2402" w:type="dxa"/>
            <w:vAlign w:val="center"/>
          </w:tcPr>
          <w:p w:rsidR="007F7E03" w:rsidRPr="00AF0D2D" w:rsidRDefault="00DC4DD3" w:rsidP="00BB0642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март</w:t>
            </w:r>
          </w:p>
        </w:tc>
        <w:tc>
          <w:tcPr>
            <w:tcW w:w="3408" w:type="dxa"/>
            <w:vAlign w:val="center"/>
          </w:tcPr>
          <w:p w:rsidR="007F7E03" w:rsidRPr="00AF0D2D" w:rsidRDefault="00DC4DD3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досуг</w:t>
            </w:r>
          </w:p>
        </w:tc>
        <w:tc>
          <w:tcPr>
            <w:tcW w:w="3616" w:type="dxa"/>
            <w:vAlign w:val="center"/>
          </w:tcPr>
          <w:p w:rsidR="007F7E03" w:rsidRPr="00AF0D2D" w:rsidRDefault="001C15E0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В гости к Муромской сказке»</w:t>
            </w:r>
          </w:p>
        </w:tc>
        <w:tc>
          <w:tcPr>
            <w:tcW w:w="4535" w:type="dxa"/>
            <w:vAlign w:val="center"/>
          </w:tcPr>
          <w:p w:rsidR="007F7E03" w:rsidRPr="00AF0D2D" w:rsidRDefault="00DC4DD3" w:rsidP="00045AA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Привлечь специалистов детской библиотеки к совместному театрализованному представлению </w:t>
            </w:r>
          </w:p>
        </w:tc>
      </w:tr>
    </w:tbl>
    <w:p w:rsidR="004F3827" w:rsidRDefault="004F3827" w:rsidP="00AF0D2D">
      <w:pPr>
        <w:spacing w:after="0" w:line="240" w:lineRule="auto"/>
        <w:jc w:val="center"/>
        <w:rPr>
          <w:rFonts w:ascii="Times New Roman" w:eastAsiaTheme="minorHAnsi" w:hAnsi="Times New Roman"/>
          <w:sz w:val="32"/>
          <w:szCs w:val="32"/>
        </w:rPr>
        <w:sectPr w:rsidR="004F3827" w:rsidSect="0055777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5"/>
        <w:gridCol w:w="2402"/>
        <w:gridCol w:w="3408"/>
        <w:gridCol w:w="3616"/>
        <w:gridCol w:w="4535"/>
      </w:tblGrid>
      <w:tr w:rsidR="002212F3" w:rsidRPr="00AF0D2D" w:rsidTr="00AF0D2D">
        <w:tc>
          <w:tcPr>
            <w:tcW w:w="825" w:type="dxa"/>
          </w:tcPr>
          <w:p w:rsidR="007F7E03" w:rsidRPr="00AF0D2D" w:rsidRDefault="00BB0642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lastRenderedPageBreak/>
              <w:t>8</w:t>
            </w:r>
          </w:p>
        </w:tc>
        <w:tc>
          <w:tcPr>
            <w:tcW w:w="2402" w:type="dxa"/>
          </w:tcPr>
          <w:p w:rsidR="007F7E03" w:rsidRPr="00AF0D2D" w:rsidRDefault="00BB0642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апрель</w:t>
            </w:r>
          </w:p>
        </w:tc>
        <w:tc>
          <w:tcPr>
            <w:tcW w:w="3408" w:type="dxa"/>
          </w:tcPr>
          <w:p w:rsidR="007F7E03" w:rsidRPr="00AF0D2D" w:rsidRDefault="00BB0642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Обзорна</w:t>
            </w:r>
            <w:proofErr w:type="gramStart"/>
            <w:r>
              <w:rPr>
                <w:rFonts w:ascii="Times New Roman" w:eastAsiaTheme="minorHAnsi" w:hAnsi="Times New Roman"/>
                <w:sz w:val="32"/>
                <w:szCs w:val="32"/>
              </w:rPr>
              <w:t>я(</w:t>
            </w:r>
            <w:proofErr w:type="gramEnd"/>
            <w:r>
              <w:rPr>
                <w:rFonts w:ascii="Times New Roman" w:eastAsiaTheme="minorHAnsi" w:hAnsi="Times New Roman"/>
                <w:sz w:val="32"/>
                <w:szCs w:val="32"/>
              </w:rPr>
              <w:t xml:space="preserve"> автобусная) экскурсия по городу</w:t>
            </w:r>
          </w:p>
        </w:tc>
        <w:tc>
          <w:tcPr>
            <w:tcW w:w="3616" w:type="dxa"/>
          </w:tcPr>
          <w:p w:rsidR="007F7E03" w:rsidRPr="00AF0D2D" w:rsidRDefault="00BB0642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« Мой город древний и родной»</w:t>
            </w:r>
          </w:p>
        </w:tc>
        <w:tc>
          <w:tcPr>
            <w:tcW w:w="4535" w:type="dxa"/>
          </w:tcPr>
          <w:p w:rsidR="007F7E03" w:rsidRPr="00AF0D2D" w:rsidRDefault="00BB0642" w:rsidP="00AF0D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32"/>
                <w:szCs w:val="32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</w:rPr>
              <w:t>Привлечь специалистов МИХМ к организации экскурсии</w:t>
            </w:r>
          </w:p>
        </w:tc>
      </w:tr>
    </w:tbl>
    <w:p w:rsidR="00A5795A" w:rsidRDefault="00A5795A" w:rsidP="004F3827">
      <w:pPr>
        <w:rPr>
          <w:rFonts w:ascii="Times New Roman" w:hAnsi="Times New Roman"/>
          <w:sz w:val="32"/>
          <w:szCs w:val="32"/>
        </w:rPr>
        <w:sectPr w:rsidR="00A5795A" w:rsidSect="004F3827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32F34" w:rsidRDefault="00232F34" w:rsidP="004967A7">
      <w:pPr>
        <w:rPr>
          <w:rFonts w:ascii="Times New Roman" w:hAnsi="Times New Roman"/>
          <w:sz w:val="32"/>
          <w:szCs w:val="28"/>
        </w:rPr>
      </w:pPr>
    </w:p>
    <w:sectPr w:rsidR="00232F34" w:rsidSect="004F382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03D" w:rsidRDefault="002C103D" w:rsidP="004015CE">
      <w:pPr>
        <w:spacing w:after="0" w:line="240" w:lineRule="auto"/>
      </w:pPr>
      <w:r>
        <w:separator/>
      </w:r>
    </w:p>
  </w:endnote>
  <w:endnote w:type="continuationSeparator" w:id="0">
    <w:p w:rsidR="002C103D" w:rsidRDefault="002C103D" w:rsidP="00401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03D" w:rsidRDefault="002C103D" w:rsidP="004015CE">
      <w:pPr>
        <w:spacing w:after="0" w:line="240" w:lineRule="auto"/>
      </w:pPr>
      <w:r>
        <w:separator/>
      </w:r>
    </w:p>
  </w:footnote>
  <w:footnote w:type="continuationSeparator" w:id="0">
    <w:p w:rsidR="002C103D" w:rsidRDefault="002C103D" w:rsidP="004015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01D3D"/>
    <w:multiLevelType w:val="hybridMultilevel"/>
    <w:tmpl w:val="CDBAE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043F6"/>
    <w:multiLevelType w:val="hybridMultilevel"/>
    <w:tmpl w:val="25A47E94"/>
    <w:lvl w:ilvl="0" w:tplc="823A81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0C12F1"/>
    <w:multiLevelType w:val="hybridMultilevel"/>
    <w:tmpl w:val="D79867BA"/>
    <w:lvl w:ilvl="0" w:tplc="C5D2BF3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2402F2"/>
    <w:multiLevelType w:val="hybridMultilevel"/>
    <w:tmpl w:val="804C8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C642FE"/>
    <w:multiLevelType w:val="hybridMultilevel"/>
    <w:tmpl w:val="8FF05B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89321D"/>
    <w:multiLevelType w:val="hybridMultilevel"/>
    <w:tmpl w:val="78583550"/>
    <w:lvl w:ilvl="0" w:tplc="C9DEBCE4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31" w:hanging="360"/>
      </w:pPr>
    </w:lvl>
    <w:lvl w:ilvl="2" w:tplc="0419001B" w:tentative="1">
      <w:start w:val="1"/>
      <w:numFmt w:val="lowerRoman"/>
      <w:lvlText w:val="%3."/>
      <w:lvlJc w:val="right"/>
      <w:pPr>
        <w:ind w:left="1951" w:hanging="180"/>
      </w:pPr>
    </w:lvl>
    <w:lvl w:ilvl="3" w:tplc="0419000F" w:tentative="1">
      <w:start w:val="1"/>
      <w:numFmt w:val="decimal"/>
      <w:lvlText w:val="%4."/>
      <w:lvlJc w:val="left"/>
      <w:pPr>
        <w:ind w:left="2671" w:hanging="360"/>
      </w:pPr>
    </w:lvl>
    <w:lvl w:ilvl="4" w:tplc="04190019" w:tentative="1">
      <w:start w:val="1"/>
      <w:numFmt w:val="lowerLetter"/>
      <w:lvlText w:val="%5."/>
      <w:lvlJc w:val="left"/>
      <w:pPr>
        <w:ind w:left="3391" w:hanging="360"/>
      </w:pPr>
    </w:lvl>
    <w:lvl w:ilvl="5" w:tplc="0419001B" w:tentative="1">
      <w:start w:val="1"/>
      <w:numFmt w:val="lowerRoman"/>
      <w:lvlText w:val="%6."/>
      <w:lvlJc w:val="right"/>
      <w:pPr>
        <w:ind w:left="4111" w:hanging="180"/>
      </w:pPr>
    </w:lvl>
    <w:lvl w:ilvl="6" w:tplc="0419000F" w:tentative="1">
      <w:start w:val="1"/>
      <w:numFmt w:val="decimal"/>
      <w:lvlText w:val="%7."/>
      <w:lvlJc w:val="left"/>
      <w:pPr>
        <w:ind w:left="4831" w:hanging="360"/>
      </w:pPr>
    </w:lvl>
    <w:lvl w:ilvl="7" w:tplc="04190019" w:tentative="1">
      <w:start w:val="1"/>
      <w:numFmt w:val="lowerLetter"/>
      <w:lvlText w:val="%8."/>
      <w:lvlJc w:val="left"/>
      <w:pPr>
        <w:ind w:left="5551" w:hanging="360"/>
      </w:pPr>
    </w:lvl>
    <w:lvl w:ilvl="8" w:tplc="0419001B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6">
    <w:nsid w:val="55F3150B"/>
    <w:multiLevelType w:val="hybridMultilevel"/>
    <w:tmpl w:val="DD1AD7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2DC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29CA94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62B8A86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022659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884A3E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3F8216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28CB08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592559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>
    <w:nsid w:val="5F092AAB"/>
    <w:multiLevelType w:val="hybridMultilevel"/>
    <w:tmpl w:val="2C262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317B40"/>
    <w:multiLevelType w:val="multilevel"/>
    <w:tmpl w:val="57220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AA1C66"/>
    <w:multiLevelType w:val="hybridMultilevel"/>
    <w:tmpl w:val="6C06982A"/>
    <w:lvl w:ilvl="0" w:tplc="823A810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9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2AB8"/>
    <w:rsid w:val="00004412"/>
    <w:rsid w:val="0000504E"/>
    <w:rsid w:val="00012E14"/>
    <w:rsid w:val="0001678D"/>
    <w:rsid w:val="000226BA"/>
    <w:rsid w:val="00045AAB"/>
    <w:rsid w:val="0005764A"/>
    <w:rsid w:val="00061332"/>
    <w:rsid w:val="00062CEF"/>
    <w:rsid w:val="00076ECB"/>
    <w:rsid w:val="00091E21"/>
    <w:rsid w:val="000933FF"/>
    <w:rsid w:val="000D15E3"/>
    <w:rsid w:val="000D717B"/>
    <w:rsid w:val="000E2BE0"/>
    <w:rsid w:val="000E77A9"/>
    <w:rsid w:val="000F44E1"/>
    <w:rsid w:val="000F46CD"/>
    <w:rsid w:val="000F7B6A"/>
    <w:rsid w:val="00103A3E"/>
    <w:rsid w:val="0012432E"/>
    <w:rsid w:val="00124544"/>
    <w:rsid w:val="00126741"/>
    <w:rsid w:val="00147419"/>
    <w:rsid w:val="00175D4F"/>
    <w:rsid w:val="0017653F"/>
    <w:rsid w:val="00183724"/>
    <w:rsid w:val="00192DA9"/>
    <w:rsid w:val="001A23B6"/>
    <w:rsid w:val="001B1D2C"/>
    <w:rsid w:val="001B24F3"/>
    <w:rsid w:val="001C15E0"/>
    <w:rsid w:val="001C4DB7"/>
    <w:rsid w:val="001D712A"/>
    <w:rsid w:val="001E79A9"/>
    <w:rsid w:val="00204D08"/>
    <w:rsid w:val="002212F3"/>
    <w:rsid w:val="00222E10"/>
    <w:rsid w:val="002322B9"/>
    <w:rsid w:val="00232F34"/>
    <w:rsid w:val="002335AB"/>
    <w:rsid w:val="002365A4"/>
    <w:rsid w:val="00237F19"/>
    <w:rsid w:val="002519E9"/>
    <w:rsid w:val="00263089"/>
    <w:rsid w:val="002723F6"/>
    <w:rsid w:val="002811ED"/>
    <w:rsid w:val="00291B27"/>
    <w:rsid w:val="00294F86"/>
    <w:rsid w:val="002A5AA4"/>
    <w:rsid w:val="002C103D"/>
    <w:rsid w:val="002C5CCD"/>
    <w:rsid w:val="002E2F3B"/>
    <w:rsid w:val="002E459B"/>
    <w:rsid w:val="002E7F5B"/>
    <w:rsid w:val="002F4CE8"/>
    <w:rsid w:val="00317996"/>
    <w:rsid w:val="00321F6C"/>
    <w:rsid w:val="00324771"/>
    <w:rsid w:val="00363D8C"/>
    <w:rsid w:val="00372A51"/>
    <w:rsid w:val="0037399A"/>
    <w:rsid w:val="0039336D"/>
    <w:rsid w:val="00394B5B"/>
    <w:rsid w:val="003A370F"/>
    <w:rsid w:val="003B2C38"/>
    <w:rsid w:val="003E153A"/>
    <w:rsid w:val="003F1A19"/>
    <w:rsid w:val="004015CE"/>
    <w:rsid w:val="00445B44"/>
    <w:rsid w:val="004630AE"/>
    <w:rsid w:val="0047042D"/>
    <w:rsid w:val="00475553"/>
    <w:rsid w:val="004760C8"/>
    <w:rsid w:val="004853BB"/>
    <w:rsid w:val="004967A7"/>
    <w:rsid w:val="00496EF2"/>
    <w:rsid w:val="004A30F3"/>
    <w:rsid w:val="004B1805"/>
    <w:rsid w:val="004D1C04"/>
    <w:rsid w:val="004E0D0E"/>
    <w:rsid w:val="004E7590"/>
    <w:rsid w:val="004F3827"/>
    <w:rsid w:val="004F4978"/>
    <w:rsid w:val="00510B6D"/>
    <w:rsid w:val="00534F11"/>
    <w:rsid w:val="00542F80"/>
    <w:rsid w:val="0055275A"/>
    <w:rsid w:val="00557772"/>
    <w:rsid w:val="00574EC5"/>
    <w:rsid w:val="0058149F"/>
    <w:rsid w:val="005C6352"/>
    <w:rsid w:val="005C67BC"/>
    <w:rsid w:val="00600E70"/>
    <w:rsid w:val="00602925"/>
    <w:rsid w:val="006246CE"/>
    <w:rsid w:val="006263F7"/>
    <w:rsid w:val="0063464B"/>
    <w:rsid w:val="00642AB8"/>
    <w:rsid w:val="0064417F"/>
    <w:rsid w:val="00645089"/>
    <w:rsid w:val="006556A0"/>
    <w:rsid w:val="006560C7"/>
    <w:rsid w:val="00661CC9"/>
    <w:rsid w:val="006658B0"/>
    <w:rsid w:val="00682009"/>
    <w:rsid w:val="006A43E5"/>
    <w:rsid w:val="006D6AB4"/>
    <w:rsid w:val="006E1FA8"/>
    <w:rsid w:val="006E3B5E"/>
    <w:rsid w:val="00727C31"/>
    <w:rsid w:val="00735716"/>
    <w:rsid w:val="0073696C"/>
    <w:rsid w:val="00776725"/>
    <w:rsid w:val="00777154"/>
    <w:rsid w:val="007845DA"/>
    <w:rsid w:val="00784D13"/>
    <w:rsid w:val="0078797D"/>
    <w:rsid w:val="00793E66"/>
    <w:rsid w:val="007A5FA0"/>
    <w:rsid w:val="007B131B"/>
    <w:rsid w:val="007D4397"/>
    <w:rsid w:val="007F4810"/>
    <w:rsid w:val="007F58F2"/>
    <w:rsid w:val="007F7E03"/>
    <w:rsid w:val="008045EC"/>
    <w:rsid w:val="008115B2"/>
    <w:rsid w:val="00820023"/>
    <w:rsid w:val="008468CE"/>
    <w:rsid w:val="00875C51"/>
    <w:rsid w:val="00882027"/>
    <w:rsid w:val="0088203C"/>
    <w:rsid w:val="00891C76"/>
    <w:rsid w:val="008B6837"/>
    <w:rsid w:val="008B7A1B"/>
    <w:rsid w:val="008D674E"/>
    <w:rsid w:val="008E3CD1"/>
    <w:rsid w:val="008F0152"/>
    <w:rsid w:val="008F5718"/>
    <w:rsid w:val="00903D77"/>
    <w:rsid w:val="00906D3D"/>
    <w:rsid w:val="009111F1"/>
    <w:rsid w:val="00930941"/>
    <w:rsid w:val="00937059"/>
    <w:rsid w:val="009531D5"/>
    <w:rsid w:val="009568C6"/>
    <w:rsid w:val="00980610"/>
    <w:rsid w:val="009A3B33"/>
    <w:rsid w:val="00A21026"/>
    <w:rsid w:val="00A21D79"/>
    <w:rsid w:val="00A26080"/>
    <w:rsid w:val="00A2657F"/>
    <w:rsid w:val="00A26E97"/>
    <w:rsid w:val="00A44170"/>
    <w:rsid w:val="00A5795A"/>
    <w:rsid w:val="00A66AAD"/>
    <w:rsid w:val="00A66B49"/>
    <w:rsid w:val="00A71C1D"/>
    <w:rsid w:val="00A852E9"/>
    <w:rsid w:val="00AA0840"/>
    <w:rsid w:val="00AB0D1D"/>
    <w:rsid w:val="00AE0FCD"/>
    <w:rsid w:val="00AF0D2D"/>
    <w:rsid w:val="00B07866"/>
    <w:rsid w:val="00B16721"/>
    <w:rsid w:val="00B21C44"/>
    <w:rsid w:val="00B251F4"/>
    <w:rsid w:val="00B33086"/>
    <w:rsid w:val="00B349CD"/>
    <w:rsid w:val="00B42F63"/>
    <w:rsid w:val="00B44BD2"/>
    <w:rsid w:val="00B500C1"/>
    <w:rsid w:val="00B6515C"/>
    <w:rsid w:val="00B95F7B"/>
    <w:rsid w:val="00BA1023"/>
    <w:rsid w:val="00BA226D"/>
    <w:rsid w:val="00BB0642"/>
    <w:rsid w:val="00BB1842"/>
    <w:rsid w:val="00BB72BC"/>
    <w:rsid w:val="00BB72FA"/>
    <w:rsid w:val="00BD0259"/>
    <w:rsid w:val="00BE5B82"/>
    <w:rsid w:val="00BF0715"/>
    <w:rsid w:val="00C05E85"/>
    <w:rsid w:val="00C066D6"/>
    <w:rsid w:val="00C11DA1"/>
    <w:rsid w:val="00C142E4"/>
    <w:rsid w:val="00C3746F"/>
    <w:rsid w:val="00C41FD0"/>
    <w:rsid w:val="00C61697"/>
    <w:rsid w:val="00C62049"/>
    <w:rsid w:val="00C64D32"/>
    <w:rsid w:val="00C661B2"/>
    <w:rsid w:val="00C803A3"/>
    <w:rsid w:val="00C84A75"/>
    <w:rsid w:val="00CB6E83"/>
    <w:rsid w:val="00CC7C1B"/>
    <w:rsid w:val="00CD0FF4"/>
    <w:rsid w:val="00CF33F3"/>
    <w:rsid w:val="00CF377C"/>
    <w:rsid w:val="00CF3C3B"/>
    <w:rsid w:val="00CF4217"/>
    <w:rsid w:val="00D004A8"/>
    <w:rsid w:val="00D074EE"/>
    <w:rsid w:val="00D23ABE"/>
    <w:rsid w:val="00D25CE0"/>
    <w:rsid w:val="00D30FAA"/>
    <w:rsid w:val="00D5274B"/>
    <w:rsid w:val="00D56E73"/>
    <w:rsid w:val="00D822A6"/>
    <w:rsid w:val="00D8758C"/>
    <w:rsid w:val="00DA4118"/>
    <w:rsid w:val="00DB713B"/>
    <w:rsid w:val="00DC4DD3"/>
    <w:rsid w:val="00DC7F60"/>
    <w:rsid w:val="00DE4E15"/>
    <w:rsid w:val="00DE5994"/>
    <w:rsid w:val="00E01CCC"/>
    <w:rsid w:val="00E10B50"/>
    <w:rsid w:val="00E21A42"/>
    <w:rsid w:val="00E21D0A"/>
    <w:rsid w:val="00E2490B"/>
    <w:rsid w:val="00E53003"/>
    <w:rsid w:val="00E747C1"/>
    <w:rsid w:val="00E912F2"/>
    <w:rsid w:val="00EA6077"/>
    <w:rsid w:val="00EB1001"/>
    <w:rsid w:val="00EB48C5"/>
    <w:rsid w:val="00EB5FFE"/>
    <w:rsid w:val="00ED226F"/>
    <w:rsid w:val="00ED2880"/>
    <w:rsid w:val="00EE293B"/>
    <w:rsid w:val="00EE5345"/>
    <w:rsid w:val="00EE5B0C"/>
    <w:rsid w:val="00EE703F"/>
    <w:rsid w:val="00EF01EA"/>
    <w:rsid w:val="00EF5C85"/>
    <w:rsid w:val="00F16F67"/>
    <w:rsid w:val="00F179C1"/>
    <w:rsid w:val="00F21967"/>
    <w:rsid w:val="00F221A4"/>
    <w:rsid w:val="00F240CE"/>
    <w:rsid w:val="00F24B21"/>
    <w:rsid w:val="00F252D6"/>
    <w:rsid w:val="00F268B4"/>
    <w:rsid w:val="00F300B2"/>
    <w:rsid w:val="00F62902"/>
    <w:rsid w:val="00F6469A"/>
    <w:rsid w:val="00F6526B"/>
    <w:rsid w:val="00F93ABE"/>
    <w:rsid w:val="00FB16BE"/>
    <w:rsid w:val="00FB4C7F"/>
    <w:rsid w:val="00FC2D3E"/>
    <w:rsid w:val="00FD1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ecff,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71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F58F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F58F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A5AA4"/>
    <w:pPr>
      <w:keepNext/>
      <w:keepLines/>
      <w:spacing w:before="40" w:after="0" w:line="259" w:lineRule="auto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F58F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unhideWhenUsed/>
    <w:qFormat/>
    <w:rsid w:val="007F58F2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unhideWhenUsed/>
    <w:qFormat/>
    <w:rsid w:val="007F58F2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39"/>
    <w:rsid w:val="00E912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912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66D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A5AA4"/>
    <w:rPr>
      <w:rFonts w:ascii="Cambria" w:eastAsia="Times New Roman" w:hAnsi="Cambria" w:cs="Times New Roman"/>
      <w:color w:val="243F60"/>
      <w:sz w:val="24"/>
      <w:szCs w:val="24"/>
    </w:rPr>
  </w:style>
  <w:style w:type="character" w:styleId="a5">
    <w:name w:val="Intense Emphasis"/>
    <w:basedOn w:val="a0"/>
    <w:uiPriority w:val="21"/>
    <w:qFormat/>
    <w:rsid w:val="002A5AA4"/>
    <w:rPr>
      <w:i/>
      <w:iCs/>
      <w:color w:val="4F81BD"/>
    </w:rPr>
  </w:style>
  <w:style w:type="character" w:styleId="a6">
    <w:name w:val="Emphasis"/>
    <w:basedOn w:val="a0"/>
    <w:uiPriority w:val="20"/>
    <w:qFormat/>
    <w:rsid w:val="002A5AA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41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1FD0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F58F2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F58F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F58F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F58F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7F58F2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7F58F2"/>
    <w:rPr>
      <w:rFonts w:ascii="Cambria" w:eastAsia="Times New Roman" w:hAnsi="Cambria" w:cs="Times New Roman"/>
      <w:i/>
      <w:iCs/>
      <w:color w:val="243F60"/>
    </w:rPr>
  </w:style>
  <w:style w:type="character" w:customStyle="1" w:styleId="c0">
    <w:name w:val="c0"/>
    <w:basedOn w:val="a0"/>
    <w:rsid w:val="0088203C"/>
  </w:style>
  <w:style w:type="character" w:styleId="aa">
    <w:name w:val="Strong"/>
    <w:basedOn w:val="a0"/>
    <w:uiPriority w:val="22"/>
    <w:qFormat/>
    <w:rsid w:val="008E3CD1"/>
    <w:rPr>
      <w:b/>
      <w:bCs/>
    </w:rPr>
  </w:style>
  <w:style w:type="paragraph" w:styleId="ab">
    <w:name w:val="Normal (Web)"/>
    <w:basedOn w:val="a"/>
    <w:unhideWhenUsed/>
    <w:rsid w:val="00062C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401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015CE"/>
  </w:style>
  <w:style w:type="paragraph" w:styleId="ae">
    <w:name w:val="footer"/>
    <w:basedOn w:val="a"/>
    <w:link w:val="af"/>
    <w:uiPriority w:val="99"/>
    <w:semiHidden/>
    <w:unhideWhenUsed/>
    <w:rsid w:val="00401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4015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&#1055;&#1077;&#1088;&#1089;&#1087;&#1077;&#1082;&#1090;&#1080;&#1074;&#1085;&#1099;&#1081;%20&#1087;&#1083;&#1072;&#1085;%20&#1087;&#1086;%20&#1089;&#1072;&#1084;&#1086;&#1086;&#1073;&#1088;&#1072;&#1079;&#1086;&#1074;&#1072;&#1085;&#1080;&#1102;%20(1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8CA1F-F0B8-4DFB-BC7F-C2AC81378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Перспективный план по самообразованию (1).dot</Template>
  <TotalTime>16</TotalTime>
  <Pages>34</Pages>
  <Words>4206</Words>
  <Characters>23975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</cp:lastModifiedBy>
  <cp:revision>2</cp:revision>
  <cp:lastPrinted>2017-10-07T17:19:00Z</cp:lastPrinted>
  <dcterms:created xsi:type="dcterms:W3CDTF">2020-12-01T06:23:00Z</dcterms:created>
  <dcterms:modified xsi:type="dcterms:W3CDTF">2020-12-01T06:23:00Z</dcterms:modified>
</cp:coreProperties>
</file>