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CF5" w:rsidRDefault="00C03CF5" w:rsidP="005B6F7B">
      <w:pPr>
        <w:jc w:val="right"/>
        <w:rPr>
          <w:rFonts w:ascii="Verdana" w:hAnsi="Verdana"/>
          <w:b/>
        </w:rPr>
      </w:pPr>
      <w:r w:rsidRPr="00B853E0">
        <w:rPr>
          <w:rFonts w:ascii="Verdana" w:hAnsi="Verdana"/>
          <w:b/>
        </w:rPr>
        <w:t>Приложение 1</w:t>
      </w:r>
    </w:p>
    <w:p w:rsidR="00C03CF5" w:rsidRDefault="00C03CF5" w:rsidP="005B6F7B">
      <w:pPr>
        <w:jc w:val="right"/>
        <w:rPr>
          <w:rFonts w:ascii="Verdana" w:hAnsi="Verdana"/>
          <w:b/>
        </w:rPr>
      </w:pPr>
    </w:p>
    <w:p w:rsidR="00C03CF5" w:rsidRPr="00B853E0" w:rsidRDefault="00C03CF5" w:rsidP="005B6F7B">
      <w:pPr>
        <w:jc w:val="right"/>
        <w:rPr>
          <w:rFonts w:ascii="Verdana" w:hAnsi="Verdana"/>
          <w:b/>
        </w:rPr>
      </w:pPr>
    </w:p>
    <w:p w:rsidR="00C03CF5" w:rsidRDefault="00C03CF5" w:rsidP="005B6F7B">
      <w:pPr>
        <w:rPr>
          <w:rFonts w:ascii="Verdana" w:hAnsi="Verdana"/>
        </w:rPr>
      </w:pPr>
      <w:r>
        <w:rPr>
          <w:noProof/>
        </w:rPr>
        <w:pict>
          <v:roundrect id="_x0000_s1026" style="position:absolute;margin-left:295.6pt;margin-top:519.75pt;width:101.55pt;height:34.35pt;z-index:251661824" arcsize="10923f" fillcolor="#d8d8d8">
            <v:textbox>
              <w:txbxContent>
                <w:p w:rsidR="00C03CF5" w:rsidRPr="00CC6822" w:rsidRDefault="00C03CF5" w:rsidP="00CC682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CC6822">
                    <w:rPr>
                      <w:rFonts w:ascii="Verdana" w:hAnsi="Verdana"/>
                      <w:b/>
                      <w:sz w:val="28"/>
                      <w:szCs w:val="28"/>
                    </w:rPr>
                    <w:t xml:space="preserve">Строитель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margin-left:282.85pt;margin-top:303.75pt;width:122.5pt;height:34.35pt;z-index:251660800" arcsize="10923f" fillcolor="#d8d8d8">
            <v:textbox>
              <w:txbxContent>
                <w:p w:rsidR="00C03CF5" w:rsidRPr="00B853E0" w:rsidRDefault="00C03CF5" w:rsidP="00CC6822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 xml:space="preserve">Продавец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margin-left:76.4pt;margin-top:519.75pt;width:88.45pt;height:34.35pt;z-index:251662848" arcsize="10923f" fillcolor="#d8d8d8">
            <v:textbox>
              <w:txbxContent>
                <w:p w:rsidR="00C03CF5" w:rsidRPr="00B853E0" w:rsidRDefault="00C03CF5" w:rsidP="00CC6822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 xml:space="preserve">Шофер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55.6pt;margin-top:303.75pt;width:120.05pt;height:34.35pt;z-index:251658752" arcsize="10923f" fillcolor="#d8d8d8">
            <v:textbox style="mso-next-textbox:#_x0000_s1029">
              <w:txbxContent>
                <w:p w:rsidR="00C03CF5" w:rsidRPr="00D1536C" w:rsidRDefault="00C03CF5" w:rsidP="00D1536C">
                  <w:pPr>
                    <w:jc w:val="center"/>
                    <w:rPr>
                      <w:rFonts w:ascii="Verdana" w:hAnsi="Verdana"/>
                      <w:b/>
                    </w:rPr>
                  </w:pPr>
                  <w:r w:rsidRPr="00D1536C">
                    <w:rPr>
                      <w:rFonts w:ascii="Verdana" w:hAnsi="Verdana"/>
                      <w:b/>
                    </w:rPr>
                    <w:t>ПАРИКМАХЕР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308.7pt;margin-top:67pt;width:88.45pt;height:34.35pt;z-index:251653632" arcsize="10923f" fillcolor="#d8d8d8">
            <v:textbox style="mso-next-textbox:#_x0000_s1030">
              <w:txbxContent>
                <w:p w:rsidR="00C03CF5" w:rsidRPr="00B853E0" w:rsidRDefault="00C03CF5" w:rsidP="005B6F7B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ПОВАР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1" style="position:absolute;margin-left:76.4pt;margin-top:67pt;width:80.2pt;height:34.35pt;z-index:251652608" arcsize="10923f" fillcolor="#d8d8d8">
            <v:textbox>
              <w:txbxContent>
                <w:p w:rsidR="00C03CF5" w:rsidRPr="00B853E0" w:rsidRDefault="00C03CF5" w:rsidP="005B6F7B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 w:rsidRPr="00B853E0">
                    <w:rPr>
                      <w:rFonts w:ascii="Verdana" w:hAnsi="Verdana"/>
                      <w:b/>
                      <w:sz w:val="32"/>
                      <w:szCs w:val="32"/>
                    </w:rPr>
                    <w:t>ВРАЧ</w:t>
                  </w:r>
                </w:p>
              </w:txbxContent>
            </v:textbox>
          </v:roundrect>
        </w:pict>
      </w:r>
      <w:r w:rsidRPr="00B9629E">
        <w:rPr>
          <w:rFonts w:ascii="Verdana" w:hAnsi="Verdan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kartinkin.net/uploads/posts/2022-02/1645725369_8-kartinkin-net-p-domik-kartinki-8.png" style="width:227.25pt;height:225.75pt;visibility:visible">
            <v:imagedata r:id="rId4" o:title=""/>
          </v:shape>
        </w:pict>
      </w:r>
      <w:r>
        <w:rPr>
          <w:rFonts w:ascii="Verdana" w:hAnsi="Verdana"/>
        </w:rPr>
        <w:t xml:space="preserve">  </w:t>
      </w:r>
      <w:r w:rsidRPr="00B9629E">
        <w:rPr>
          <w:rFonts w:ascii="Verdana" w:hAnsi="Verdana"/>
          <w:noProof/>
        </w:rPr>
        <w:pict>
          <v:shape id="_x0000_i1026" type="#_x0000_t75" alt="https://kartinkin.net/uploads/posts/2022-02/1645725369_8-kartinkin-net-p-domik-kartinki-8.png" style="width:227.25pt;height:225.75pt;visibility:visible">
            <v:imagedata r:id="rId4" o:title=""/>
          </v:shape>
        </w:pict>
      </w:r>
      <w:r w:rsidRPr="00B9629E">
        <w:rPr>
          <w:rFonts w:ascii="Verdana" w:hAnsi="Verdana"/>
          <w:noProof/>
        </w:rPr>
        <w:pict>
          <v:shape id="_x0000_i1027" type="#_x0000_t75" alt="https://kartinkin.net/uploads/posts/2022-02/1645725369_8-kartinkin-net-p-domik-kartinki-8.png" style="width:227.25pt;height:225.75pt;visibility:visible">
            <v:imagedata r:id="rId4" o:title=""/>
          </v:shape>
        </w:pict>
      </w:r>
      <w:r w:rsidRPr="00B9629E">
        <w:rPr>
          <w:rFonts w:ascii="Verdana" w:hAnsi="Verdana"/>
          <w:noProof/>
        </w:rPr>
        <w:pict>
          <v:shape id="_x0000_i1028" type="#_x0000_t75" alt="https://kartinkin.net/uploads/posts/2022-02/1645725369_8-kartinkin-net-p-domik-kartinki-8.png" style="width:227.25pt;height:225.75pt;visibility:visible">
            <v:imagedata r:id="rId4" o:title=""/>
          </v:shape>
        </w:pict>
      </w:r>
      <w:r w:rsidRPr="00B9629E">
        <w:rPr>
          <w:rFonts w:ascii="Verdana" w:hAnsi="Verdana"/>
          <w:noProof/>
        </w:rPr>
        <w:pict>
          <v:shape id="_x0000_i1029" type="#_x0000_t75" alt="https://kartinkin.net/uploads/posts/2022-02/1645725369_8-kartinkin-net-p-domik-kartinki-8.png" style="width:227.25pt;height:225.75pt;visibility:visible">
            <v:imagedata r:id="rId4" o:title=""/>
          </v:shape>
        </w:pict>
      </w:r>
      <w:r w:rsidRPr="00B9629E">
        <w:rPr>
          <w:rFonts w:ascii="Verdana" w:hAnsi="Verdana"/>
          <w:noProof/>
        </w:rPr>
        <w:pict>
          <v:shape id="_x0000_i1030" type="#_x0000_t75" alt="https://kartinkin.net/uploads/posts/2022-02/1645725369_8-kartinkin-net-p-domik-kartinki-8.png" style="width:227.25pt;height:225.75pt;visibility:visible">
            <v:imagedata r:id="rId4" o:title=""/>
          </v:shape>
        </w:pict>
      </w: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  <w:bCs/>
          <w:shd w:val="clear" w:color="auto" w:fill="FFFFFF"/>
        </w:rPr>
      </w:pPr>
    </w:p>
    <w:p w:rsidR="00C03CF5" w:rsidRDefault="00C03CF5" w:rsidP="005B6F7B">
      <w:pPr>
        <w:jc w:val="right"/>
        <w:rPr>
          <w:rFonts w:ascii="Verdana" w:hAnsi="Verdana"/>
          <w:b/>
        </w:rPr>
      </w:pPr>
      <w:r w:rsidRPr="00B853E0">
        <w:rPr>
          <w:rFonts w:ascii="Verdana" w:hAnsi="Verdana"/>
          <w:b/>
          <w:bCs/>
          <w:shd w:val="clear" w:color="auto" w:fill="FFFFFF"/>
        </w:rPr>
        <w:t xml:space="preserve">Парикмахер </w:t>
      </w:r>
      <w:r>
        <w:rPr>
          <w:rFonts w:ascii="Verdana" w:hAnsi="Verdana"/>
          <w:b/>
        </w:rPr>
        <w:t>Приложение 2</w:t>
      </w:r>
    </w:p>
    <w:p w:rsidR="00C03CF5" w:rsidRDefault="00C03CF5" w:rsidP="005B6F7B">
      <w:pPr>
        <w:jc w:val="center"/>
        <w:rPr>
          <w:rFonts w:ascii="Verdana" w:hAnsi="Verdana"/>
          <w:b/>
        </w:rPr>
      </w:pPr>
    </w:p>
    <w:p w:rsidR="00C03CF5" w:rsidRDefault="00C03CF5" w:rsidP="005B6F7B">
      <w:pPr>
        <w:jc w:val="center"/>
        <w:rPr>
          <w:rFonts w:ascii="Verdana" w:hAnsi="Verdana"/>
          <w:b/>
          <w:u w:val="single"/>
        </w:rPr>
      </w:pPr>
    </w:p>
    <w:p w:rsidR="00C03CF5" w:rsidRDefault="00C03CF5" w:rsidP="005B6F7B">
      <w:pPr>
        <w:jc w:val="center"/>
        <w:rPr>
          <w:rFonts w:ascii="Verdana" w:hAnsi="Verdana"/>
          <w:b/>
          <w:u w:val="single"/>
        </w:rPr>
      </w:pPr>
      <w:r w:rsidRPr="00B853E0">
        <w:rPr>
          <w:rFonts w:ascii="Verdana" w:hAnsi="Verdana"/>
          <w:b/>
          <w:u w:val="single"/>
        </w:rPr>
        <w:t>Дидактическая игра</w:t>
      </w:r>
      <w:r w:rsidRPr="00B853E0">
        <w:rPr>
          <w:rFonts w:ascii="Verdana" w:hAnsi="Verdana"/>
          <w:u w:val="single"/>
        </w:rPr>
        <w:t xml:space="preserve">   </w:t>
      </w:r>
      <w:r w:rsidRPr="00B853E0">
        <w:rPr>
          <w:rFonts w:ascii="Verdana" w:hAnsi="Verdana"/>
          <w:b/>
          <w:u w:val="single"/>
        </w:rPr>
        <w:t>«К какому врачу пойдем?»</w:t>
      </w:r>
    </w:p>
    <w:p w:rsidR="00C03CF5" w:rsidRDefault="00C03CF5" w:rsidP="005B6F7B">
      <w:pPr>
        <w:jc w:val="center"/>
        <w:rPr>
          <w:rFonts w:ascii="Verdana" w:hAnsi="Verdana"/>
          <w:b/>
        </w:rPr>
      </w:pPr>
    </w:p>
    <w:p w:rsidR="00C03CF5" w:rsidRDefault="00C03CF5" w:rsidP="005B6F7B">
      <w:pPr>
        <w:jc w:val="center"/>
        <w:rPr>
          <w:rFonts w:ascii="Verdana" w:hAnsi="Verdana"/>
          <w:b/>
        </w:rPr>
      </w:pPr>
    </w:p>
    <w:p w:rsidR="00C03CF5" w:rsidRDefault="00C03CF5" w:rsidP="005B6F7B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Пиктограмма «Эмоции»</w:t>
      </w:r>
    </w:p>
    <w:p w:rsidR="00C03CF5" w:rsidRDefault="00C03CF5" w:rsidP="005B6F7B">
      <w:pPr>
        <w:jc w:val="center"/>
        <w:rPr>
          <w:rFonts w:ascii="Verdana" w:hAnsi="Verdana"/>
          <w:b/>
        </w:rPr>
      </w:pPr>
    </w:p>
    <w:p w:rsidR="00C03CF5" w:rsidRDefault="00C03CF5" w:rsidP="005B6F7B">
      <w:pPr>
        <w:jc w:val="right"/>
        <w:rPr>
          <w:rFonts w:ascii="Verdana" w:hAnsi="Verdana"/>
          <w:b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  <w:r w:rsidRPr="00B9629E">
        <w:rPr>
          <w:rFonts w:ascii="Verdana" w:hAnsi="Verdana"/>
          <w:noProof/>
        </w:rPr>
        <w:pict>
          <v:shape id="Рисунок 16" o:spid="_x0000_i1031" type="#_x0000_t75" alt="https://i.go-travels.com/img/how-to/the-basics-of-animation-style-guides.jpg" style="width:486.75pt;height:378.75pt;visibility:visible">
            <v:imagedata r:id="rId5" o:title="" cropbottom="1977f"/>
          </v:shape>
        </w:pict>
      </w: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Приложение 3</w:t>
      </w: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Pr="005B6F7B" w:rsidRDefault="00C03CF5" w:rsidP="005B6F7B">
      <w:pPr>
        <w:shd w:val="clear" w:color="auto" w:fill="FFFFFF"/>
        <w:jc w:val="center"/>
        <w:rPr>
          <w:rFonts w:ascii="Verdana" w:hAnsi="Verdana"/>
          <w:b/>
        </w:rPr>
      </w:pPr>
      <w:r w:rsidRPr="005B6F7B">
        <w:rPr>
          <w:rFonts w:ascii="Verdana" w:hAnsi="Verdana"/>
          <w:b/>
        </w:rPr>
        <w:t>Задание «Скажи, что делают этими предметами»</w:t>
      </w: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4927"/>
      </w:tblGrid>
      <w:tr w:rsidR="00C03CF5" w:rsidTr="00B9629E"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_x0000_i1032" type="#_x0000_t75" alt="8728810F Браун Петцольд Оригинальный шприц Перфузор® 50 мл" style="width:198.75pt;height:108.75pt;visibility:visible">
                  <v:imagedata r:id="rId6" o:title="" croptop="33802f" cropbottom="-160f" cropleft="7646f"/>
                </v:shape>
              </w:pict>
            </w:r>
          </w:p>
        </w:tc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4" o:spid="_x0000_i1033" type="#_x0000_t75" alt="https://damavedana.ru/wp-content/uploads/2015/05/%D0%B3%D1%80%D0%B0%D0%B4%D1%83%D1%81%D0%BD%D0%B8%D0%BA%D0%B8.jpg" style="width:190.5pt;height:125.25pt;visibility:visible">
                  <v:imagedata r:id="rId7" o:title=""/>
                </v:shape>
              </w:pict>
            </w:r>
          </w:p>
        </w:tc>
      </w:tr>
      <w:tr w:rsidR="00C03CF5" w:rsidTr="00B9629E"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22" o:spid="_x0000_i1034" type="#_x0000_t75" alt="https://w7.pngwing.com/pngs/945/953/png-transparent-stethoscope-hospital-bed-medical-equipment-cardiology-auscultation-miscellaneous-service-medical-diagnosis.png" style="width:129pt;height:129pt;visibility:visible">
                  <v:imagedata r:id="rId8" o:title=""/>
                </v:shape>
              </w:pict>
            </w:r>
          </w:p>
        </w:tc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_x0000_i1035" type="#_x0000_t75" alt="https://uteka.ru/media/1024/0/a2/0a28a6b3f5bf64380fbf100028edcbc7.jpg" style="width:116.25pt;height:116.25pt;visibility:visible">
                  <v:imagedata r:id="rId9" o:title=""/>
                </v:shape>
              </w:pict>
            </w:r>
          </w:p>
        </w:tc>
      </w:tr>
      <w:tr w:rsidR="00C03CF5" w:rsidTr="00B9629E"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19" o:spid="_x0000_i1036" type="#_x0000_t75" alt="https://www.ammonit.ru/upload/folders/46/133587926729952-big.jpg" style="width:213.75pt;height:84pt;visibility:visible">
                  <v:imagedata r:id="rId10" o:title="" croptop="34177f" cropleft="2886f"/>
                </v:shape>
              </w:pict>
            </w:r>
          </w:p>
        </w:tc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7" o:spid="_x0000_i1037" type="#_x0000_t75" alt="https://st.europharma.kz/cache/product/20144/400x400_5cf67d8fc3793.jpg" style="width:203.25pt;height:113.25pt;visibility:visible">
                  <v:imagedata r:id="rId11" o:title="" croptop="12238f" cropbottom="12520f" cropleft="24194f"/>
                </v:shape>
              </w:pict>
            </w:r>
          </w:p>
        </w:tc>
      </w:tr>
      <w:tr w:rsidR="00C03CF5" w:rsidTr="00B9629E"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25" o:spid="_x0000_i1038" type="#_x0000_t75" alt="Szukasz informacji o archiwalnej ofercie allegro z kategorii Termofory cena..." style="width:154.5pt;height:122.25pt;visibility:visible">
                  <v:imagedata r:id="rId12" o:title=""/>
                </v:shape>
              </w:pict>
            </w:r>
          </w:p>
        </w:tc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28" o:spid="_x0000_i1039" type="#_x0000_t75" alt="5-075, Пинцет SMD, 140 мм, суперострый" style="width:168pt;height:88.5pt;visibility:visible">
                  <v:imagedata r:id="rId13" o:title=""/>
                </v:shape>
              </w:pict>
            </w:r>
          </w:p>
        </w:tc>
      </w:tr>
      <w:tr w:rsidR="00C03CF5" w:rsidTr="00B9629E"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31" o:spid="_x0000_i1040" type="#_x0000_t75" alt="https://avatars.mds.yandex.net/i?id=abefee7df3d28f9de8230536ac7c617f-5165467-images-thumbs&amp;n=13" style="width:176.25pt;height:100.5pt;visibility:visible">
                  <v:imagedata r:id="rId14" o:title="" croptop="6240f" cropbottom="13380f" cropleft="3858f" cropright="1044f"/>
                </v:shape>
              </w:pict>
            </w:r>
          </w:p>
        </w:tc>
        <w:tc>
          <w:tcPr>
            <w:tcW w:w="4927" w:type="dxa"/>
          </w:tcPr>
          <w:p w:rsidR="00C03CF5" w:rsidRPr="00B9629E" w:rsidRDefault="00C03CF5" w:rsidP="00B9629E">
            <w:pPr>
              <w:tabs>
                <w:tab w:val="left" w:pos="7935"/>
              </w:tabs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34" o:spid="_x0000_i1041" type="#_x0000_t75" alt="https://avatars.mds.yandex.net/i?id=ad1a81a60a61f3787683c6824fceb7e0-4872002-images-thumbs&amp;n=13" style="width:165.75pt;height:92.25pt;visibility:visible">
                  <v:imagedata r:id="rId15" o:title=""/>
                </v:shape>
              </w:pict>
            </w:r>
          </w:p>
        </w:tc>
      </w:tr>
    </w:tbl>
    <w:p w:rsidR="00C03CF5" w:rsidRDefault="00C03CF5" w:rsidP="005B6F7B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</w:p>
    <w:p w:rsidR="00C03CF5" w:rsidRDefault="00C03CF5" w:rsidP="00B747B6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B747B6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Приложение 4</w:t>
      </w: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jc w:val="center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jc w:val="center"/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Пальчиковая гимнастик</w:t>
      </w:r>
      <w:r w:rsidRPr="0046339F">
        <w:rPr>
          <w:rFonts w:ascii="Verdana" w:hAnsi="Verdana"/>
          <w:b/>
          <w:bCs/>
          <w:u w:val="single"/>
        </w:rPr>
        <w:t>а</w:t>
      </w:r>
    </w:p>
    <w:p w:rsidR="00C03CF5" w:rsidRDefault="00C03CF5" w:rsidP="00B747B6">
      <w:pPr>
        <w:shd w:val="clear" w:color="auto" w:fill="FFFFFF"/>
        <w:jc w:val="center"/>
        <w:rPr>
          <w:rFonts w:ascii="Verdana" w:hAnsi="Verdana"/>
          <w:b/>
          <w:bCs/>
          <w:color w:val="000000"/>
          <w:u w:val="single"/>
          <w:shd w:val="clear" w:color="auto" w:fill="FFFFFF"/>
        </w:rPr>
      </w:pPr>
      <w:r w:rsidRPr="0046339F">
        <w:rPr>
          <w:rFonts w:ascii="Verdana" w:hAnsi="Verdana"/>
          <w:b/>
          <w:bCs/>
          <w:u w:val="single"/>
        </w:rPr>
        <w:t xml:space="preserve">  </w:t>
      </w:r>
      <w:r w:rsidRPr="0046339F">
        <w:rPr>
          <w:rFonts w:ascii="Verdana" w:hAnsi="Verdana"/>
          <w:b/>
          <w:bCs/>
          <w:color w:val="000000"/>
          <w:u w:val="single"/>
          <w:shd w:val="clear" w:color="auto" w:fill="FFFFFF"/>
        </w:rPr>
        <w:t>«Кулачок, ладошка, ребро»</w:t>
      </w: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  <w:r>
        <w:rPr>
          <w:noProof/>
        </w:rPr>
        <w:pict>
          <v:shape id="Рисунок 8" o:spid="_x0000_s1032" type="#_x0000_t75" style="position:absolute;margin-left:41.35pt;margin-top:12.75pt;width:407.2pt;height:368.2pt;z-index:251657728;visibility:visible">
            <v:imagedata r:id="rId16" o:title="" cropbottom="5882f" cropleft="4208f" cropright="6197f"/>
          </v:shape>
        </w:pict>
      </w: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B747B6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8C26F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  <w:u w:val="single"/>
        </w:rPr>
      </w:pPr>
    </w:p>
    <w:p w:rsidR="00C03CF5" w:rsidRDefault="00C03CF5" w:rsidP="008C26F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Приложение 5</w:t>
      </w:r>
    </w:p>
    <w:p w:rsidR="00C03CF5" w:rsidRDefault="00C03CF5" w:rsidP="005B6F7B">
      <w:pPr>
        <w:shd w:val="clear" w:color="auto" w:fill="FFFFFF"/>
        <w:tabs>
          <w:tab w:val="left" w:pos="8805"/>
        </w:tabs>
        <w:jc w:val="center"/>
        <w:rPr>
          <w:rFonts w:ascii="Verdana" w:hAnsi="Verdana"/>
          <w:b/>
        </w:rPr>
      </w:pPr>
    </w:p>
    <w:p w:rsidR="00C03CF5" w:rsidRPr="00607BD4" w:rsidRDefault="00C03CF5" w:rsidP="005B6F7B">
      <w:pPr>
        <w:shd w:val="clear" w:color="auto" w:fill="FFFFFF"/>
        <w:tabs>
          <w:tab w:val="left" w:pos="8805"/>
        </w:tabs>
        <w:jc w:val="center"/>
        <w:rPr>
          <w:rFonts w:ascii="Verdana" w:hAnsi="Verdana"/>
          <w:b/>
        </w:rPr>
      </w:pPr>
      <w:r w:rsidRPr="00607BD4">
        <w:rPr>
          <w:rFonts w:ascii="Verdana" w:hAnsi="Verdana"/>
          <w:b/>
        </w:rPr>
        <w:t>Упражнение  «Наполни баночку витаминами»</w:t>
      </w: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  <w:r w:rsidRPr="00B9629E">
        <w:rPr>
          <w:rFonts w:ascii="Verdana" w:hAnsi="Verdana"/>
          <w:b/>
          <w:noProof/>
        </w:rPr>
        <w:pict>
          <v:shape id="Рисунок 9" o:spid="_x0000_i1042" type="#_x0000_t75" style="width:144.75pt;height:208.5pt;visibility:visible">
            <v:imagedata r:id="rId17" o:title="" cropbottom="33018f" cropright="44755f"/>
          </v:shape>
        </w:pict>
      </w:r>
      <w:r w:rsidRPr="00B9629E">
        <w:rPr>
          <w:rFonts w:ascii="Verdana" w:hAnsi="Verdana"/>
          <w:b/>
          <w:noProof/>
        </w:rPr>
        <w:pict>
          <v:shape id="_x0000_i1043" type="#_x0000_t75" style="width:135pt;height:200.25pt;visibility:visible">
            <v:imagedata r:id="rId17" o:title="" cropbottom="34351f" cropleft="22628f" cropright="23508f"/>
          </v:shape>
        </w:pict>
      </w:r>
      <w:r w:rsidRPr="00B9629E">
        <w:rPr>
          <w:rFonts w:ascii="Verdana" w:hAnsi="Verdana"/>
          <w:b/>
          <w:noProof/>
        </w:rPr>
        <w:pict>
          <v:shape id="_x0000_i1044" type="#_x0000_t75" style="width:144.75pt;height:204pt;visibility:visible">
            <v:imagedata r:id="rId17" o:title="" croptop="33774f" cropleft="22169f" cropright="22578f"/>
          </v:shape>
        </w:pict>
      </w: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Приложение 6</w:t>
      </w:r>
    </w:p>
    <w:p w:rsidR="00C03CF5" w:rsidRDefault="00C03CF5" w:rsidP="005B6F7B">
      <w:pPr>
        <w:shd w:val="clear" w:color="auto" w:fill="FFFFFF"/>
        <w:tabs>
          <w:tab w:val="left" w:pos="8805"/>
        </w:tabs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Оценка урока</w:t>
      </w:r>
    </w:p>
    <w:p w:rsidR="00C03CF5" w:rsidRDefault="00C03CF5" w:rsidP="008C26FB">
      <w:pPr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tabs>
          <w:tab w:val="left" w:pos="8805"/>
        </w:tabs>
        <w:jc w:val="center"/>
        <w:rPr>
          <w:rFonts w:ascii="Verdana" w:hAnsi="Verdana"/>
          <w:b/>
        </w:rPr>
      </w:pPr>
      <w:r w:rsidRPr="00B9629E">
        <w:rPr>
          <w:rFonts w:ascii="Verdana" w:hAnsi="Verdana"/>
          <w:b/>
          <w:noProof/>
        </w:rPr>
        <w:pict>
          <v:shape id="_x0000_i1045" type="#_x0000_t75" alt="https://coolsen.ru/wp-content/uploads/2021/11/041-20211109_125624.jpg" style="width:344.25pt;height:344.25pt;visibility:visible">
            <v:imagedata r:id="rId18" o:title=""/>
          </v:shape>
        </w:pict>
      </w:r>
      <w:r w:rsidRPr="00B9629E">
        <w:rPr>
          <w:rFonts w:ascii="Verdana" w:hAnsi="Verdana"/>
          <w:b/>
          <w:noProof/>
        </w:rPr>
        <w:pict>
          <v:shape id="_x0000_i1046" type="#_x0000_t75" alt="Тучка тёмная." style="width:448.5pt;height:316.5pt;visibility:visible">
            <v:imagedata r:id="rId19" o:title=""/>
          </v:shape>
        </w:pict>
      </w: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Приложение 7</w:t>
      </w: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CC6822">
      <w:pPr>
        <w:shd w:val="clear" w:color="auto" w:fill="FFFFFF"/>
        <w:spacing w:line="360" w:lineRule="auto"/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CC6822">
      <w:pPr>
        <w:shd w:val="clear" w:color="auto" w:fill="FFFFFF"/>
        <w:spacing w:line="360" w:lineRule="auto"/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  <w:r w:rsidRPr="00CC6822"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  <w:t>Пальчиковая игра</w:t>
      </w:r>
    </w:p>
    <w:p w:rsidR="00C03CF5" w:rsidRDefault="00C03CF5" w:rsidP="00CC6822">
      <w:pPr>
        <w:shd w:val="clear" w:color="auto" w:fill="FFFFFF"/>
        <w:spacing w:line="360" w:lineRule="auto"/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  <w:r w:rsidRPr="00CC6822"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  <w:t xml:space="preserve"> «Засолка капусты»</w:t>
      </w:r>
    </w:p>
    <w:p w:rsidR="00C03CF5" w:rsidRPr="003E2B6D" w:rsidRDefault="00C03CF5" w:rsidP="00CC6822">
      <w:pPr>
        <w:shd w:val="clear" w:color="auto" w:fill="FFFFFF"/>
        <w:spacing w:line="360" w:lineRule="auto"/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Pr="006A7572" w:rsidRDefault="00C03CF5" w:rsidP="00CC6822">
      <w:pPr>
        <w:shd w:val="clear" w:color="auto" w:fill="FFFFFF"/>
        <w:spacing w:line="360" w:lineRule="auto"/>
        <w:rPr>
          <w:rFonts w:ascii="Verdana" w:hAnsi="Verdana" w:cs="Arial"/>
          <w:i/>
          <w:sz w:val="20"/>
          <w:szCs w:val="20"/>
          <w:shd w:val="clear" w:color="auto" w:fill="FFFFFF"/>
        </w:rPr>
      </w:pPr>
      <w:r w:rsidRPr="006A7572">
        <w:rPr>
          <w:rFonts w:ascii="Verdana" w:hAnsi="Verdana"/>
          <w:bCs/>
          <w:i/>
          <w:sz w:val="20"/>
          <w:szCs w:val="20"/>
          <w:bdr w:val="none" w:sz="0" w:space="0" w:color="auto" w:frame="1"/>
          <w:shd w:val="clear" w:color="auto" w:fill="FFFFFF"/>
        </w:rPr>
        <w:t>Цель:</w:t>
      </w:r>
      <w:r w:rsidRPr="006A7572">
        <w:rPr>
          <w:rFonts w:ascii="Verdana" w:hAnsi="Verdana"/>
          <w:b/>
          <w:bCs/>
          <w:i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6A7572">
        <w:rPr>
          <w:rFonts w:ascii="Verdana" w:hAnsi="Verdana" w:cs="Arial"/>
          <w:i/>
          <w:sz w:val="20"/>
          <w:szCs w:val="20"/>
          <w:shd w:val="clear" w:color="auto" w:fill="FFFFFF"/>
        </w:rPr>
        <w:t>развивать мелкую моторику рук. </w:t>
      </w:r>
    </w:p>
    <w:p w:rsidR="00C03CF5" w:rsidRPr="003E2B6D" w:rsidRDefault="00C03CF5" w:rsidP="00CC6822">
      <w:pPr>
        <w:shd w:val="clear" w:color="auto" w:fill="FFFFFF"/>
        <w:spacing w:line="360" w:lineRule="auto"/>
        <w:rPr>
          <w:rFonts w:ascii="Verdana" w:hAnsi="Verdana"/>
          <w:bCs/>
          <w:bdr w:val="none" w:sz="0" w:space="0" w:color="auto" w:frame="1"/>
          <w:shd w:val="clear" w:color="auto" w:fill="FFFFFF"/>
        </w:rPr>
      </w:pP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Мы капусту рубим, (</w:t>
      </w:r>
      <w:r w:rsidRPr="003E2B6D">
        <w:rPr>
          <w:rFonts w:ascii="Verdana" w:hAnsi="Verdana"/>
          <w:bCs/>
          <w:i/>
          <w:bdr w:val="none" w:sz="0" w:space="0" w:color="auto" w:frame="1"/>
          <w:shd w:val="clear" w:color="auto" w:fill="FFFFFF"/>
        </w:rPr>
        <w:t>резкие движения прямыми кистями вверх и вниз</w:t>
      </w: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)</w:t>
      </w:r>
    </w:p>
    <w:p w:rsidR="00C03CF5" w:rsidRPr="003E2B6D" w:rsidRDefault="00C03CF5" w:rsidP="00CC6822">
      <w:pPr>
        <w:shd w:val="clear" w:color="auto" w:fill="FFFFFF"/>
        <w:spacing w:line="360" w:lineRule="auto"/>
        <w:rPr>
          <w:rFonts w:ascii="Verdana" w:hAnsi="Verdana"/>
          <w:bCs/>
          <w:bdr w:val="none" w:sz="0" w:space="0" w:color="auto" w:frame="1"/>
          <w:shd w:val="clear" w:color="auto" w:fill="FFFFFF"/>
        </w:rPr>
      </w:pP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Мы морковку трем, (</w:t>
      </w:r>
      <w:r w:rsidRPr="003E2B6D">
        <w:rPr>
          <w:rFonts w:ascii="Verdana" w:hAnsi="Verdana"/>
          <w:bCs/>
          <w:i/>
          <w:bdr w:val="none" w:sz="0" w:space="0" w:color="auto" w:frame="1"/>
          <w:shd w:val="clear" w:color="auto" w:fill="FFFFFF"/>
        </w:rPr>
        <w:t>трем кулаком о кулак.)</w:t>
      </w:r>
    </w:p>
    <w:p w:rsidR="00C03CF5" w:rsidRPr="003E2B6D" w:rsidRDefault="00C03CF5" w:rsidP="00CC6822">
      <w:pPr>
        <w:shd w:val="clear" w:color="auto" w:fill="FFFFFF"/>
        <w:spacing w:line="360" w:lineRule="auto"/>
        <w:rPr>
          <w:rFonts w:ascii="Verdana" w:hAnsi="Verdana"/>
          <w:bCs/>
          <w:bdr w:val="none" w:sz="0" w:space="0" w:color="auto" w:frame="1"/>
          <w:shd w:val="clear" w:color="auto" w:fill="FFFFFF"/>
        </w:rPr>
      </w:pP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Мы капусту солим, (движение пальцев, имитирующее посыпание солью)</w:t>
      </w:r>
    </w:p>
    <w:p w:rsidR="00C03CF5" w:rsidRPr="003E2B6D" w:rsidRDefault="00C03CF5" w:rsidP="00CC6822">
      <w:pPr>
        <w:shd w:val="clear" w:color="auto" w:fill="FFFFFF"/>
        <w:spacing w:line="360" w:lineRule="auto"/>
        <w:rPr>
          <w:rFonts w:ascii="Verdana" w:hAnsi="Verdana"/>
          <w:bCs/>
          <w:bdr w:val="none" w:sz="0" w:space="0" w:color="auto" w:frame="1"/>
          <w:shd w:val="clear" w:color="auto" w:fill="FFFFFF"/>
        </w:rPr>
      </w:pP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Мы капусту жмем (интенсивно сжимаем пальцы обеих рук в кулаки).</w:t>
      </w:r>
    </w:p>
    <w:p w:rsidR="00C03CF5" w:rsidRPr="003E2B6D" w:rsidRDefault="00C03CF5" w:rsidP="00CC6822">
      <w:pPr>
        <w:shd w:val="clear" w:color="auto" w:fill="FFFFFF"/>
        <w:spacing w:line="360" w:lineRule="auto"/>
        <w:rPr>
          <w:rFonts w:ascii="Verdana" w:hAnsi="Verdana"/>
          <w:bCs/>
          <w:bdr w:val="none" w:sz="0" w:space="0" w:color="auto" w:frame="1"/>
          <w:shd w:val="clear" w:color="auto" w:fill="FFFFFF"/>
        </w:rPr>
      </w:pP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В бочки туго набиваем (стучим кулак о кулак)</w:t>
      </w:r>
    </w:p>
    <w:p w:rsidR="00C03CF5" w:rsidRPr="003E2B6D" w:rsidRDefault="00C03CF5" w:rsidP="00CC6822">
      <w:pPr>
        <w:shd w:val="clear" w:color="auto" w:fill="FFFFFF"/>
        <w:spacing w:line="360" w:lineRule="auto"/>
        <w:rPr>
          <w:rFonts w:ascii="Verdana" w:hAnsi="Verdana"/>
          <w:bCs/>
          <w:bdr w:val="none" w:sz="0" w:space="0" w:color="auto" w:frame="1"/>
          <w:shd w:val="clear" w:color="auto" w:fill="FFFFFF"/>
        </w:rPr>
      </w:pP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И в подвалы составляем (наклоны вперед)</w:t>
      </w:r>
    </w:p>
    <w:p w:rsidR="00C03CF5" w:rsidRPr="003E2B6D" w:rsidRDefault="00C03CF5" w:rsidP="00CC6822">
      <w:pPr>
        <w:shd w:val="clear" w:color="auto" w:fill="FFFFFF"/>
        <w:spacing w:line="360" w:lineRule="auto"/>
        <w:rPr>
          <w:rFonts w:ascii="Verdana" w:hAnsi="Verdana"/>
          <w:bCs/>
          <w:bdr w:val="none" w:sz="0" w:space="0" w:color="auto" w:frame="1"/>
          <w:shd w:val="clear" w:color="auto" w:fill="FFFFFF"/>
        </w:rPr>
      </w:pPr>
      <w:r w:rsidRPr="003E2B6D">
        <w:rPr>
          <w:rFonts w:ascii="Verdana" w:hAnsi="Verdana"/>
          <w:bCs/>
          <w:bdr w:val="none" w:sz="0" w:space="0" w:color="auto" w:frame="1"/>
          <w:shd w:val="clear" w:color="auto" w:fill="FFFFFF"/>
        </w:rPr>
        <w:t>Ох! Вкусна капуста (дети поглаживают себя ладонями по животу.)</w:t>
      </w: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CC6822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Приложение 8</w:t>
      </w: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</w:pP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  <w:r w:rsidRPr="00607BD4"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  <w:t xml:space="preserve">Игра </w:t>
      </w:r>
      <w:r w:rsidRPr="00607BD4">
        <w:rPr>
          <w:rFonts w:ascii="Verdana" w:hAnsi="Verdana"/>
          <w:bCs/>
          <w:u w:val="single"/>
          <w:bdr w:val="none" w:sz="0" w:space="0" w:color="auto" w:frame="1"/>
          <w:shd w:val="clear" w:color="auto" w:fill="FFFFFF"/>
        </w:rPr>
        <w:t xml:space="preserve"> </w:t>
      </w:r>
      <w:r w:rsidRPr="00607BD4">
        <w:rPr>
          <w:rFonts w:ascii="Verdana" w:hAnsi="Verdana"/>
          <w:b/>
          <w:bCs/>
          <w:u w:val="single"/>
          <w:bdr w:val="none" w:sz="0" w:space="0" w:color="auto" w:frame="1"/>
          <w:shd w:val="clear" w:color="auto" w:fill="FFFFFF"/>
        </w:rPr>
        <w:t>«Разложи правильно овощи и фрукты»</w:t>
      </w:r>
    </w:p>
    <w:p w:rsidR="00C03CF5" w:rsidRDefault="00C03CF5" w:rsidP="00FB7C2D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  <w:r w:rsidRPr="00971D6F">
        <w:rPr>
          <w:noProof/>
        </w:rPr>
        <w:pict>
          <v:shape id="Рисунок 5" o:spid="_x0000_i1047" type="#_x0000_t75" alt="https://mdoy.pro/pict/ds_883/dist/Zadanie_3.jpg" style="width:507pt;height:405pt;visibility:visible">
            <v:imagedata r:id="rId20" o:title="" cropleft="1802f" cropright="2230f"/>
          </v:shape>
        </w:pict>
      </w: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Приложение 9</w:t>
      </w: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right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  <w:r w:rsidRPr="00B853E0">
        <w:rPr>
          <w:rFonts w:ascii="Verdana" w:hAnsi="Verdana"/>
          <w:b/>
          <w:bCs/>
        </w:rPr>
        <w:t>Игра на словообразование «Помощники на кухне»</w:t>
      </w:r>
    </w:p>
    <w:p w:rsidR="00C03CF5" w:rsidRDefault="00C03CF5" w:rsidP="005B6F7B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</w:p>
    <w:p w:rsidR="00C03CF5" w:rsidRPr="00B853E0" w:rsidRDefault="00C03CF5" w:rsidP="005B6F7B">
      <w:pPr>
        <w:shd w:val="clear" w:color="auto" w:fill="FFFFFF"/>
        <w:tabs>
          <w:tab w:val="left" w:pos="7935"/>
        </w:tabs>
        <w:jc w:val="center"/>
        <w:rPr>
          <w:rFonts w:ascii="Verdana" w:hAnsi="Verdana"/>
          <w:b/>
          <w:bCs/>
        </w:rPr>
      </w:pPr>
      <w:r w:rsidRPr="00971D6F">
        <w:rPr>
          <w:noProof/>
        </w:rPr>
        <w:pict>
          <v:shape id="Рисунок 11" o:spid="_x0000_i1048" type="#_x0000_t75" alt="Хлеборезки для общепита." style="width:231pt;height:173.25pt;visibility:visible">
            <v:imagedata r:id="rId21" o:title="" croptop="3320f" cropleft="4788f" cropright="8911f"/>
          </v:shape>
        </w:pict>
      </w:r>
      <w:r>
        <w:rPr>
          <w:noProof/>
        </w:rPr>
        <w:t xml:space="preserve"> </w:t>
      </w:r>
      <w:r w:rsidRPr="00971D6F">
        <w:rPr>
          <w:noProof/>
        </w:rPr>
        <w:pict>
          <v:shape id="Рисунок 14" o:spid="_x0000_i1049" type="#_x0000_t75" alt="1 372. " style="width:223.5pt;height:175.5pt;visibility:visible">
            <v:imagedata r:id="rId22" o:title=""/>
          </v:shape>
        </w:pict>
      </w:r>
      <w:r w:rsidRPr="00FB7C2D">
        <w:t xml:space="preserve"> </w:t>
      </w:r>
      <w:r w:rsidRPr="00971D6F">
        <w:rPr>
          <w:noProof/>
        </w:rPr>
        <w:pict>
          <v:shape id="Рисунок 17" o:spid="_x0000_i1050" type="#_x0000_t75" alt="Выбираем кофеварку." style="width:241.5pt;height:189.75pt;visibility:visible">
            <v:imagedata r:id="rId23" o:title=""/>
          </v:shape>
        </w:pict>
      </w:r>
      <w:r>
        <w:rPr>
          <w:noProof/>
        </w:rPr>
        <w:t xml:space="preserve"> </w:t>
      </w:r>
      <w:r w:rsidRPr="00971D6F">
        <w:rPr>
          <w:noProof/>
        </w:rPr>
        <w:pict>
          <v:shape id="Рисунок 20" o:spid="_x0000_i1051" type="#_x0000_t75" alt="Рассмотрим технику самых качественных производителей отдельно. " style="width:206.25pt;height:206.25pt;visibility:visible">
            <v:imagedata r:id="rId24" o:title=""/>
          </v:shape>
        </w:pict>
      </w:r>
      <w:r>
        <w:rPr>
          <w:noProof/>
        </w:rPr>
        <w:t xml:space="preserve"> </w:t>
      </w:r>
      <w:r w:rsidRPr="00971D6F">
        <w:rPr>
          <w:noProof/>
        </w:rPr>
        <w:pict>
          <v:shape id="Рисунок 8" o:spid="_x0000_i1052" type="#_x0000_t75" alt="Магазин Интернет Днс Электрические Мясорубки." style="width:211.5pt;height:211.5pt;visibility:visible">
            <v:imagedata r:id="rId25" o:title=""/>
          </v:shape>
        </w:pict>
      </w:r>
      <w:r w:rsidRPr="00FB7C2D">
        <w:t xml:space="preserve"> </w:t>
      </w:r>
      <w:r w:rsidRPr="00971D6F">
        <w:rPr>
          <w:noProof/>
        </w:rPr>
        <w:pict>
          <v:shape id="Рисунок 23" o:spid="_x0000_i1053" type="#_x0000_t75" alt="Оптовый интеренет-магазин &amp;quot;Господар&amp;quot; предлагает купить Ка..." style="width:249.75pt;height:187.5pt;visibility:visible">
            <v:imagedata r:id="rId26" o:title=""/>
          </v:shape>
        </w:pict>
      </w: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Приложение 10</w:t>
      </w: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Pr="00607BD4" w:rsidRDefault="00C03CF5" w:rsidP="00D1536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b/>
          <w:bCs/>
          <w:color w:val="000000"/>
          <w:u w:val="single"/>
        </w:rPr>
      </w:pPr>
      <w:r w:rsidRPr="00607BD4">
        <w:rPr>
          <w:rStyle w:val="c1"/>
          <w:rFonts w:ascii="Verdana" w:hAnsi="Verdana"/>
          <w:b/>
          <w:bCs/>
          <w:color w:val="000000"/>
          <w:u w:val="single"/>
        </w:rPr>
        <w:t>Гимнастика для глаз</w:t>
      </w:r>
    </w:p>
    <w:p w:rsidR="00C03CF5" w:rsidRDefault="00C03CF5" w:rsidP="00D1536C">
      <w:pPr>
        <w:jc w:val="center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  <w:r w:rsidRPr="00971D6F">
        <w:rPr>
          <w:noProof/>
        </w:rPr>
        <w:pict>
          <v:shape id="Рисунок 26" o:spid="_x0000_i1054" type="#_x0000_t75" alt="https://cvclinic.ru/wp-content/uploads/2021/04/boljat-glaza-ot-kompjutera-chto-delat-2.jpg" style="width:477pt;height:328.5pt;visibility:visible">
            <v:imagedata r:id="rId27" o:title=""/>
          </v:shape>
        </w:pict>
      </w: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Приложение 11</w:t>
      </w: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Pr="00D1536C" w:rsidRDefault="00C03CF5" w:rsidP="00D1536C">
      <w:pPr>
        <w:jc w:val="right"/>
        <w:rPr>
          <w:rFonts w:ascii="Verdana" w:hAnsi="Verdana"/>
          <w:b/>
        </w:rPr>
      </w:pPr>
      <w:r w:rsidRPr="00D1536C">
        <w:rPr>
          <w:rStyle w:val="c1"/>
          <w:rFonts w:ascii="Verdana" w:hAnsi="Verdana"/>
          <w:b/>
          <w:bCs/>
          <w:color w:val="000000"/>
        </w:rPr>
        <w:t>Упражнение на классификацию предметов «Выбери нужное»</w:t>
      </w: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54"/>
      </w:tblGrid>
      <w:tr w:rsidR="00C03CF5" w:rsidTr="00B9629E">
        <w:tc>
          <w:tcPr>
            <w:tcW w:w="9854" w:type="dxa"/>
          </w:tcPr>
          <w:p w:rsidR="00C03CF5" w:rsidRPr="00B9629E" w:rsidRDefault="00C03CF5" w:rsidP="00D1536C">
            <w:pPr>
              <w:rPr>
                <w:rFonts w:ascii="Verdana" w:hAnsi="Verdana"/>
                <w:b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29" o:spid="_x0000_i1055" type="#_x0000_t75" alt="Schauma Шампунь для волос мужской Хмель 750мл - купить в интернет-магазине ..." style="width:1in;height:165.75pt;visibility:visible">
                  <v:imagedata r:id="rId28" o:title="" cropleft="13744f" cropright="13053f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32" o:spid="_x0000_i1056" type="#_x0000_t75" alt="Мыло хозяйственное 72%, 200 г, ЭФКО, без упаковки, штрихкод транспортной упаковки, 80423" style="width:121.5pt;height:98.25pt;visibility:visible">
                  <v:imagedata r:id="rId29" o:title="" croptop="7739f" cropbottom="10423f" cropleft="3740f" cropright="3306f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35" o:spid="_x0000_i1057" type="#_x0000_t75" alt="Стиральный порошок автомат 12 кг TIDE (Тайд) &quot;Color&quot;" style="width:79.5pt;height:151.5pt;visibility:visible">
                  <v:imagedata r:id="rId30" o:title="" cropleft="18580f" cropright="18437f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38" o:spid="_x0000_i1058" type="#_x0000_t75" alt="https://avatars.mds.yandex.net/i?id=edcc771e10eb0bd6e9260b678fe00135_l-4230319-images-thumbs&amp;n=13" style="width:68.25pt;height:135.75pt;visibility:visible">
                  <v:imagedata r:id="rId31" o:title="" cropright="42376f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41" o:spid="_x0000_i1059" type="#_x0000_t75" alt="Фото зубной пасты без фтора." style="width:81.75pt;height:120pt;visibility:visible">
                  <v:imagedata r:id="rId32" o:title="" croptop="4902f" cropleft="23854f" cropright="5809f"/>
                </v:shape>
              </w:pict>
            </w:r>
          </w:p>
        </w:tc>
      </w:tr>
      <w:tr w:rsidR="00C03CF5" w:rsidTr="00B9629E">
        <w:tc>
          <w:tcPr>
            <w:tcW w:w="9854" w:type="dxa"/>
          </w:tcPr>
          <w:p w:rsidR="00C03CF5" w:rsidRPr="00B9629E" w:rsidRDefault="00C03CF5" w:rsidP="00D1536C">
            <w:pPr>
              <w:rPr>
                <w:rFonts w:ascii="Verdana" w:hAnsi="Verdana"/>
                <w:b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44" o:spid="_x0000_i1060" type="#_x0000_t75" alt="Клей-карандаш PVP 9 г BRAUBERG поможет надёжно соединить бумагу, картон или..." style="width:40.5pt;height:148.5pt;visibility:visible">
                  <v:imagedata r:id="rId33" o:title="" cropleft="28781f" cropright="16889f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47" o:spid="_x0000_i1061" type="#_x0000_t75" alt="4. Деревозащитные покрытия, морилки, олифа " style="width:120pt;height:120pt;visibility:visible">
                  <v:imagedata r:id="rId34" o:title="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50" o:spid="_x0000_i1062" type="#_x0000_t75" alt="https://minoxidil4you.ru/upload/fiksir-sredstva-2.jpg" style="width:163.5pt;height:120.75pt;visibility:visible">
                  <v:imagedata r:id="rId35" o:title="" cropleft="6561f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53" o:spid="_x0000_i1063" type="#_x0000_t75" alt="Лак Essie Nail Lacquer, 13.5 мл, оттенок 33 шопоголик. title. alt. " style="width:121.5pt;height:120pt;visibility:visible">
                  <v:imagedata r:id="rId36" o:title=""/>
                </v:shape>
              </w:pict>
            </w:r>
          </w:p>
        </w:tc>
      </w:tr>
      <w:tr w:rsidR="00C03CF5" w:rsidTr="00B9629E">
        <w:tc>
          <w:tcPr>
            <w:tcW w:w="9854" w:type="dxa"/>
          </w:tcPr>
          <w:p w:rsidR="00C03CF5" w:rsidRPr="00B9629E" w:rsidRDefault="00C03CF5" w:rsidP="00D1536C">
            <w:pPr>
              <w:rPr>
                <w:rFonts w:ascii="Verdana" w:hAnsi="Verdana"/>
                <w:b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56" o:spid="_x0000_i1064" type="#_x0000_t75" alt="https://avatars.mds.yandex.net/i?id=0e1c6119cb50adfe788d031af8e10151_l-5854625-images-thumbs&amp;n=13" style="width:108.75pt;height:108.75pt;visibility:visible">
                  <v:imagedata r:id="rId37" o:title="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59" o:spid="_x0000_i1065" type="#_x0000_t75" alt="Для того чтобы оценить цвета ниток в более удобном формате" style="width:84pt;height:93pt;visibility:visible">
                  <v:imagedata r:id="rId38" o:title="" croptop="6240f" cropleft="13426f" cropright="15820f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62" o:spid="_x0000_i1066" type="#_x0000_t75" alt="Шнурки вощеные." style="width:81pt;height:84pt;visibility:visible">
                  <v:imagedata r:id="rId39" o:title="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65" o:spid="_x0000_i1067" type="#_x0000_t75" alt="Зажим &amp;quot;Прищепка&amp;quot;, 10 шт, ассорти - 2. Зажим &amp;quot;Прищепка&amp;quot;,..." style="width:84pt;height:84pt;visibility:visible">
                  <v:imagedata r:id="rId40" o:title="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68" o:spid="_x0000_i1068" type="#_x0000_t75" alt="Булавки портновские для шитья с головками жемчуг 0,58x40мм Прим набор булав..." style="width:91.5pt;height:122.25pt;visibility:visible">
                  <v:imagedata r:id="rId41" o:title=""/>
                </v:shape>
              </w:pict>
            </w:r>
          </w:p>
        </w:tc>
      </w:tr>
      <w:tr w:rsidR="00C03CF5" w:rsidTr="00B9629E">
        <w:tc>
          <w:tcPr>
            <w:tcW w:w="9854" w:type="dxa"/>
          </w:tcPr>
          <w:p w:rsidR="00C03CF5" w:rsidRPr="00B9629E" w:rsidRDefault="00C03CF5" w:rsidP="00E82E82">
            <w:pPr>
              <w:rPr>
                <w:rFonts w:ascii="Verdana" w:hAnsi="Verdana"/>
                <w:b/>
                <w:sz w:val="22"/>
                <w:szCs w:val="22"/>
              </w:rPr>
            </w:pPr>
            <w:r w:rsidRPr="00B9629E">
              <w:rPr>
                <w:noProof/>
                <w:sz w:val="22"/>
                <w:szCs w:val="22"/>
              </w:rPr>
              <w:pict>
                <v:shape id="Рисунок 71" o:spid="_x0000_i1069" type="#_x0000_t75" alt="Комбинированные плоскогубцы MIRAX 180 мм представляет собой надежный..." style="width:126pt;height:84pt;visibility:visible">
                  <v:imagedata r:id="rId42" o:title="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74" o:spid="_x0000_i1070" type="#_x0000_t75" alt="Ножницы с упором 6&amp;quot; Queen fair, лезвие 6 см, разноцветный." style="width:124.5pt;height:88.5pt;visibility:visible">
                  <v:imagedata r:id="rId43" o:title="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77" o:spid="_x0000_i1071" type="#_x0000_t75" alt="Отвертка ЦИ POZIDRIV 722-100 PZ2*100 мм (129) ." style="width:111.75pt;height:84pt;visibility:visible">
                  <v:imagedata r:id="rId44" o:title=""/>
                </v:shape>
              </w:pict>
            </w:r>
            <w:r w:rsidRPr="00B9629E">
              <w:rPr>
                <w:sz w:val="22"/>
                <w:szCs w:val="22"/>
              </w:rPr>
              <w:t xml:space="preserve"> </w:t>
            </w:r>
            <w:r w:rsidRPr="00B9629E">
              <w:rPr>
                <w:noProof/>
                <w:sz w:val="22"/>
                <w:szCs w:val="22"/>
              </w:rPr>
              <w:pict>
                <v:shape id="Рисунок 80" o:spid="_x0000_i1072" type="#_x0000_t75" alt="I&amp;apos;ve got a ruler. " style="width:86.25pt;height:86.25pt;visibility:visible">
                  <v:imagedata r:id="rId45" o:title=""/>
                </v:shape>
              </w:pict>
            </w:r>
          </w:p>
        </w:tc>
      </w:tr>
    </w:tbl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E82E82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Приложение 12</w:t>
      </w:r>
    </w:p>
    <w:p w:rsidR="00C03CF5" w:rsidRDefault="00C03CF5" w:rsidP="00E82E82">
      <w:pPr>
        <w:jc w:val="center"/>
        <w:rPr>
          <w:rFonts w:ascii="Verdana" w:hAnsi="Verdana"/>
          <w:b/>
        </w:rPr>
      </w:pPr>
      <w:r w:rsidRPr="00A81B1F">
        <w:rPr>
          <w:b/>
          <w:color w:val="000000"/>
          <w:sz w:val="28"/>
          <w:szCs w:val="28"/>
          <w:u w:val="single"/>
          <w:shd w:val="clear" w:color="auto" w:fill="FFFFFF"/>
        </w:rPr>
        <w:t>Су – Джок терапия</w:t>
      </w:r>
    </w:p>
    <w:p w:rsidR="00C03CF5" w:rsidRDefault="00C03CF5" w:rsidP="00E82E82">
      <w:pPr>
        <w:jc w:val="right"/>
        <w:rPr>
          <w:rFonts w:ascii="Verdana" w:hAnsi="Verdana"/>
          <w:b/>
        </w:rPr>
      </w:pPr>
    </w:p>
    <w:p w:rsidR="00C03CF5" w:rsidRDefault="00C03CF5" w:rsidP="00E82E82">
      <w:pPr>
        <w:jc w:val="right"/>
        <w:rPr>
          <w:rFonts w:ascii="Verdana" w:hAnsi="Verdana"/>
          <w:b/>
        </w:rPr>
      </w:pPr>
      <w:r>
        <w:rPr>
          <w:noProof/>
        </w:rPr>
        <w:pict>
          <v:shape id="Рисунок 2" o:spid="_x0000_s1033" type="#_x0000_t75" style="position:absolute;left:0;text-align:left;margin-left:160.15pt;margin-top:.55pt;width:216.5pt;height:282.7pt;z-index:251659776;visibility:visible" wrapcoords="0 -1001 -1018 -627 -1691 126 -1691 21512 -509 22513 0 22513 21500 22513 22004 22513 23191 21386 23191 374 22343 -749 21500 -1001 0 -1001">
            <v:imagedata r:id="rId46" o:title=""/>
            <o:lock v:ext="edit" aspectratio="f"/>
            <w10:wrap type="through"/>
          </v:shape>
        </w:pict>
      </w:r>
    </w:p>
    <w:p w:rsidR="00C03CF5" w:rsidRDefault="00C03CF5" w:rsidP="00E82E82">
      <w:pPr>
        <w:jc w:val="right"/>
        <w:rPr>
          <w:rFonts w:ascii="Verdana" w:hAnsi="Verdana"/>
          <w:b/>
        </w:rPr>
      </w:pPr>
    </w:p>
    <w:p w:rsidR="00C03CF5" w:rsidRDefault="00C03CF5" w:rsidP="00E82E82">
      <w:pPr>
        <w:jc w:val="right"/>
        <w:rPr>
          <w:rFonts w:ascii="Verdana" w:hAnsi="Verdana"/>
          <w:b/>
        </w:rPr>
      </w:pPr>
      <w:r w:rsidRPr="00E82E82">
        <w:rPr>
          <w:rFonts w:ascii="Verdana" w:hAnsi="Verdana"/>
          <w:b/>
        </w:rPr>
        <w:t xml:space="preserve"> </w:t>
      </w:r>
      <w:r w:rsidRPr="00B9629E">
        <w:rPr>
          <w:rFonts w:ascii="Verdana" w:hAnsi="Verdana"/>
          <w:b/>
          <w:noProof/>
        </w:rPr>
        <w:pict>
          <v:shape id="_x0000_i1073" type="#_x0000_t75" style="width:195.75pt;height:303.75pt;visibility:visible">
            <v:imagedata r:id="rId47" o:title=""/>
            <o:lock v:ext="edit" aspectratio="f"/>
          </v:shape>
        </w:pict>
      </w:r>
      <w:r>
        <w:rPr>
          <w:rFonts w:ascii="Verdana" w:hAnsi="Verdana"/>
          <w:b/>
        </w:rPr>
        <w:t xml:space="preserve">    </w:t>
      </w:r>
      <w:r w:rsidRPr="00B9629E">
        <w:rPr>
          <w:rFonts w:ascii="Verdana" w:hAnsi="Verdana"/>
          <w:b/>
          <w:noProof/>
        </w:rPr>
        <w:pict>
          <v:shape id="Рисунок 3" o:spid="_x0000_i1074" type="#_x0000_t75" style="width:204pt;height:252.75pt;visibility:visible">
            <v:imagedata r:id="rId48" o:title=""/>
            <o:lock v:ext="edit" aspectratio="f"/>
          </v:shape>
        </w:pict>
      </w:r>
      <w:r w:rsidRPr="00E82E82">
        <w:rPr>
          <w:rFonts w:ascii="Verdana" w:hAnsi="Verdana"/>
          <w:b/>
        </w:rPr>
        <w:t xml:space="preserve"> </w:t>
      </w: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D1536C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Приложение 13</w:t>
      </w:r>
    </w:p>
    <w:p w:rsidR="00C03CF5" w:rsidRDefault="00C03CF5" w:rsidP="00E82E82">
      <w:pPr>
        <w:jc w:val="center"/>
        <w:rPr>
          <w:rFonts w:ascii="Verdana" w:hAnsi="Verdana"/>
          <w:b/>
        </w:rPr>
      </w:pPr>
      <w:r w:rsidRPr="00D10604">
        <w:rPr>
          <w:rFonts w:ascii="Verdana" w:hAnsi="Verdana"/>
          <w:b/>
          <w:bCs/>
          <w:u w:val="single"/>
        </w:rPr>
        <w:t>Артикуляционная гимнастика</w:t>
      </w:r>
    </w:p>
    <w:p w:rsidR="00C03CF5" w:rsidRDefault="00C03CF5" w:rsidP="00D1536C">
      <w:pPr>
        <w:jc w:val="right"/>
        <w:rPr>
          <w:rFonts w:ascii="Verdana" w:hAnsi="Verdana"/>
          <w:b/>
        </w:rPr>
      </w:pPr>
    </w:p>
    <w:p w:rsidR="00C03CF5" w:rsidRDefault="00C03CF5" w:rsidP="00E82E82">
      <w:pPr>
        <w:jc w:val="right"/>
        <w:rPr>
          <w:noProof/>
        </w:rPr>
      </w:pPr>
      <w:r w:rsidRPr="00B9629E">
        <w:rPr>
          <w:rFonts w:ascii="Verdana" w:hAnsi="Verdana"/>
          <w:b/>
          <w:noProof/>
        </w:rPr>
        <w:pict>
          <v:shape id="_x0000_i1075" type="#_x0000_t75" style="width:262.5pt;height:309pt;visibility:visible">
            <v:imagedata r:id="rId49" o:title=""/>
            <o:lock v:ext="edit" aspectratio="f"/>
          </v:shape>
        </w:pict>
      </w:r>
      <w:r w:rsidRPr="00E82E82">
        <w:rPr>
          <w:noProof/>
        </w:rPr>
        <w:t xml:space="preserve"> </w:t>
      </w:r>
    </w:p>
    <w:p w:rsidR="00C03CF5" w:rsidRPr="00607BD4" w:rsidRDefault="00C03CF5" w:rsidP="00E82E82">
      <w:pPr>
        <w:rPr>
          <w:rFonts w:ascii="Verdana" w:hAnsi="Verdana"/>
          <w:b/>
        </w:rPr>
      </w:pPr>
      <w:r w:rsidRPr="00B9629E">
        <w:rPr>
          <w:rFonts w:ascii="Verdana" w:hAnsi="Verdana"/>
          <w:b/>
          <w:noProof/>
        </w:rPr>
        <w:pict>
          <v:shape id="_x0000_i1076" type="#_x0000_t75" style="width:293.25pt;height:367.5pt;visibility:visible">
            <v:imagedata r:id="rId50" o:title=""/>
            <o:lock v:ext="edit" aspectratio="f"/>
          </v:shape>
        </w:pict>
      </w:r>
    </w:p>
    <w:p w:rsidR="00C03CF5" w:rsidRPr="00E82E82" w:rsidRDefault="00C03CF5" w:rsidP="00E82E82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Приложение 14</w:t>
      </w:r>
    </w:p>
    <w:p w:rsidR="00C03CF5" w:rsidRDefault="00C03CF5" w:rsidP="005B6F7B">
      <w:pPr>
        <w:jc w:val="center"/>
        <w:rPr>
          <w:rFonts w:ascii="Verdana" w:hAnsi="Verdana"/>
          <w:b/>
          <w:bCs/>
          <w:u w:val="single"/>
          <w:shd w:val="clear" w:color="auto" w:fill="FFFFFF"/>
        </w:rPr>
      </w:pPr>
    </w:p>
    <w:p w:rsidR="00C03CF5" w:rsidRDefault="00C03CF5" w:rsidP="005B6F7B">
      <w:pPr>
        <w:jc w:val="center"/>
        <w:rPr>
          <w:rFonts w:ascii="Verdana" w:hAnsi="Verdana"/>
        </w:rPr>
      </w:pPr>
      <w:r w:rsidRPr="00607BD4">
        <w:rPr>
          <w:rFonts w:ascii="Verdana" w:hAnsi="Verdana"/>
          <w:b/>
          <w:bCs/>
          <w:u w:val="single"/>
          <w:shd w:val="clear" w:color="auto" w:fill="FFFFFF"/>
        </w:rPr>
        <w:t>Дидактическое упражнение «Разложи продукты на полки»</w:t>
      </w:r>
    </w:p>
    <w:p w:rsidR="00C03CF5" w:rsidRDefault="00C03CF5" w:rsidP="005B6F7B">
      <w:pPr>
        <w:jc w:val="center"/>
        <w:rPr>
          <w:rFonts w:ascii="Verdana" w:hAnsi="Verdana"/>
        </w:rPr>
      </w:pPr>
      <w:r w:rsidRPr="00B9629E">
        <w:rPr>
          <w:rFonts w:ascii="Verdana" w:hAnsi="Verdana"/>
          <w:noProof/>
        </w:rPr>
        <w:pict>
          <v:shape id="_x0000_i1077" type="#_x0000_t75" alt="6A9JiseLFp8 (427x604, 77Kb)" style="width:241.5pt;height:286.5pt;visibility:visible">
            <v:imagedata r:id="rId51" o:title="" croptop="3364f" cropbottom="10416f" cropleft="3070f" cropright="1535f"/>
          </v:shape>
        </w:pict>
      </w:r>
    </w:p>
    <w:p w:rsidR="00C03CF5" w:rsidRDefault="00C03CF5" w:rsidP="005B6F7B">
      <w:pPr>
        <w:jc w:val="center"/>
        <w:rPr>
          <w:rFonts w:ascii="Verdana" w:hAnsi="Verdana"/>
        </w:rPr>
      </w:pPr>
    </w:p>
    <w:p w:rsidR="00C03CF5" w:rsidRDefault="00C03CF5" w:rsidP="005B6F7B">
      <w:pPr>
        <w:jc w:val="center"/>
        <w:rPr>
          <w:rFonts w:ascii="Verdana" w:hAnsi="Verdana"/>
        </w:rPr>
      </w:pPr>
      <w:r w:rsidRPr="00B9629E">
        <w:rPr>
          <w:rFonts w:ascii="Verdana" w:hAnsi="Verdana"/>
          <w:noProof/>
        </w:rPr>
        <w:pict>
          <v:shape id="_x0000_i1078" type="#_x0000_t75" alt="es9hcKJ6M1M (427x604, 155Kb)" style="width:278.25pt;height:353.25pt;visibility:visible">
            <v:imagedata r:id="rId52" o:title=""/>
          </v:shape>
        </w:pict>
      </w: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  <w:r w:rsidRPr="00607BD4">
        <w:rPr>
          <w:rFonts w:ascii="Verdana" w:hAnsi="Verdana"/>
          <w:b/>
        </w:rPr>
        <w:t xml:space="preserve">Приложение </w:t>
      </w:r>
      <w:r>
        <w:rPr>
          <w:rFonts w:ascii="Verdana" w:hAnsi="Verdana"/>
          <w:b/>
        </w:rPr>
        <w:t>15</w:t>
      </w: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8D4E64">
      <w:pPr>
        <w:jc w:val="center"/>
        <w:rPr>
          <w:rFonts w:ascii="Verdana" w:hAnsi="Verdana"/>
          <w:b/>
          <w:color w:val="000000"/>
        </w:rPr>
      </w:pPr>
      <w:r w:rsidRPr="00607BD4">
        <w:rPr>
          <w:rFonts w:ascii="Verdana" w:hAnsi="Verdana"/>
          <w:b/>
          <w:color w:val="000000"/>
          <w:u w:val="single"/>
        </w:rPr>
        <w:t>Игра «Прятки»</w:t>
      </w: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Pr="00B853E0" w:rsidRDefault="00C03CF5" w:rsidP="008D4E64">
      <w:pPr>
        <w:jc w:val="center"/>
        <w:rPr>
          <w:rFonts w:ascii="Verdana" w:hAnsi="Verdana"/>
          <w:color w:val="000000"/>
        </w:rPr>
      </w:pPr>
      <w:hyperlink r:id="rId53" w:tooltip="&quot;Нажмите, для просмотра в полном размере...&quot; t " w:history="1">
        <w:r w:rsidRPr="00B9629E">
          <w:rPr>
            <w:rFonts w:ascii="Verdana" w:hAnsi="Verdana"/>
            <w:noProof/>
            <w:color w:val="471A94"/>
          </w:rPr>
          <w:pict>
            <v:shape id="_x0000_i1079" type="#_x0000_t75" alt="http://pochemu4ka.ru/_ld/12/s13290465.jpg" href="http://pochemu4ka.ru/_ld/12/13290465.j" title="&quot;Нажмите, для просмотра в полном размере...&quot;" style="width:164.25pt;height:155.25pt;visibility:visible" o:button="t">
              <v:fill o:detectmouseclick="t"/>
              <v:imagedata r:id="rId54" o:title=""/>
            </v:shape>
          </w:pict>
        </w:r>
      </w:hyperlink>
      <w:r w:rsidRPr="00B853E0">
        <w:rPr>
          <w:rFonts w:ascii="Verdana" w:hAnsi="Verdana"/>
          <w:color w:val="000000"/>
        </w:rPr>
        <w:t xml:space="preserve"> </w:t>
      </w:r>
      <w:hyperlink r:id="rId55" w:tooltip="&quot;Нажмите, для просмотра в полном размере...&quot; t " w:history="1">
        <w:r w:rsidRPr="00B9629E">
          <w:rPr>
            <w:rFonts w:ascii="Verdana" w:hAnsi="Verdana"/>
            <w:noProof/>
            <w:color w:val="471A94"/>
          </w:rPr>
          <w:pict>
            <v:shape id="Рисунок 2" o:spid="_x0000_i1080" type="#_x0000_t75" alt="http://pochemu4ka.ru/_ld/12/s32088364.jpg" href="http://pochemu4ka.ru/_ld/12/32088364.j" title="&quot;Нажмите, для просмотра в полном размере...&quot;" style="width:155.25pt;height:155.25pt;visibility:visible" o:button="t">
              <v:fill o:detectmouseclick="t"/>
              <v:imagedata r:id="rId56" o:title=""/>
            </v:shape>
          </w:pict>
        </w:r>
      </w:hyperlink>
      <w:r w:rsidRPr="00B853E0">
        <w:rPr>
          <w:rFonts w:ascii="Verdana" w:hAnsi="Verdana"/>
          <w:color w:val="000000"/>
        </w:rPr>
        <w:t xml:space="preserve"> </w:t>
      </w:r>
      <w:hyperlink r:id="rId57" w:tooltip="&quot;Нажмите, для просмотра в полном размере...&quot; t " w:history="1">
        <w:r w:rsidRPr="00B9629E">
          <w:rPr>
            <w:rFonts w:ascii="Verdana" w:hAnsi="Verdana"/>
            <w:noProof/>
            <w:color w:val="471A94"/>
          </w:rPr>
          <w:pict>
            <v:shape id="_x0000_i1081" type="#_x0000_t75" alt="http://pochemu4ka.ru/_ld/12/s63607573.jpg" href="http://pochemu4ka.ru/_ld/12/63607573.j" title="&quot;Нажмите, для просмотра в полном размере...&quot;" style="width:163.5pt;height:154.5pt;visibility:visible" o:button="t">
              <v:fill o:detectmouseclick="t"/>
              <v:imagedata r:id="rId58" o:title=""/>
            </v:shape>
          </w:pict>
        </w:r>
      </w:hyperlink>
      <w:r w:rsidRPr="00B853E0">
        <w:rPr>
          <w:rFonts w:ascii="Verdana" w:hAnsi="Verdana"/>
          <w:color w:val="000000"/>
        </w:rPr>
        <w:t xml:space="preserve"> </w:t>
      </w:r>
      <w:hyperlink r:id="rId59" w:tooltip="&quot;Нажмите, для просмотра в полном размере...&quot; t " w:history="1">
        <w:r w:rsidRPr="00B9629E">
          <w:rPr>
            <w:rFonts w:ascii="Verdana" w:hAnsi="Verdana"/>
            <w:noProof/>
            <w:color w:val="471A94"/>
          </w:rPr>
          <w:pict>
            <v:shape id="_x0000_i1082" type="#_x0000_t75" alt="http://pochemu4ka.ru/_ld/12/s49614049.jpg" href="http://pochemu4ka.ru/_ld/12/49614049.j" title="&quot;Нажмите, для просмотра в полном размере...&quot;" style="width:163.5pt;height:151.5pt;visibility:visible" o:button="t">
              <v:fill o:detectmouseclick="t"/>
              <v:imagedata r:id="rId60" o:title=""/>
            </v:shape>
          </w:pict>
        </w:r>
      </w:hyperlink>
      <w:r w:rsidRPr="00B853E0">
        <w:rPr>
          <w:rFonts w:ascii="Verdana" w:hAnsi="Verdana"/>
          <w:color w:val="000000"/>
        </w:rPr>
        <w:t xml:space="preserve"> </w:t>
      </w:r>
      <w:hyperlink r:id="rId61" w:tooltip="&quot;Нажмите, для просмотра в полном размере...&quot; t " w:history="1">
        <w:r w:rsidRPr="00B9629E">
          <w:rPr>
            <w:rFonts w:ascii="Verdana" w:hAnsi="Verdana"/>
            <w:noProof/>
            <w:color w:val="471A94"/>
          </w:rPr>
          <w:pict>
            <v:shape id="_x0000_i1083" type="#_x0000_t75" alt="http://pochemu4ka.ru/_ld/12/s47377995.jpg" href="http://pochemu4ka.ru/_ld/12/47377995.j" title="&quot;Нажмите, для просмотра в полном размере...&quot;" style="width:159.75pt;height:152.25pt;visibility:visible" o:button="t">
              <v:fill o:detectmouseclick="t"/>
              <v:imagedata r:id="rId62" o:title="" cropbottom="21964f" cropleft="16838f" cropright="16317f"/>
            </v:shape>
          </w:pict>
        </w:r>
      </w:hyperlink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  <w:r w:rsidRPr="00B853E0">
        <w:rPr>
          <w:rFonts w:ascii="Verdana" w:hAnsi="Verdana"/>
          <w:b/>
        </w:rPr>
        <w:t>Приложение</w:t>
      </w:r>
      <w:r>
        <w:rPr>
          <w:rFonts w:ascii="Verdana" w:hAnsi="Verdana"/>
          <w:b/>
        </w:rPr>
        <w:t xml:space="preserve"> 16</w:t>
      </w: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</w:p>
    <w:p w:rsidR="00C03CF5" w:rsidRPr="00607BD4" w:rsidRDefault="00C03CF5" w:rsidP="008D4E6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</w:rPr>
      </w:pPr>
      <w:r w:rsidRPr="00607BD4">
        <w:rPr>
          <w:rFonts w:ascii="Verdana" w:hAnsi="Verdana"/>
          <w:b/>
          <w:bCs/>
          <w:u w:val="single"/>
        </w:rPr>
        <w:t>Дыхательная гимнастика «</w:t>
      </w:r>
      <w:r w:rsidRPr="007637DB">
        <w:rPr>
          <w:rFonts w:ascii="Verdana" w:hAnsi="Verdana"/>
          <w:b/>
          <w:bCs/>
          <w:u w:val="single"/>
        </w:rPr>
        <w:t>Надувание воздушных шариков»</w:t>
      </w:r>
    </w:p>
    <w:p w:rsidR="00C03CF5" w:rsidRDefault="00C03CF5" w:rsidP="008D4E64">
      <w:pPr>
        <w:shd w:val="clear" w:color="auto" w:fill="FFFFFF"/>
        <w:rPr>
          <w:rFonts w:ascii="Verdana" w:hAnsi="Verdana"/>
          <w:b/>
        </w:rPr>
      </w:pPr>
      <w:r w:rsidRPr="00B9629E">
        <w:rPr>
          <w:rFonts w:ascii="Verdana" w:hAnsi="Verdana"/>
          <w:b/>
          <w:noProof/>
        </w:rPr>
        <w:pict>
          <v:shape id="Рисунок 12" o:spid="_x0000_i1084" type="#_x0000_t75" style="width:270pt;height:330.75pt;visibility:visible">
            <v:imagedata r:id="rId63" o:title=""/>
            <o:lock v:ext="edit" aspectratio="f"/>
          </v:shape>
        </w:pict>
      </w: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  <w:r w:rsidRPr="00B9629E">
        <w:rPr>
          <w:rFonts w:ascii="Verdana" w:hAnsi="Verdana"/>
          <w:b/>
          <w:noProof/>
        </w:rPr>
        <w:pict>
          <v:shape id="Рисунок 13" o:spid="_x0000_i1085" type="#_x0000_t75" style="width:243pt;height:315pt;visibility:visible">
            <v:imagedata r:id="rId64" o:title=""/>
            <o:lock v:ext="edit" aspectratio="f"/>
          </v:shape>
        </w:pict>
      </w:r>
    </w:p>
    <w:p w:rsidR="00C03CF5" w:rsidRPr="00607BD4" w:rsidRDefault="00C03CF5" w:rsidP="008D4E64">
      <w:pPr>
        <w:jc w:val="right"/>
        <w:rPr>
          <w:rFonts w:ascii="Verdana" w:hAnsi="Verdana"/>
          <w:b/>
          <w:bCs/>
          <w:iCs/>
          <w:u w:val="single"/>
        </w:rPr>
      </w:pPr>
      <w:r w:rsidRPr="00B853E0">
        <w:rPr>
          <w:rFonts w:ascii="Verdana" w:hAnsi="Verdana"/>
          <w:b/>
        </w:rPr>
        <w:t>Приложение1</w:t>
      </w:r>
      <w:r>
        <w:rPr>
          <w:rFonts w:ascii="Verdana" w:hAnsi="Verdana"/>
          <w:b/>
        </w:rPr>
        <w:t>7</w:t>
      </w: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8D4E64">
      <w:pPr>
        <w:shd w:val="clear" w:color="auto" w:fill="FFFFFF"/>
        <w:jc w:val="center"/>
        <w:rPr>
          <w:rFonts w:ascii="Verdana" w:hAnsi="Verdana"/>
          <w:b/>
        </w:rPr>
      </w:pPr>
      <w:r w:rsidRPr="00607BD4">
        <w:rPr>
          <w:rFonts w:ascii="Verdana" w:hAnsi="Verdana"/>
          <w:b/>
          <w:bCs/>
          <w:iCs/>
          <w:u w:val="single"/>
        </w:rPr>
        <w:t>Графическое задание  «Дорога домой».</w:t>
      </w:r>
    </w:p>
    <w:p w:rsidR="00C03CF5" w:rsidRDefault="00C03CF5" w:rsidP="008D4E64">
      <w:pPr>
        <w:shd w:val="clear" w:color="auto" w:fill="FFFFFF"/>
        <w:rPr>
          <w:rFonts w:ascii="Verdana" w:hAnsi="Verdana"/>
          <w:b/>
        </w:rPr>
      </w:pPr>
    </w:p>
    <w:p w:rsidR="00C03CF5" w:rsidRDefault="00C03CF5" w:rsidP="008D4E64">
      <w:pPr>
        <w:shd w:val="clear" w:color="auto" w:fill="FFFFFF"/>
        <w:jc w:val="right"/>
        <w:rPr>
          <w:rFonts w:ascii="Verdana" w:hAnsi="Verdana"/>
          <w:b/>
        </w:rPr>
      </w:pPr>
    </w:p>
    <w:p w:rsidR="00C03CF5" w:rsidRDefault="00C03CF5" w:rsidP="008D4E64">
      <w:pPr>
        <w:shd w:val="clear" w:color="auto" w:fill="FFFFFF"/>
        <w:jc w:val="right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  <w:r w:rsidRPr="00971D6F">
        <w:rPr>
          <w:noProof/>
        </w:rPr>
        <w:pict>
          <v:shape id="Рисунок 83" o:spid="_x0000_i1086" type="#_x0000_t75" alt="https://domovenok-as.ru/images/photos/a9de093d0622ed782d267fa3f1953228.jpg" style="width:480pt;height:559.5pt;visibility:visible">
            <v:imagedata r:id="rId65" o:title="" cropbottom="1882f"/>
          </v:shape>
        </w:pict>
      </w: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Default="00C03CF5" w:rsidP="00521F1E">
      <w:pPr>
        <w:shd w:val="clear" w:color="auto" w:fill="FFFFFF"/>
        <w:jc w:val="right"/>
        <w:rPr>
          <w:rFonts w:ascii="Verdana" w:hAnsi="Verdana"/>
          <w:b/>
          <w:bCs/>
          <w:u w:val="single"/>
        </w:rPr>
      </w:pPr>
      <w:r w:rsidRPr="00B853E0">
        <w:rPr>
          <w:rFonts w:ascii="Verdana" w:hAnsi="Verdana"/>
          <w:b/>
        </w:rPr>
        <w:t>Приложение1</w:t>
      </w:r>
      <w:r>
        <w:rPr>
          <w:rFonts w:ascii="Verdana" w:hAnsi="Verdana"/>
          <w:b/>
        </w:rPr>
        <w:t>8</w:t>
      </w:r>
    </w:p>
    <w:p w:rsidR="00C03CF5" w:rsidRDefault="00C03CF5" w:rsidP="00521F1E">
      <w:pPr>
        <w:shd w:val="clear" w:color="auto" w:fill="FFFFFF"/>
        <w:rPr>
          <w:rFonts w:ascii="Verdana" w:hAnsi="Verdana"/>
          <w:b/>
          <w:bCs/>
          <w:u w:val="single"/>
        </w:rPr>
      </w:pPr>
    </w:p>
    <w:p w:rsidR="00C03CF5" w:rsidRDefault="00C03CF5" w:rsidP="00521F1E">
      <w:pPr>
        <w:shd w:val="clear" w:color="auto" w:fill="FFFFFF"/>
        <w:jc w:val="center"/>
        <w:rPr>
          <w:rFonts w:ascii="Verdana" w:hAnsi="Verdana"/>
          <w:b/>
          <w:bCs/>
        </w:rPr>
      </w:pPr>
      <w:r w:rsidRPr="00607BD4">
        <w:rPr>
          <w:rFonts w:ascii="Verdana" w:hAnsi="Verdana"/>
          <w:b/>
          <w:bCs/>
          <w:u w:val="single"/>
        </w:rPr>
        <w:t>Пальчиковая</w:t>
      </w:r>
      <w:r>
        <w:rPr>
          <w:rFonts w:ascii="Verdana" w:hAnsi="Verdana"/>
          <w:b/>
          <w:bCs/>
          <w:u w:val="single"/>
        </w:rPr>
        <w:t xml:space="preserve"> гимнастика «Мышка»</w:t>
      </w:r>
    </w:p>
    <w:p w:rsidR="00C03CF5" w:rsidRDefault="00C03CF5" w:rsidP="005B6F7B">
      <w:pPr>
        <w:shd w:val="clear" w:color="auto" w:fill="FFFFFF"/>
        <w:jc w:val="center"/>
        <w:rPr>
          <w:rFonts w:ascii="Verdana" w:hAnsi="Verdana"/>
        </w:rPr>
      </w:pPr>
    </w:p>
    <w:p w:rsidR="00C03CF5" w:rsidRPr="00B853E0" w:rsidRDefault="00C03CF5" w:rsidP="005B6F7B">
      <w:pPr>
        <w:shd w:val="clear" w:color="auto" w:fill="FFFFFF"/>
        <w:jc w:val="center"/>
        <w:rPr>
          <w:rFonts w:ascii="Verdana" w:hAnsi="Verdana"/>
        </w:rPr>
      </w:pPr>
      <w:r w:rsidRPr="00971D6F">
        <w:rPr>
          <w:noProof/>
        </w:rPr>
        <w:pict>
          <v:shape id="Рисунок 86" o:spid="_x0000_i1087" type="#_x0000_t75" alt="https://cf2.ppt-online.org/files2/slide/b/b79knYWpyG2gVhofK45J1PA6ETsjQNmxIc30Dr/slide-2.jpg" style="width:517.5pt;height:419.25pt;visibility:visible">
            <v:imagedata r:id="rId66" o:title=""/>
            <o:lock v:ext="edit" aspectratio="f"/>
          </v:shape>
        </w:pict>
      </w: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jc w:val="right"/>
        <w:rPr>
          <w:rFonts w:ascii="Verdana" w:hAnsi="Verdana"/>
        </w:rPr>
      </w:pPr>
    </w:p>
    <w:p w:rsidR="00C03CF5" w:rsidRDefault="00C03CF5" w:rsidP="005B6F7B">
      <w:pPr>
        <w:shd w:val="clear" w:color="auto" w:fill="FFFFFF"/>
        <w:jc w:val="right"/>
        <w:rPr>
          <w:rFonts w:ascii="Verdana" w:hAnsi="Verdana"/>
          <w:b/>
        </w:rPr>
      </w:pPr>
      <w:r w:rsidRPr="00607BD4">
        <w:rPr>
          <w:rFonts w:ascii="Verdana" w:hAnsi="Verdana"/>
          <w:b/>
        </w:rPr>
        <w:t xml:space="preserve">Приложение </w:t>
      </w:r>
      <w:r>
        <w:rPr>
          <w:rFonts w:ascii="Verdana" w:hAnsi="Verdana"/>
          <w:b/>
        </w:rPr>
        <w:t>19</w:t>
      </w:r>
    </w:p>
    <w:p w:rsidR="00C03CF5" w:rsidRDefault="00C03CF5" w:rsidP="005B6F7B">
      <w:pPr>
        <w:shd w:val="clear" w:color="auto" w:fill="FFFFFF"/>
        <w:jc w:val="center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  <w:b/>
          <w:bCs/>
        </w:rPr>
      </w:pPr>
    </w:p>
    <w:p w:rsidR="00C03CF5" w:rsidRDefault="00C03CF5" w:rsidP="005B6F7B">
      <w:pPr>
        <w:shd w:val="clear" w:color="auto" w:fill="FFFFFF"/>
        <w:jc w:val="center"/>
        <w:rPr>
          <w:rFonts w:ascii="Verdana" w:hAnsi="Verdana"/>
          <w:b/>
          <w:bCs/>
        </w:rPr>
      </w:pPr>
    </w:p>
    <w:p w:rsidR="00C03CF5" w:rsidRPr="00521F1E" w:rsidRDefault="00C03CF5" w:rsidP="005B6F7B">
      <w:pPr>
        <w:shd w:val="clear" w:color="auto" w:fill="FFFFFF"/>
        <w:jc w:val="center"/>
        <w:rPr>
          <w:rFonts w:ascii="Verdana" w:hAnsi="Verdana"/>
          <w:u w:val="single"/>
        </w:rPr>
      </w:pPr>
      <w:r w:rsidRPr="00521F1E">
        <w:rPr>
          <w:rFonts w:ascii="Verdana" w:hAnsi="Verdana"/>
          <w:b/>
          <w:bCs/>
          <w:u w:val="single"/>
        </w:rPr>
        <w:t>Творческая работа «Светофор»</w:t>
      </w:r>
    </w:p>
    <w:p w:rsidR="00C03CF5" w:rsidRPr="00B853E0" w:rsidRDefault="00C03CF5" w:rsidP="005B6F7B">
      <w:pPr>
        <w:shd w:val="clear" w:color="auto" w:fill="FFFFFF"/>
        <w:jc w:val="center"/>
        <w:rPr>
          <w:rFonts w:ascii="Verdana" w:hAnsi="Verdana"/>
          <w:shd w:val="clear" w:color="auto" w:fill="FFFFFF"/>
        </w:rPr>
      </w:pPr>
      <w:r w:rsidRPr="00B9629E">
        <w:rPr>
          <w:rFonts w:ascii="Verdana" w:hAnsi="Verdana"/>
          <w:noProof/>
        </w:rPr>
        <w:pict>
          <v:shape id="_x0000_i1088" type="#_x0000_t75" alt="Такой шаблон светофора можно раскрасить, вырезать и наклеить на плотную бум..." style="width:381.75pt;height:494.25pt;visibility:visible">
            <v:imagedata r:id="rId67" o:title=""/>
          </v:shape>
        </w:pict>
      </w:r>
    </w:p>
    <w:p w:rsidR="00C03CF5" w:rsidRDefault="00C03CF5">
      <w:r>
        <w:rPr>
          <w:noProof/>
        </w:rPr>
        <w:pict>
          <v:oval id="_x0000_s1034" style="position:absolute;margin-left:346.1pt;margin-top:34.35pt;width:106.4pt;height:98.2pt;z-index:251656704" fillcolor="#00b050"/>
        </w:pict>
      </w:r>
      <w:r>
        <w:rPr>
          <w:noProof/>
        </w:rPr>
        <w:pict>
          <v:oval id="_x0000_s1035" style="position:absolute;margin-left:179.7pt;margin-top:34.35pt;width:106.4pt;height:98.2pt;z-index:251655680" fillcolor="yellow"/>
        </w:pict>
      </w:r>
      <w:r>
        <w:rPr>
          <w:noProof/>
        </w:rPr>
        <w:pict>
          <v:oval id="_x0000_s1036" style="position:absolute;margin-left:25.4pt;margin-top:34.35pt;width:106.4pt;height:98.2pt;z-index:251654656" fillcolor="red"/>
        </w:pict>
      </w:r>
    </w:p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Default="00C03CF5" w:rsidP="00521F1E">
      <w:pPr>
        <w:jc w:val="right"/>
      </w:pPr>
    </w:p>
    <w:p w:rsidR="00C03CF5" w:rsidRDefault="00C03CF5" w:rsidP="00521F1E">
      <w:pPr>
        <w:jc w:val="right"/>
      </w:pPr>
    </w:p>
    <w:p w:rsidR="00C03CF5" w:rsidRDefault="00C03CF5" w:rsidP="00521F1E">
      <w:pPr>
        <w:jc w:val="right"/>
      </w:pPr>
    </w:p>
    <w:p w:rsidR="00C03CF5" w:rsidRPr="00521F1E" w:rsidRDefault="00C03CF5" w:rsidP="00521F1E">
      <w:pPr>
        <w:shd w:val="clear" w:color="auto" w:fill="FFFFFF"/>
        <w:jc w:val="right"/>
        <w:rPr>
          <w:rFonts w:ascii="Verdana" w:hAnsi="Verdana"/>
          <w:b/>
        </w:rPr>
      </w:pPr>
      <w:r w:rsidRPr="00607BD4">
        <w:rPr>
          <w:rFonts w:ascii="Verdana" w:hAnsi="Verdana"/>
          <w:b/>
        </w:rPr>
        <w:t xml:space="preserve">Приложение </w:t>
      </w:r>
      <w:r>
        <w:rPr>
          <w:rFonts w:ascii="Verdana" w:hAnsi="Verdana"/>
          <w:b/>
        </w:rPr>
        <w:t>20</w:t>
      </w:r>
    </w:p>
    <w:p w:rsidR="00C03CF5" w:rsidRDefault="00C03CF5" w:rsidP="00521F1E">
      <w:pPr>
        <w:jc w:val="right"/>
      </w:pPr>
    </w:p>
    <w:p w:rsidR="00C03CF5" w:rsidRPr="00521F1E" w:rsidRDefault="00C03CF5" w:rsidP="00521F1E">
      <w:pPr>
        <w:jc w:val="center"/>
      </w:pPr>
      <w:r w:rsidRPr="00EE77D9">
        <w:rPr>
          <w:b/>
          <w:sz w:val="28"/>
          <w:szCs w:val="28"/>
          <w:u w:val="single"/>
        </w:rPr>
        <w:t>Самомассаж</w:t>
      </w:r>
    </w:p>
    <w:p w:rsidR="00C03CF5" w:rsidRPr="00521F1E" w:rsidRDefault="00C03CF5" w:rsidP="00521F1E">
      <w:pPr>
        <w:jc w:val="center"/>
      </w:pPr>
      <w:r w:rsidRPr="00971D6F">
        <w:rPr>
          <w:noProof/>
        </w:rPr>
        <w:pict>
          <v:shape id="_x0000_i1089" type="#_x0000_t75" style="width:261pt;height:319.5pt;visibility:visible">
            <v:imagedata r:id="rId68" o:title=""/>
            <o:lock v:ext="edit" aspectratio="f"/>
          </v:shape>
        </w:pict>
      </w:r>
      <w:r w:rsidRPr="00971D6F">
        <w:rPr>
          <w:noProof/>
        </w:rPr>
        <w:pict>
          <v:shape id="Рисунок 15" o:spid="_x0000_i1090" type="#_x0000_t75" style="width:291.75pt;height:343.5pt;visibility:visible">
            <v:imagedata r:id="rId69" o:title=""/>
            <o:lock v:ext="edit" aspectratio="f"/>
          </v:shape>
        </w:pict>
      </w:r>
    </w:p>
    <w:p w:rsidR="00C03CF5" w:rsidRPr="00521F1E" w:rsidRDefault="00C03CF5" w:rsidP="00521F1E"/>
    <w:p w:rsidR="00C03CF5" w:rsidRDefault="00C03CF5" w:rsidP="00521F1E">
      <w:pPr>
        <w:jc w:val="right"/>
        <w:rPr>
          <w:rFonts w:ascii="Verdana" w:hAnsi="Verdana"/>
          <w:b/>
          <w:bCs/>
          <w:u w:val="single"/>
          <w:shd w:val="clear" w:color="auto" w:fill="FFFFFF"/>
        </w:rPr>
      </w:pPr>
      <w:r w:rsidRPr="00E83D03">
        <w:rPr>
          <w:rFonts w:ascii="Verdana" w:hAnsi="Verdana"/>
          <w:b/>
        </w:rPr>
        <w:t xml:space="preserve">Приложение </w:t>
      </w:r>
      <w:r>
        <w:rPr>
          <w:rFonts w:ascii="Verdana" w:hAnsi="Verdana"/>
          <w:b/>
        </w:rPr>
        <w:t>21</w:t>
      </w:r>
    </w:p>
    <w:p w:rsidR="00C03CF5" w:rsidRDefault="00C03CF5" w:rsidP="00521F1E">
      <w:pPr>
        <w:jc w:val="center"/>
        <w:rPr>
          <w:rFonts w:ascii="Verdana" w:hAnsi="Verdana"/>
          <w:b/>
          <w:bCs/>
          <w:u w:val="single"/>
          <w:shd w:val="clear" w:color="auto" w:fill="FFFFFF"/>
        </w:rPr>
      </w:pPr>
    </w:p>
    <w:p w:rsidR="00C03CF5" w:rsidRDefault="00C03CF5" w:rsidP="00521F1E">
      <w:pPr>
        <w:jc w:val="center"/>
      </w:pPr>
      <w:r w:rsidRPr="00B853E0">
        <w:rPr>
          <w:rFonts w:ascii="Verdana" w:hAnsi="Verdana"/>
          <w:b/>
          <w:bCs/>
          <w:u w:val="single"/>
          <w:shd w:val="clear" w:color="auto" w:fill="FFFFFF"/>
        </w:rPr>
        <w:t>Конструирование</w:t>
      </w:r>
      <w:r>
        <w:rPr>
          <w:rFonts w:ascii="Verdana" w:hAnsi="Verdana"/>
          <w:b/>
          <w:bCs/>
          <w:u w:val="single"/>
          <w:shd w:val="clear" w:color="auto" w:fill="FFFFFF"/>
        </w:rPr>
        <w:t xml:space="preserve"> из геометрических фигур </w:t>
      </w:r>
      <w:r w:rsidRPr="00B853E0">
        <w:rPr>
          <w:rFonts w:ascii="Verdana" w:hAnsi="Verdana"/>
          <w:b/>
          <w:bCs/>
          <w:u w:val="single"/>
          <w:shd w:val="clear" w:color="auto" w:fill="FFFFFF"/>
        </w:rPr>
        <w:t xml:space="preserve"> «Строим  дом</w:t>
      </w:r>
      <w:r>
        <w:rPr>
          <w:rFonts w:ascii="Verdana" w:hAnsi="Verdana"/>
          <w:b/>
          <w:bCs/>
          <w:u w:val="single"/>
          <w:shd w:val="clear" w:color="auto" w:fill="FFFFFF"/>
        </w:rPr>
        <w:t>»</w:t>
      </w:r>
    </w:p>
    <w:p w:rsidR="00C03CF5" w:rsidRDefault="00C03CF5" w:rsidP="00521F1E"/>
    <w:p w:rsidR="00C03CF5" w:rsidRDefault="00C03CF5" w:rsidP="00521F1E"/>
    <w:p w:rsidR="00C03CF5" w:rsidRDefault="00C03CF5" w:rsidP="00521F1E">
      <w:r w:rsidRPr="00971D6F">
        <w:rPr>
          <w:noProof/>
        </w:rPr>
        <w:pict>
          <v:shape id="Рисунок 89" o:spid="_x0000_i1091" type="#_x0000_t75" alt="https://i.pinimg.com/736x/8e/f5/e5/8ef5e507060dcfa934fa0c044b4e3183.jpg" style="width:507pt;height:391.5pt;visibility:visible">
            <v:imagedata r:id="rId70" o:title=""/>
          </v:shape>
        </w:pict>
      </w:r>
    </w:p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Pr="00521F1E" w:rsidRDefault="00C03CF5" w:rsidP="00521F1E"/>
    <w:p w:rsidR="00C03CF5" w:rsidRDefault="00C03CF5" w:rsidP="00521F1E">
      <w:pPr>
        <w:tabs>
          <w:tab w:val="left" w:pos="5564"/>
        </w:tabs>
      </w:pPr>
      <w:r>
        <w:tab/>
      </w:r>
    </w:p>
    <w:p w:rsidR="00C03CF5" w:rsidRDefault="00C03CF5" w:rsidP="00521F1E">
      <w:pPr>
        <w:tabs>
          <w:tab w:val="left" w:pos="5564"/>
        </w:tabs>
      </w:pPr>
    </w:p>
    <w:p w:rsidR="00C03CF5" w:rsidRDefault="00C03CF5" w:rsidP="00521F1E">
      <w:pPr>
        <w:tabs>
          <w:tab w:val="left" w:pos="5564"/>
        </w:tabs>
      </w:pPr>
    </w:p>
    <w:p w:rsidR="00C03CF5" w:rsidRDefault="00C03CF5" w:rsidP="00521F1E">
      <w:pPr>
        <w:tabs>
          <w:tab w:val="left" w:pos="5564"/>
        </w:tabs>
      </w:pPr>
    </w:p>
    <w:p w:rsidR="00C03CF5" w:rsidRDefault="00C03CF5" w:rsidP="00521F1E">
      <w:pPr>
        <w:tabs>
          <w:tab w:val="left" w:pos="5564"/>
        </w:tabs>
      </w:pPr>
    </w:p>
    <w:p w:rsidR="00C03CF5" w:rsidRDefault="00C03CF5" w:rsidP="00521F1E">
      <w:pPr>
        <w:jc w:val="right"/>
        <w:rPr>
          <w:rFonts w:ascii="Verdana" w:hAnsi="Verdana"/>
          <w:b/>
        </w:rPr>
      </w:pPr>
      <w:r w:rsidRPr="00E83D03">
        <w:rPr>
          <w:rFonts w:ascii="Verdana" w:hAnsi="Verdana"/>
          <w:b/>
        </w:rPr>
        <w:t xml:space="preserve">Приложение </w:t>
      </w:r>
      <w:r>
        <w:rPr>
          <w:rFonts w:ascii="Verdana" w:hAnsi="Verdana"/>
          <w:b/>
        </w:rPr>
        <w:t>22</w:t>
      </w:r>
    </w:p>
    <w:p w:rsidR="00C03CF5" w:rsidRDefault="00C03CF5" w:rsidP="00521F1E">
      <w:pPr>
        <w:jc w:val="right"/>
        <w:rPr>
          <w:rFonts w:ascii="Verdana" w:hAnsi="Verdana"/>
          <w:b/>
        </w:rPr>
      </w:pPr>
    </w:p>
    <w:p w:rsidR="00C03CF5" w:rsidRDefault="00C03CF5" w:rsidP="00521F1E">
      <w:pPr>
        <w:jc w:val="center"/>
        <w:rPr>
          <w:rFonts w:ascii="Verdana" w:hAnsi="Verdana"/>
          <w:b/>
          <w:bCs/>
          <w:u w:val="single"/>
          <w:shd w:val="clear" w:color="auto" w:fill="FFFFFF"/>
        </w:rPr>
      </w:pPr>
      <w:r w:rsidRPr="00AB6EE0">
        <w:rPr>
          <w:rFonts w:ascii="Verdana" w:hAnsi="Verdana"/>
          <w:b/>
          <w:bCs/>
          <w:u w:val="single"/>
          <w:shd w:val="clear" w:color="auto" w:fill="FFFFFF"/>
        </w:rPr>
        <w:t>Упражнение «Чьи это вещи?»</w:t>
      </w:r>
    </w:p>
    <w:p w:rsidR="00C03CF5" w:rsidRDefault="00C03CF5" w:rsidP="00521F1E">
      <w:pPr>
        <w:jc w:val="center"/>
        <w:rPr>
          <w:rFonts w:ascii="Verdana" w:hAnsi="Verdana"/>
          <w:b/>
          <w:bCs/>
          <w:u w:val="single"/>
          <w:shd w:val="clear" w:color="auto" w:fill="FFFFFF"/>
        </w:rPr>
      </w:pPr>
    </w:p>
    <w:p w:rsidR="00C03CF5" w:rsidRDefault="00C03CF5" w:rsidP="00521F1E">
      <w:pPr>
        <w:rPr>
          <w:rFonts w:ascii="Verdana" w:hAnsi="Verdana"/>
        </w:rPr>
      </w:pPr>
      <w:r w:rsidRPr="00B9629E">
        <w:rPr>
          <w:rFonts w:ascii="Verdana" w:hAnsi="Verdana"/>
          <w:noProof/>
        </w:rPr>
        <w:pict>
          <v:shape id="_x0000_i1092" type="#_x0000_t75" alt="prof7 (700x525, 99Kb)" style="width:219.75pt;height:165pt;visibility:visible">
            <v:imagedata r:id="rId71" o:title="" croptop="1373f" cropbottom="1748f" cropleft="1404f" cropright="1779f"/>
          </v:shape>
        </w:pict>
      </w:r>
      <w:r w:rsidRPr="00B9629E">
        <w:rPr>
          <w:rFonts w:ascii="Verdana" w:hAnsi="Verdana"/>
          <w:noProof/>
        </w:rPr>
        <w:pict>
          <v:shape id="_x0000_i1093" type="#_x0000_t75" alt="prof2 (700x525, 134Kb)" style="width:225pt;height:168.75pt;visibility:visible">
            <v:imagedata r:id="rId72" o:title="" croptop="1498f" cropbottom="1623f" cropleft="1123f" cropright="2060f"/>
          </v:shape>
        </w:pict>
      </w:r>
      <w:r w:rsidRPr="00B853E0">
        <w:rPr>
          <w:rFonts w:ascii="Verdana" w:hAnsi="Verdana"/>
        </w:rPr>
        <w:t xml:space="preserve"> </w:t>
      </w:r>
    </w:p>
    <w:p w:rsidR="00C03CF5" w:rsidRDefault="00C03CF5" w:rsidP="00521F1E">
      <w:pPr>
        <w:rPr>
          <w:rFonts w:ascii="Verdana" w:hAnsi="Verdana"/>
        </w:rPr>
      </w:pPr>
    </w:p>
    <w:p w:rsidR="00C03CF5" w:rsidRDefault="00C03CF5" w:rsidP="00521F1E">
      <w:pPr>
        <w:rPr>
          <w:rFonts w:ascii="Verdana" w:hAnsi="Verdana"/>
        </w:rPr>
      </w:pPr>
      <w:r w:rsidRPr="00B9629E">
        <w:rPr>
          <w:rFonts w:ascii="Verdana" w:hAnsi="Verdana"/>
          <w:noProof/>
        </w:rPr>
        <w:pict>
          <v:shape id="Рисунок 10" o:spid="_x0000_i1094" type="#_x0000_t75" alt="prof14 (700x525, 115Kb)" style="width:219.75pt;height:164.25pt;visibility:visible">
            <v:imagedata r:id="rId73" o:title="" croptop="1623f" cropbottom="1872f" cropleft="1217f" cropright="1966f"/>
          </v:shape>
        </w:pict>
      </w:r>
      <w:r w:rsidRPr="00B9629E">
        <w:rPr>
          <w:rFonts w:ascii="Verdana" w:hAnsi="Verdana"/>
          <w:noProof/>
        </w:rPr>
        <w:pict>
          <v:shape id="_x0000_i1095" type="#_x0000_t75" alt="prof13 (700x525, 102Kb)" style="width:225pt;height:168.75pt;visibility:visible">
            <v:imagedata r:id="rId74" o:title="" croptop="1373f" cropbottom="1748f" cropleft="1311f" cropright="1872f"/>
          </v:shape>
        </w:pict>
      </w:r>
      <w:r w:rsidRPr="00B9629E">
        <w:rPr>
          <w:rFonts w:ascii="Verdana" w:hAnsi="Verdana"/>
          <w:noProof/>
        </w:rPr>
        <w:pict>
          <v:shape id="_x0000_i1096" type="#_x0000_t75" alt="prof3 (700x525, 85Kb)" style="width:219.75pt;height:164.25pt;visibility:visible">
            <v:imagedata r:id="rId75" o:title="" croptop="1498f" cropbottom="1748f" cropleft="1311f" cropright="1966f"/>
          </v:shape>
        </w:pict>
      </w:r>
      <w:r w:rsidRPr="00B9629E">
        <w:rPr>
          <w:rFonts w:ascii="Verdana" w:hAnsi="Verdana"/>
          <w:noProof/>
        </w:rPr>
        <w:pict>
          <v:shape id="_x0000_i1097" type="#_x0000_t75" alt="prof15 (700x525, 120Kb)" style="width:219.75pt;height:164.25pt;visibility:visible">
            <v:imagedata r:id="rId76" o:title="" croptop="1623f" cropbottom="1872f" cropleft="1217f" cropright="1966f"/>
          </v:shape>
        </w:pict>
      </w:r>
    </w:p>
    <w:p w:rsidR="00C03CF5" w:rsidRPr="00B853E0" w:rsidRDefault="00C03CF5" w:rsidP="00521F1E">
      <w:pPr>
        <w:rPr>
          <w:rFonts w:ascii="Verdana" w:hAnsi="Verdana"/>
        </w:rPr>
      </w:pPr>
      <w:r w:rsidRPr="00B9629E">
        <w:rPr>
          <w:rFonts w:ascii="Verdana" w:hAnsi="Verdana"/>
          <w:noProof/>
        </w:rPr>
        <w:pict>
          <v:shape id="_x0000_i1098" type="#_x0000_t75" alt="prof18 (700x525, 148Kb)" style="width:147.75pt;height:264.75pt;visibility:visible">
            <v:imagedata r:id="rId77" o:title="" croptop="1748f" cropbottom="1748f" cropleft="3745f" cropright="34734f"/>
          </v:shape>
        </w:pict>
      </w:r>
      <w:r w:rsidRPr="00B9629E">
        <w:rPr>
          <w:rFonts w:ascii="Verdana" w:hAnsi="Verdana"/>
          <w:noProof/>
        </w:rPr>
        <w:pict>
          <v:shape id="_x0000_i1099" type="#_x0000_t75" alt="prof18 (700x525, 148Kb)" style="width:152.25pt;height:258pt;visibility:visible">
            <v:imagedata r:id="rId77" o:title="" croptop="1748f" cropbottom="1498f" cropleft="35389f" cropright="2996f"/>
          </v:shape>
        </w:pict>
      </w:r>
      <w:r w:rsidRPr="00B853E0">
        <w:rPr>
          <w:rFonts w:ascii="Verdana" w:hAnsi="Verdana"/>
        </w:rPr>
        <w:t xml:space="preserve"> </w:t>
      </w:r>
      <w:r w:rsidRPr="00B9629E">
        <w:rPr>
          <w:rFonts w:ascii="Verdana" w:hAnsi="Verdana"/>
          <w:noProof/>
        </w:rPr>
        <w:pict>
          <v:shape id="_x0000_i1100" type="#_x0000_t75" alt="prof20 (700x525, 153Kb)" style="width:158.25pt;height:272.25pt;visibility:visible">
            <v:imagedata r:id="rId78" o:title="" croptop="1498f" cropbottom="1997f" cropleft="35483f" cropright="2621f"/>
          </v:shape>
        </w:pict>
      </w:r>
      <w:r w:rsidRPr="00B853E0">
        <w:rPr>
          <w:rFonts w:ascii="Verdana" w:hAnsi="Verdana"/>
        </w:rPr>
        <w:t xml:space="preserve"> </w:t>
      </w:r>
      <w:r w:rsidRPr="00B9629E">
        <w:rPr>
          <w:rFonts w:ascii="Verdana" w:hAnsi="Verdana"/>
          <w:noProof/>
        </w:rPr>
        <w:pict>
          <v:shape id="_x0000_i1101" type="#_x0000_t75" alt="prof19 (700x525, 157Kb)" style="width:147pt;height:265.5pt;visibility:visible">
            <v:imagedata r:id="rId79" o:title="" croptop="1498f" cropbottom="1872f" cropleft="35389f" cropright="2715f"/>
          </v:shape>
        </w:pict>
      </w:r>
      <w:r w:rsidRPr="00B853E0">
        <w:rPr>
          <w:rFonts w:ascii="Verdana" w:hAnsi="Verdana"/>
        </w:rPr>
        <w:t xml:space="preserve"> </w:t>
      </w:r>
      <w:r w:rsidRPr="00B9629E">
        <w:rPr>
          <w:rFonts w:ascii="Verdana" w:hAnsi="Verdana"/>
          <w:noProof/>
        </w:rPr>
        <w:pict>
          <v:shape id="_x0000_i1102" type="#_x0000_t75" alt="prof19 (700x525, 157Kb)" style="width:152.25pt;height:265.5pt;visibility:visible">
            <v:imagedata r:id="rId79" o:title="" croptop="1498f" cropbottom="1872f" cropleft="3932f" cropright="34453f"/>
          </v:shape>
        </w:pict>
      </w:r>
      <w:r w:rsidRPr="00B9629E">
        <w:rPr>
          <w:rFonts w:ascii="Verdana" w:hAnsi="Verdana"/>
          <w:noProof/>
        </w:rPr>
        <w:pict>
          <v:shape id="_x0000_i1103" type="#_x0000_t75" alt="prof24 (700x525, 163Kb)" style="width:153pt;height:254.25pt;visibility:visible">
            <v:imagedata r:id="rId80" o:title="" croptop="1498f" cropbottom="1748f" cropleft="35577f" cropright="2715f"/>
          </v:shape>
        </w:pict>
      </w:r>
    </w:p>
    <w:p w:rsidR="00C03CF5" w:rsidRPr="00B853E0" w:rsidRDefault="00C03CF5" w:rsidP="00521F1E">
      <w:pPr>
        <w:rPr>
          <w:rFonts w:ascii="Verdana" w:hAnsi="Verdana"/>
        </w:rPr>
      </w:pPr>
    </w:p>
    <w:p w:rsidR="00C03CF5" w:rsidRPr="00B853E0" w:rsidRDefault="00C03CF5" w:rsidP="00521F1E">
      <w:pPr>
        <w:rPr>
          <w:rFonts w:ascii="Verdana" w:hAnsi="Verdana"/>
        </w:rPr>
      </w:pPr>
      <w:r w:rsidRPr="00B853E0">
        <w:rPr>
          <w:rFonts w:ascii="Verdana" w:hAnsi="Verdana"/>
        </w:rPr>
        <w:t xml:space="preserve"> </w:t>
      </w:r>
    </w:p>
    <w:p w:rsidR="00C03CF5" w:rsidRDefault="00C03CF5" w:rsidP="00521F1E">
      <w:pPr>
        <w:jc w:val="center"/>
        <w:rPr>
          <w:rFonts w:ascii="Verdana" w:hAnsi="Verdana"/>
          <w:b/>
          <w:bCs/>
          <w:u w:val="single"/>
          <w:shd w:val="clear" w:color="auto" w:fill="FFFFFF"/>
        </w:rPr>
      </w:pPr>
    </w:p>
    <w:p w:rsidR="00C03CF5" w:rsidRPr="00521F1E" w:rsidRDefault="00C03CF5" w:rsidP="00521F1E">
      <w:pPr>
        <w:tabs>
          <w:tab w:val="left" w:pos="5564"/>
        </w:tabs>
      </w:pPr>
    </w:p>
    <w:sectPr w:rsidR="00C03CF5" w:rsidRPr="00521F1E" w:rsidSect="005B6F7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F7B"/>
    <w:rsid w:val="00021644"/>
    <w:rsid w:val="000A34B9"/>
    <w:rsid w:val="00370836"/>
    <w:rsid w:val="003E2B6D"/>
    <w:rsid w:val="004412D9"/>
    <w:rsid w:val="0046339F"/>
    <w:rsid w:val="00521F1E"/>
    <w:rsid w:val="005B6F7B"/>
    <w:rsid w:val="00607BD4"/>
    <w:rsid w:val="00612D55"/>
    <w:rsid w:val="006A7572"/>
    <w:rsid w:val="007637DB"/>
    <w:rsid w:val="007703A3"/>
    <w:rsid w:val="007D41F5"/>
    <w:rsid w:val="007D4F62"/>
    <w:rsid w:val="008C26FB"/>
    <w:rsid w:val="008D4E64"/>
    <w:rsid w:val="00971D6F"/>
    <w:rsid w:val="00A81B1F"/>
    <w:rsid w:val="00AB53BC"/>
    <w:rsid w:val="00AB6EE0"/>
    <w:rsid w:val="00B747B6"/>
    <w:rsid w:val="00B853E0"/>
    <w:rsid w:val="00B9629E"/>
    <w:rsid w:val="00C03CF5"/>
    <w:rsid w:val="00C07B04"/>
    <w:rsid w:val="00C720FF"/>
    <w:rsid w:val="00CC6822"/>
    <w:rsid w:val="00D10604"/>
    <w:rsid w:val="00D1536C"/>
    <w:rsid w:val="00E82E82"/>
    <w:rsid w:val="00E83D03"/>
    <w:rsid w:val="00EE4B32"/>
    <w:rsid w:val="00EE77D9"/>
    <w:rsid w:val="00FA3BB7"/>
    <w:rsid w:val="00FB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7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B6F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6F7B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5B6F7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DefaultParagraphFont"/>
    <w:uiPriority w:val="99"/>
    <w:rsid w:val="00D1536C"/>
    <w:rPr>
      <w:rFonts w:cs="Times New Roman"/>
    </w:rPr>
  </w:style>
  <w:style w:type="paragraph" w:customStyle="1" w:styleId="c0">
    <w:name w:val="c0"/>
    <w:basedOn w:val="Normal"/>
    <w:uiPriority w:val="99"/>
    <w:rsid w:val="00D1536C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8D4E6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hyperlink" Target="http://pochemu4ka.ru/_ld/12/32088364.jpg" TargetMode="External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7" Type="http://schemas.openxmlformats.org/officeDocument/2006/relationships/image" Target="media/image4.jpeg"/><Relationship Id="rId71" Type="http://schemas.openxmlformats.org/officeDocument/2006/relationships/image" Target="media/image6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hyperlink" Target="http://pochemu4ka.ru/_ld/12/13290465.jpg" TargetMode="External"/><Relationship Id="rId58" Type="http://schemas.openxmlformats.org/officeDocument/2006/relationships/image" Target="media/image52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hyperlink" Target="http://pochemu4ka.ru/_ld/12/47377995.jpg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1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hyperlink" Target="http://pochemu4ka.ru/_ld/12/49614049.jpg" TargetMode="External"/><Relationship Id="rId67" Type="http://schemas.openxmlformats.org/officeDocument/2006/relationships/image" Target="media/image59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0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hyperlink" Target="http://pochemu4ka.ru/_ld/12/6360757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156</TotalTime>
  <Pages>24</Pages>
  <Words>388</Words>
  <Characters>2218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6</cp:revision>
  <dcterms:created xsi:type="dcterms:W3CDTF">2022-10-17T08:42:00Z</dcterms:created>
  <dcterms:modified xsi:type="dcterms:W3CDTF">2022-10-18T09:16:00Z</dcterms:modified>
</cp:coreProperties>
</file>